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9AD4FF6" w14:textId="624DDAF9" w:rsidR="00455235" w:rsidRPr="00644D36" w:rsidRDefault="00D47D9E" w:rsidP="00644D36">
      <w:pPr>
        <w:pStyle w:val="Title"/>
        <w:rPr>
          <w:sz w:val="72"/>
          <w:szCs w:val="72"/>
        </w:rPr>
      </w:pPr>
      <w:r w:rsidRPr="00455235">
        <w:rPr>
          <w:sz w:val="72"/>
          <w:szCs w:val="72"/>
        </w:rPr>
        <w:t>Causeway Coast and Glens Borough Council</w:t>
      </w:r>
    </w:p>
    <w:p w14:paraId="17B1DEBE" w14:textId="0FCB5934" w:rsidR="00455235" w:rsidRDefault="008D574F" w:rsidP="00BF487B">
      <w:pPr>
        <w:pStyle w:val="Heading2"/>
      </w:pPr>
      <w:r w:rsidRPr="008D574F">
        <w:t>Citizen's Newsletter</w:t>
      </w:r>
    </w:p>
    <w:p w14:paraId="5C996FDC" w14:textId="77777777" w:rsidR="00BF487B" w:rsidRDefault="00BF487B" w:rsidP="002448AB">
      <w:pPr>
        <w:pStyle w:val="Subtitle"/>
        <w:jc w:val="center"/>
        <w:rPr>
          <w:rFonts w:eastAsiaTheme="minorHAnsi"/>
          <w:i/>
          <w:iCs/>
          <w:color w:val="404040" w:themeColor="text1" w:themeTint="BF"/>
          <w:sz w:val="28"/>
        </w:rPr>
      </w:pPr>
      <w:r>
        <w:rPr>
          <w:noProof/>
        </w:rPr>
        <w:drawing>
          <wp:inline distT="0" distB="0" distL="0" distR="0" wp14:anchorId="57C901FA" wp14:editId="1842803E">
            <wp:extent cx="5575089" cy="4094480"/>
            <wp:effectExtent l="0" t="0" r="635" b="0"/>
            <wp:docPr id="8" name="Picture 8" descr="Portstewart. Image courtesy of Patriyk Sadow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Portstewart. Image courtesy of Patriyk Sadowski."/>
                    <pic:cNvPicPr/>
                  </pic:nvPicPr>
                  <pic:blipFill>
                    <a:blip r:embed="rId7" cstate="print">
                      <a:extLst>
                        <a:ext uri="{28A0092B-C50C-407E-A947-70E740481C1C}">
                          <a14:useLocalDpi xmlns:a14="http://schemas.microsoft.com/office/drawing/2010/main" val="0"/>
                        </a:ext>
                      </a:extLst>
                    </a:blip>
                    <a:stretch>
                      <a:fillRect/>
                    </a:stretch>
                  </pic:blipFill>
                  <pic:spPr>
                    <a:xfrm>
                      <a:off x="0" y="0"/>
                      <a:ext cx="5585824" cy="4102364"/>
                    </a:xfrm>
                    <a:prstGeom prst="rect">
                      <a:avLst/>
                    </a:prstGeom>
                  </pic:spPr>
                </pic:pic>
              </a:graphicData>
            </a:graphic>
          </wp:inline>
        </w:drawing>
      </w:r>
    </w:p>
    <w:p w14:paraId="15E3CBA2" w14:textId="77777777" w:rsidR="00BF487B" w:rsidRDefault="00BF487B" w:rsidP="00BF487B">
      <w:pPr>
        <w:pStyle w:val="Subtitle"/>
        <w:rPr>
          <w:rFonts w:eastAsiaTheme="minorHAnsi"/>
          <w:i/>
          <w:iCs/>
          <w:color w:val="404040" w:themeColor="text1" w:themeTint="BF"/>
          <w:sz w:val="28"/>
        </w:rPr>
      </w:pPr>
    </w:p>
    <w:p w14:paraId="40F2918C" w14:textId="05652FB4" w:rsidR="00BF487B" w:rsidRPr="00BF487B" w:rsidRDefault="00BF487B" w:rsidP="00BF487B">
      <w:pPr>
        <w:pStyle w:val="Subtitle"/>
      </w:pPr>
      <w:r w:rsidRPr="00BF487B">
        <w:rPr>
          <w:rFonts w:eastAsiaTheme="minorHAnsi"/>
          <w:i/>
          <w:iCs/>
          <w:color w:val="404040" w:themeColor="text1" w:themeTint="BF"/>
          <w:sz w:val="28"/>
        </w:rPr>
        <w:t xml:space="preserve">Portstewart. Image courtesy of </w:t>
      </w:r>
      <w:proofErr w:type="spellStart"/>
      <w:r w:rsidRPr="00BF487B">
        <w:rPr>
          <w:rFonts w:eastAsiaTheme="minorHAnsi"/>
          <w:i/>
          <w:iCs/>
          <w:color w:val="404040" w:themeColor="text1" w:themeTint="BF"/>
          <w:sz w:val="28"/>
        </w:rPr>
        <w:t>Patriyk</w:t>
      </w:r>
      <w:proofErr w:type="spellEnd"/>
      <w:r w:rsidRPr="00BF487B">
        <w:rPr>
          <w:rFonts w:eastAsiaTheme="minorHAnsi"/>
          <w:i/>
          <w:iCs/>
          <w:color w:val="404040" w:themeColor="text1" w:themeTint="BF"/>
          <w:sz w:val="28"/>
        </w:rPr>
        <w:t xml:space="preserve"> Sadowski</w:t>
      </w:r>
      <w:r>
        <w:rPr>
          <w:rFonts w:eastAsiaTheme="minorHAnsi"/>
          <w:b/>
          <w:i/>
          <w:iCs/>
          <w:color w:val="404040" w:themeColor="text1" w:themeTint="BF"/>
          <w:sz w:val="28"/>
        </w:rPr>
        <w:t>.</w:t>
      </w:r>
    </w:p>
    <w:p w14:paraId="711E53E3" w14:textId="34C687FE" w:rsidR="008D574F" w:rsidRPr="00455235" w:rsidRDefault="008D574F" w:rsidP="00455235">
      <w:pPr>
        <w:pStyle w:val="Heading1"/>
      </w:pPr>
      <w:r w:rsidRPr="00455235">
        <w:t xml:space="preserve">Inside this issue </w:t>
      </w:r>
    </w:p>
    <w:p w14:paraId="069E8DE1" w14:textId="77777777" w:rsidR="00BF487B" w:rsidRPr="00DE7A7D" w:rsidRDefault="00BF487B" w:rsidP="00DE7A7D">
      <w:pPr>
        <w:pStyle w:val="Heading2"/>
      </w:pPr>
      <w:r w:rsidRPr="00DE7A7D">
        <w:t>Fitness suites transformed</w:t>
      </w:r>
    </w:p>
    <w:p w14:paraId="5DA21312" w14:textId="2539D681" w:rsidR="002448AB" w:rsidRDefault="00BF487B" w:rsidP="00BF487B">
      <w:r>
        <w:t>Pages 6-7</w:t>
      </w:r>
    </w:p>
    <w:p w14:paraId="36E6D94C" w14:textId="77777777" w:rsidR="002448AB" w:rsidRDefault="002448AB" w:rsidP="00BF487B"/>
    <w:p w14:paraId="77C27A2A" w14:textId="5224A6C1" w:rsidR="00F228A9" w:rsidRDefault="007557D0" w:rsidP="00BF487B">
      <w:r>
        <w:rPr>
          <w:noProof/>
        </w:rPr>
        <w:drawing>
          <wp:inline distT="0" distB="0" distL="0" distR="0" wp14:anchorId="607A24F6" wp14:editId="58F8BE01">
            <wp:extent cx="3383280" cy="1094277"/>
            <wp:effectExtent l="0" t="0" r="0" b="0"/>
            <wp:docPr id="10" name="Picture 10" descr="Causeway Coast and Glens Borough Council Logo">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Causeway Coast and Glens Borough Council Logo">
                      <a:extLst>
                        <a:ext uri="{C183D7F6-B498-43B3-948B-1728B52AA6E4}">
                          <adec:decorative xmlns:adec="http://schemas.microsoft.com/office/drawing/2017/decorative" val="0"/>
                        </a:ext>
                      </a:extLst>
                    </pic:cNvPr>
                    <pic:cNvPicPr/>
                  </pic:nvPicPr>
                  <pic:blipFill>
                    <a:blip r:embed="rId8" cstate="print">
                      <a:extLst>
                        <a:ext uri="{28A0092B-C50C-407E-A947-70E740481C1C}">
                          <a14:useLocalDpi xmlns:a14="http://schemas.microsoft.com/office/drawing/2010/main" val="0"/>
                        </a:ext>
                      </a:extLst>
                    </a:blip>
                    <a:stretch>
                      <a:fillRect/>
                    </a:stretch>
                  </pic:blipFill>
                  <pic:spPr>
                    <a:xfrm>
                      <a:off x="0" y="0"/>
                      <a:ext cx="3402539" cy="1100506"/>
                    </a:xfrm>
                    <a:prstGeom prst="rect">
                      <a:avLst/>
                    </a:prstGeom>
                  </pic:spPr>
                </pic:pic>
              </a:graphicData>
            </a:graphic>
          </wp:inline>
        </w:drawing>
      </w:r>
      <w:r w:rsidR="00F228A9">
        <w:br w:type="page"/>
      </w:r>
    </w:p>
    <w:p w14:paraId="1B153935" w14:textId="0C76F48E" w:rsidR="007A14D0" w:rsidRPr="00455235" w:rsidRDefault="007A14D0" w:rsidP="00455235">
      <w:pPr>
        <w:pStyle w:val="Heading1"/>
      </w:pPr>
      <w:r w:rsidRPr="00455235">
        <w:lastRenderedPageBreak/>
        <w:t>Contact us</w:t>
      </w:r>
    </w:p>
    <w:p w14:paraId="0856CC24" w14:textId="6AF85148" w:rsidR="00455235" w:rsidRPr="00455235" w:rsidRDefault="00455235" w:rsidP="00455235">
      <w:proofErr w:type="spellStart"/>
      <w:r w:rsidRPr="00455235">
        <w:t>Sheskburn</w:t>
      </w:r>
      <w:proofErr w:type="spellEnd"/>
      <w:r w:rsidRPr="00455235">
        <w:t xml:space="preserve"> House, Ballycastle: </w:t>
      </w:r>
      <w:r w:rsidR="008116BF">
        <w:tab/>
      </w:r>
      <w:r w:rsidRPr="00455235">
        <w:t>028 2076 2225</w:t>
      </w:r>
    </w:p>
    <w:p w14:paraId="5ACE6648" w14:textId="55B52DFE" w:rsidR="00455235" w:rsidRPr="00455235" w:rsidRDefault="00455235" w:rsidP="00455235">
      <w:proofErr w:type="spellStart"/>
      <w:r w:rsidRPr="00455235">
        <w:t>Riada</w:t>
      </w:r>
      <w:proofErr w:type="spellEnd"/>
      <w:r w:rsidRPr="00455235">
        <w:t xml:space="preserve"> House, Ballymoney: </w:t>
      </w:r>
      <w:r w:rsidR="008116BF">
        <w:tab/>
      </w:r>
      <w:r w:rsidR="008116BF">
        <w:tab/>
      </w:r>
      <w:r w:rsidRPr="00455235">
        <w:t>028 2766 0200</w:t>
      </w:r>
    </w:p>
    <w:p w14:paraId="10D2D10D" w14:textId="605C7303" w:rsidR="00455235" w:rsidRPr="00455235" w:rsidRDefault="00455235" w:rsidP="00455235">
      <w:proofErr w:type="spellStart"/>
      <w:r w:rsidRPr="00455235">
        <w:t>Cloonavin</w:t>
      </w:r>
      <w:proofErr w:type="spellEnd"/>
      <w:r w:rsidRPr="00455235">
        <w:t xml:space="preserve">, Coleraine: </w:t>
      </w:r>
      <w:r w:rsidR="008116BF">
        <w:tab/>
      </w:r>
      <w:r w:rsidR="008116BF">
        <w:tab/>
      </w:r>
      <w:r w:rsidR="008116BF">
        <w:tab/>
      </w:r>
      <w:r w:rsidRPr="00455235">
        <w:t>028 7034 7034</w:t>
      </w:r>
    </w:p>
    <w:p w14:paraId="66A408C3" w14:textId="535330C4" w:rsidR="00455235" w:rsidRPr="00455235" w:rsidRDefault="00455235" w:rsidP="00455235">
      <w:r w:rsidRPr="00455235">
        <w:t xml:space="preserve">Connell Street, Limavady: </w:t>
      </w:r>
      <w:r w:rsidR="008116BF">
        <w:tab/>
      </w:r>
      <w:r w:rsidR="008116BF">
        <w:tab/>
      </w:r>
      <w:r w:rsidRPr="00455235">
        <w:t>028 7772 2226</w:t>
      </w:r>
    </w:p>
    <w:p w14:paraId="24BDF6F1" w14:textId="3982A18D" w:rsidR="00455235" w:rsidRDefault="00455235" w:rsidP="00455235">
      <w:r w:rsidRPr="00455235">
        <w:t xml:space="preserve">Planning (located in </w:t>
      </w:r>
      <w:proofErr w:type="spellStart"/>
      <w:r w:rsidRPr="00455235">
        <w:t>Cloonavin</w:t>
      </w:r>
      <w:proofErr w:type="spellEnd"/>
      <w:r w:rsidRPr="00455235">
        <w:t xml:space="preserve">): </w:t>
      </w:r>
      <w:r w:rsidR="008116BF">
        <w:tab/>
      </w:r>
      <w:r w:rsidRPr="00455235">
        <w:t>028 7034 7100</w:t>
      </w:r>
    </w:p>
    <w:p w14:paraId="5CA53070" w14:textId="78E149C2" w:rsidR="00455235" w:rsidRDefault="00455235" w:rsidP="00455235">
      <w:pPr>
        <w:pStyle w:val="Heading1"/>
      </w:pPr>
      <w:r w:rsidRPr="00455235">
        <w:t>Useful Numbers</w:t>
      </w:r>
    </w:p>
    <w:p w14:paraId="3FD0C9FE" w14:textId="77777777" w:rsidR="008116BF" w:rsidRDefault="00455235" w:rsidP="00455235">
      <w:r>
        <w:t xml:space="preserve">Housing Executive Main number </w:t>
      </w:r>
    </w:p>
    <w:p w14:paraId="2CA0D4F3" w14:textId="1731E3D0" w:rsidR="00455235" w:rsidRDefault="00455235" w:rsidP="00455235">
      <w:r>
        <w:t>(</w:t>
      </w:r>
      <w:proofErr w:type="gramStart"/>
      <w:r>
        <w:t>including</w:t>
      </w:r>
      <w:proofErr w:type="gramEnd"/>
      <w:r>
        <w:t xml:space="preserve"> grass cutting and graffiti):</w:t>
      </w:r>
      <w:r w:rsidR="00526FD3">
        <w:tab/>
      </w:r>
      <w:r>
        <w:t>03448 920 900</w:t>
      </w:r>
    </w:p>
    <w:p w14:paraId="311637A2" w14:textId="3E0F9CC7" w:rsidR="00455235" w:rsidRDefault="00455235" w:rsidP="00455235">
      <w:r>
        <w:t xml:space="preserve">Repairs line: </w:t>
      </w:r>
      <w:r w:rsidR="008116BF">
        <w:tab/>
      </w:r>
      <w:r w:rsidR="008116BF">
        <w:tab/>
      </w:r>
      <w:r w:rsidR="008116BF">
        <w:tab/>
      </w:r>
      <w:r w:rsidR="00526FD3">
        <w:tab/>
      </w:r>
      <w:r w:rsidR="008116BF">
        <w:tab/>
      </w:r>
      <w:r>
        <w:t>03448 920 901</w:t>
      </w:r>
    </w:p>
    <w:p w14:paraId="3C611506" w14:textId="77FE658B" w:rsidR="00455235" w:rsidRDefault="00455235" w:rsidP="00455235">
      <w:r>
        <w:t xml:space="preserve">Housing benefit: </w:t>
      </w:r>
      <w:r w:rsidR="008116BF">
        <w:tab/>
      </w:r>
      <w:r w:rsidR="008116BF">
        <w:tab/>
      </w:r>
      <w:r w:rsidR="008116BF">
        <w:tab/>
      </w:r>
      <w:r w:rsidR="00526FD3">
        <w:tab/>
      </w:r>
      <w:r w:rsidR="008116BF">
        <w:tab/>
      </w:r>
      <w:r>
        <w:t>03448 920 902</w:t>
      </w:r>
    </w:p>
    <w:p w14:paraId="7370527B" w14:textId="758A6ADF" w:rsidR="00455235" w:rsidRDefault="00455235" w:rsidP="00455235">
      <w:r>
        <w:t xml:space="preserve">Land Registry: </w:t>
      </w:r>
      <w:r w:rsidR="008116BF">
        <w:tab/>
      </w:r>
      <w:r w:rsidR="008116BF">
        <w:tab/>
      </w:r>
      <w:r w:rsidR="008116BF">
        <w:tab/>
      </w:r>
      <w:r w:rsidR="008116BF">
        <w:tab/>
      </w:r>
      <w:r w:rsidR="00526FD3">
        <w:tab/>
      </w:r>
      <w:r>
        <w:t>0300 200 7803</w:t>
      </w:r>
    </w:p>
    <w:p w14:paraId="37192794" w14:textId="73AD5446" w:rsidR="00455235" w:rsidRDefault="00455235" w:rsidP="00455235">
      <w:r>
        <w:t xml:space="preserve">Rates (Property Rating and Valuation): </w:t>
      </w:r>
      <w:r w:rsidR="008116BF">
        <w:tab/>
      </w:r>
      <w:r>
        <w:t>0300 200 7801</w:t>
      </w:r>
    </w:p>
    <w:p w14:paraId="5B102C02" w14:textId="5B86EDD9" w:rsidR="00455235" w:rsidRDefault="00455235" w:rsidP="00455235">
      <w:proofErr w:type="spellStart"/>
      <w:r>
        <w:t>DfI</w:t>
      </w:r>
      <w:proofErr w:type="spellEnd"/>
      <w:r>
        <w:t xml:space="preserve"> Roads Northern Division: </w:t>
      </w:r>
      <w:r w:rsidR="008116BF">
        <w:tab/>
      </w:r>
      <w:r w:rsidR="008116BF">
        <w:tab/>
      </w:r>
      <w:r>
        <w:t>0300 200 7891</w:t>
      </w:r>
    </w:p>
    <w:p w14:paraId="1675415D" w14:textId="7CFCE9B4" w:rsidR="00455235" w:rsidRDefault="00455235" w:rsidP="00455235">
      <w:r>
        <w:t xml:space="preserve">Flooding incident line: </w:t>
      </w:r>
      <w:r w:rsidR="008116BF">
        <w:tab/>
      </w:r>
      <w:r w:rsidR="008116BF">
        <w:tab/>
      </w:r>
      <w:r w:rsidR="008116BF">
        <w:tab/>
      </w:r>
      <w:r w:rsidR="00526FD3">
        <w:tab/>
      </w:r>
      <w:r>
        <w:t>0300 2000 100</w:t>
      </w:r>
    </w:p>
    <w:p w14:paraId="2B595132" w14:textId="065EC6CA" w:rsidR="00455235" w:rsidRDefault="00455235" w:rsidP="00455235">
      <w:r>
        <w:t xml:space="preserve">Flooding emergency: </w:t>
      </w:r>
      <w:r w:rsidR="008116BF">
        <w:tab/>
      </w:r>
      <w:r w:rsidR="008116BF">
        <w:tab/>
      </w:r>
      <w:r w:rsidR="00526FD3">
        <w:tab/>
      </w:r>
      <w:r w:rsidR="00526FD3">
        <w:tab/>
      </w:r>
      <w:r>
        <w:t>999</w:t>
      </w:r>
    </w:p>
    <w:p w14:paraId="1C8CBEC9" w14:textId="0D9E92AF" w:rsidR="00455235" w:rsidRDefault="00455235" w:rsidP="00455235">
      <w:r>
        <w:t xml:space="preserve">Street lighting faults (emergency): </w:t>
      </w:r>
      <w:r w:rsidR="00526FD3">
        <w:tab/>
      </w:r>
      <w:r w:rsidR="008116BF">
        <w:tab/>
      </w:r>
      <w:r>
        <w:t>0300 200 7899</w:t>
      </w:r>
    </w:p>
    <w:p w14:paraId="5E7FF3C5" w14:textId="0DE308BF" w:rsidR="00455235" w:rsidRDefault="00455235" w:rsidP="00455235">
      <w:r>
        <w:t xml:space="preserve">Telephone / Utility Boxes (BT fault): </w:t>
      </w:r>
      <w:r w:rsidR="008116BF">
        <w:tab/>
      </w:r>
      <w:r>
        <w:t>0800 023 2023</w:t>
      </w:r>
    </w:p>
    <w:p w14:paraId="6DB7A2BB" w14:textId="5B6EBA26" w:rsidR="00455235" w:rsidRDefault="00455235" w:rsidP="00455235">
      <w:r>
        <w:t xml:space="preserve">Burst water mains and blocked sewers: </w:t>
      </w:r>
      <w:r w:rsidR="008116BF">
        <w:tab/>
      </w:r>
      <w:r>
        <w:t>03457 440088 (24 hours)</w:t>
      </w:r>
    </w:p>
    <w:p w14:paraId="75D79CEC" w14:textId="41E82D9B" w:rsidR="00455235" w:rsidRDefault="00455235" w:rsidP="00455235">
      <w:r>
        <w:t xml:space="preserve">Water pollution hotline: </w:t>
      </w:r>
      <w:r w:rsidR="008116BF">
        <w:tab/>
      </w:r>
      <w:r w:rsidR="008116BF">
        <w:tab/>
      </w:r>
      <w:r w:rsidR="008116BF">
        <w:tab/>
      </w:r>
      <w:r>
        <w:t>0800 80 70 60</w:t>
      </w:r>
    </w:p>
    <w:p w14:paraId="7133DBFB" w14:textId="6D8B2F4E" w:rsidR="00455235" w:rsidRDefault="00455235" w:rsidP="00455235"/>
    <w:p w14:paraId="0FA2BEBF" w14:textId="7F795DBC" w:rsidR="00455235" w:rsidRDefault="00455235" w:rsidP="00455235">
      <w:pPr>
        <w:pStyle w:val="Heading2"/>
      </w:pPr>
      <w:r w:rsidRPr="00455235">
        <w:t>If an emergency affects your supply of electricity, gas or water, use the contact details below:</w:t>
      </w:r>
    </w:p>
    <w:p w14:paraId="38587C2D" w14:textId="116BA415" w:rsidR="00455235" w:rsidRDefault="00455235" w:rsidP="00455235">
      <w:r>
        <w:t xml:space="preserve">Northern Ireland Electricity: </w:t>
      </w:r>
      <w:r w:rsidR="008116BF">
        <w:tab/>
      </w:r>
      <w:r w:rsidR="008116BF">
        <w:tab/>
      </w:r>
      <w:r>
        <w:t>0345 7643 643</w:t>
      </w:r>
    </w:p>
    <w:p w14:paraId="35A0986D" w14:textId="5B67E776" w:rsidR="00455235" w:rsidRDefault="00455235" w:rsidP="00455235">
      <w:r>
        <w:t xml:space="preserve">Northern Ireland Water: </w:t>
      </w:r>
      <w:r w:rsidR="008116BF">
        <w:tab/>
      </w:r>
      <w:r w:rsidR="008116BF">
        <w:tab/>
      </w:r>
      <w:r>
        <w:t xml:space="preserve">0345 7440 088 </w:t>
      </w:r>
    </w:p>
    <w:p w14:paraId="6D044B69" w14:textId="384405AC" w:rsidR="00455235" w:rsidRDefault="00455235" w:rsidP="00455235">
      <w:r>
        <w:t xml:space="preserve">Phoenix Natural Gas: </w:t>
      </w:r>
      <w:r w:rsidR="008116BF">
        <w:tab/>
      </w:r>
      <w:r w:rsidR="008116BF">
        <w:tab/>
      </w:r>
      <w:r w:rsidR="008116BF">
        <w:tab/>
      </w:r>
      <w:r>
        <w:t xml:space="preserve">0800 002 001 </w:t>
      </w:r>
    </w:p>
    <w:p w14:paraId="17E594F5" w14:textId="5AFB3044" w:rsidR="00455235" w:rsidRDefault="00455235" w:rsidP="00455235">
      <w:r>
        <w:t xml:space="preserve">Firmus Energy: </w:t>
      </w:r>
      <w:r w:rsidR="008116BF">
        <w:tab/>
      </w:r>
      <w:r w:rsidR="008116BF">
        <w:tab/>
      </w:r>
      <w:r w:rsidR="008116BF">
        <w:tab/>
      </w:r>
      <w:r w:rsidR="008116BF">
        <w:tab/>
      </w:r>
      <w:r>
        <w:t>0800 002 001</w:t>
      </w:r>
    </w:p>
    <w:p w14:paraId="7F25F86C" w14:textId="67923A49" w:rsidR="00455235" w:rsidRDefault="00455235" w:rsidP="00455235">
      <w:pPr>
        <w:pStyle w:val="Heading1"/>
      </w:pPr>
      <w:r w:rsidRPr="00455235">
        <w:lastRenderedPageBreak/>
        <w:t>Get in touch</w:t>
      </w:r>
    </w:p>
    <w:p w14:paraId="6D71C5C4" w14:textId="77777777" w:rsidR="00455235" w:rsidRPr="00455235" w:rsidRDefault="00455235" w:rsidP="00455235">
      <w:pPr>
        <w:rPr>
          <w:b/>
          <w:bCs/>
        </w:rPr>
      </w:pPr>
      <w:r w:rsidRPr="00455235">
        <w:rPr>
          <w:b/>
          <w:bCs/>
        </w:rPr>
        <w:t>The Citizens’ Newsletter can be obtained in alternative formats including large print, braille and on audio cassette.</w:t>
      </w:r>
    </w:p>
    <w:p w14:paraId="403D6914" w14:textId="510F4454" w:rsidR="00526FD3" w:rsidRDefault="00455235" w:rsidP="00455235">
      <w:pPr>
        <w:rPr>
          <w:rStyle w:val="Hyperlink"/>
        </w:rPr>
      </w:pPr>
      <w:r>
        <w:t xml:space="preserve">Please email all requests and feedback to </w:t>
      </w:r>
      <w:hyperlink r:id="rId9" w:history="1">
        <w:r w:rsidR="007D2837">
          <w:rPr>
            <w:rStyle w:val="Hyperlink"/>
          </w:rPr>
          <w:t>Email Causeway Coast and Glens Citizen Newsletter</w:t>
        </w:r>
      </w:hyperlink>
    </w:p>
    <w:p w14:paraId="51BD2D32" w14:textId="77777777" w:rsidR="00526FD3" w:rsidRDefault="00526FD3">
      <w:pPr>
        <w:spacing w:after="240"/>
        <w:rPr>
          <w:rStyle w:val="Hyperlink"/>
        </w:rPr>
      </w:pPr>
      <w:r>
        <w:rPr>
          <w:rStyle w:val="Hyperlink"/>
        </w:rPr>
        <w:br w:type="page"/>
      </w:r>
    </w:p>
    <w:p w14:paraId="1E83425B" w14:textId="660088A6" w:rsidR="005D3E5E" w:rsidRPr="00404604" w:rsidRDefault="005D3E5E" w:rsidP="00404604">
      <w:pPr>
        <w:pStyle w:val="Heading1"/>
      </w:pPr>
      <w:r w:rsidRPr="00404604">
        <w:lastRenderedPageBreak/>
        <w:t xml:space="preserve">A message from the </w:t>
      </w:r>
      <w:proofErr w:type="gramStart"/>
      <w:r w:rsidRPr="00404604">
        <w:t>Mayor</w:t>
      </w:r>
      <w:proofErr w:type="gramEnd"/>
    </w:p>
    <w:p w14:paraId="1181C777" w14:textId="3328A1B9" w:rsidR="00BF487B" w:rsidRDefault="00BF487B" w:rsidP="00BF487B">
      <w:pPr>
        <w:rPr>
          <w:rFonts w:eastAsia="Times New Roman"/>
          <w:lang w:eastAsia="en-GB"/>
        </w:rPr>
      </w:pPr>
      <w:r w:rsidRPr="00BF487B">
        <w:rPr>
          <w:rFonts w:eastAsia="Times New Roman"/>
          <w:lang w:eastAsia="en-GB"/>
        </w:rPr>
        <w:t>Welcome to the 2024 edition of Citizens’ Newsletter, our annual magazine which offers a glimpse into some of the fantastic work being undertaken by Council.</w:t>
      </w:r>
    </w:p>
    <w:p w14:paraId="38D10AA7" w14:textId="77777777" w:rsidR="00404604" w:rsidRPr="00BF487B" w:rsidRDefault="00404604" w:rsidP="00BF487B">
      <w:pPr>
        <w:rPr>
          <w:rFonts w:eastAsia="Times New Roman"/>
          <w:lang w:eastAsia="en-GB"/>
        </w:rPr>
      </w:pPr>
    </w:p>
    <w:p w14:paraId="3ACDDA4D" w14:textId="46927758" w:rsidR="00BF487B" w:rsidRDefault="00BF487B" w:rsidP="00BF487B">
      <w:pPr>
        <w:rPr>
          <w:rFonts w:eastAsia="Times New Roman"/>
          <w:lang w:eastAsia="en-GB"/>
        </w:rPr>
      </w:pPr>
      <w:r w:rsidRPr="00BF487B">
        <w:rPr>
          <w:rFonts w:eastAsia="Times New Roman"/>
          <w:lang w:eastAsia="en-GB"/>
        </w:rPr>
        <w:t>As you will see, we have a bumper events calendar to look forward to for the year ahead, including the highly anticipated return of the NI International Air Show to Portrush, following a five-year absence.</w:t>
      </w:r>
    </w:p>
    <w:p w14:paraId="7BF93A2A" w14:textId="77777777" w:rsidR="00404604" w:rsidRPr="00BF487B" w:rsidRDefault="00404604" w:rsidP="00BF487B">
      <w:pPr>
        <w:rPr>
          <w:rFonts w:eastAsia="Times New Roman"/>
          <w:lang w:eastAsia="en-GB"/>
        </w:rPr>
      </w:pPr>
    </w:p>
    <w:p w14:paraId="063C8D0D" w14:textId="23395D3D" w:rsidR="00BF487B" w:rsidRDefault="00BF487B" w:rsidP="00BF487B">
      <w:pPr>
        <w:rPr>
          <w:rFonts w:eastAsia="Times New Roman"/>
          <w:lang w:eastAsia="en-GB"/>
        </w:rPr>
      </w:pPr>
      <w:r w:rsidRPr="00BF487B">
        <w:rPr>
          <w:rFonts w:eastAsia="Times New Roman"/>
          <w:lang w:eastAsia="en-GB"/>
        </w:rPr>
        <w:t xml:space="preserve">Work has been completed on upgrading fitness suites at our leisure </w:t>
      </w:r>
      <w:proofErr w:type="spellStart"/>
      <w:r w:rsidRPr="00BF487B">
        <w:rPr>
          <w:rFonts w:eastAsia="Times New Roman"/>
          <w:lang w:eastAsia="en-GB"/>
        </w:rPr>
        <w:t>centres</w:t>
      </w:r>
      <w:proofErr w:type="spellEnd"/>
      <w:r w:rsidRPr="00BF487B">
        <w:rPr>
          <w:rFonts w:eastAsia="Times New Roman"/>
          <w:lang w:eastAsia="en-GB"/>
        </w:rPr>
        <w:t xml:space="preserve"> across the Borough following a £600,000 investment, providing modern facilities to help encourage an active lifestyle. </w:t>
      </w:r>
    </w:p>
    <w:p w14:paraId="6ABAA9ED" w14:textId="1615CEDA" w:rsidR="00404604" w:rsidRDefault="00404604" w:rsidP="00BF487B">
      <w:pPr>
        <w:rPr>
          <w:rFonts w:eastAsia="Times New Roman"/>
          <w:lang w:eastAsia="en-GB"/>
        </w:rPr>
      </w:pPr>
    </w:p>
    <w:p w14:paraId="5DAD4E4C" w14:textId="77777777" w:rsidR="00404604" w:rsidRPr="00BF487B" w:rsidRDefault="00404604" w:rsidP="00BF487B">
      <w:pPr>
        <w:rPr>
          <w:rFonts w:eastAsia="Times New Roman"/>
          <w:lang w:eastAsia="en-GB"/>
        </w:rPr>
      </w:pPr>
    </w:p>
    <w:p w14:paraId="5BFBCD5D" w14:textId="5CA18FED" w:rsidR="00BF487B" w:rsidRDefault="00BF487B" w:rsidP="00BF487B">
      <w:pPr>
        <w:rPr>
          <w:rFonts w:eastAsia="Times New Roman"/>
          <w:lang w:eastAsia="en-GB"/>
        </w:rPr>
      </w:pPr>
      <w:r w:rsidRPr="00BF487B">
        <w:rPr>
          <w:rFonts w:eastAsia="Times New Roman"/>
          <w:lang w:eastAsia="en-GB"/>
        </w:rPr>
        <w:t xml:space="preserve">Council continues to champion sustainability in all its forms through our </w:t>
      </w:r>
      <w:proofErr w:type="spellStart"/>
      <w:r w:rsidRPr="00BF487B">
        <w:rPr>
          <w:rFonts w:eastAsia="Times New Roman"/>
          <w:lang w:eastAsia="en-GB"/>
        </w:rPr>
        <w:t>LiveSmart</w:t>
      </w:r>
      <w:proofErr w:type="spellEnd"/>
      <w:r w:rsidRPr="00BF487B">
        <w:rPr>
          <w:rFonts w:eastAsia="Times New Roman"/>
          <w:lang w:eastAsia="en-GB"/>
        </w:rPr>
        <w:t xml:space="preserve"> campaign; a great example of this is the ‘2GoCup’ scheme, a pioneering new initiative that aims to eliminate single use plastic cups and help keep our Borough beautiful.</w:t>
      </w:r>
    </w:p>
    <w:p w14:paraId="3D1B5A87" w14:textId="77777777" w:rsidR="00404604" w:rsidRPr="00BF487B" w:rsidRDefault="00404604" w:rsidP="00BF487B">
      <w:pPr>
        <w:rPr>
          <w:rFonts w:eastAsia="Times New Roman"/>
          <w:lang w:eastAsia="en-GB"/>
        </w:rPr>
      </w:pPr>
    </w:p>
    <w:p w14:paraId="660257FA" w14:textId="5D6CC84E" w:rsidR="00BF487B" w:rsidRDefault="00BF487B" w:rsidP="00BF487B">
      <w:pPr>
        <w:rPr>
          <w:rFonts w:eastAsia="Times New Roman"/>
          <w:lang w:eastAsia="en-GB"/>
        </w:rPr>
      </w:pPr>
      <w:r w:rsidRPr="00BF487B">
        <w:rPr>
          <w:rFonts w:eastAsia="Times New Roman"/>
          <w:lang w:eastAsia="en-GB"/>
        </w:rPr>
        <w:t xml:space="preserve">I know that for many of you, the rising cost of living continues to present challenges that can sometimes feel overwhelming. Please don’t be afraid to ask for help; whether it be issues such as financial difficulties, loneliness or anything else, I would encourage you to seek support from the very approachable </w:t>
      </w:r>
      <w:proofErr w:type="spellStart"/>
      <w:r w:rsidRPr="00BF487B">
        <w:rPr>
          <w:rFonts w:eastAsia="Times New Roman"/>
          <w:lang w:eastAsia="en-GB"/>
        </w:rPr>
        <w:t>organisations</w:t>
      </w:r>
      <w:proofErr w:type="spellEnd"/>
      <w:r w:rsidRPr="00BF487B">
        <w:rPr>
          <w:rFonts w:eastAsia="Times New Roman"/>
          <w:lang w:eastAsia="en-GB"/>
        </w:rPr>
        <w:t xml:space="preserve"> we have here in the Borough, such as The Salvation Army, St Vincent de Paul Society or local church and community groups. </w:t>
      </w:r>
    </w:p>
    <w:p w14:paraId="314D3B51" w14:textId="77777777" w:rsidR="00404604" w:rsidRPr="00BF487B" w:rsidRDefault="00404604" w:rsidP="00BF487B">
      <w:pPr>
        <w:rPr>
          <w:rFonts w:eastAsia="Times New Roman"/>
          <w:lang w:eastAsia="en-GB"/>
        </w:rPr>
      </w:pPr>
    </w:p>
    <w:p w14:paraId="02F600F1" w14:textId="3861EF1A" w:rsidR="00BF487B" w:rsidRDefault="00BF487B" w:rsidP="00BF487B">
      <w:pPr>
        <w:rPr>
          <w:rFonts w:eastAsia="Times New Roman"/>
          <w:lang w:eastAsia="en-GB"/>
        </w:rPr>
      </w:pPr>
      <w:r w:rsidRPr="00BF487B">
        <w:rPr>
          <w:rFonts w:eastAsia="Times New Roman"/>
          <w:lang w:eastAsia="en-GB"/>
        </w:rPr>
        <w:t>As Mayor, I take immense pride in representing the people of Causeway Coast and Glens and I will continue to do my utmost to advocate for this fantastic area on your behalf.</w:t>
      </w:r>
    </w:p>
    <w:p w14:paraId="201E8ACB" w14:textId="77777777" w:rsidR="00BF487B" w:rsidRPr="00BF487B" w:rsidRDefault="00BF487B" w:rsidP="00BF487B">
      <w:pPr>
        <w:rPr>
          <w:rFonts w:eastAsia="Times New Roman"/>
          <w:lang w:eastAsia="en-GB"/>
        </w:rPr>
      </w:pPr>
    </w:p>
    <w:p w14:paraId="1DCAF020" w14:textId="0D6ACAC1" w:rsidR="00BF487B" w:rsidRPr="00BF487B" w:rsidRDefault="00BF487B" w:rsidP="00BF487B">
      <w:pPr>
        <w:rPr>
          <w:rFonts w:eastAsia="Times New Roman"/>
          <w:b/>
          <w:lang w:eastAsia="en-GB"/>
        </w:rPr>
      </w:pPr>
      <w:proofErr w:type="spellStart"/>
      <w:r w:rsidRPr="00BF487B">
        <w:rPr>
          <w:rFonts w:eastAsia="Times New Roman"/>
          <w:b/>
          <w:lang w:eastAsia="en-GB"/>
        </w:rPr>
        <w:t>Councillor</w:t>
      </w:r>
      <w:proofErr w:type="spellEnd"/>
      <w:r w:rsidRPr="00BF487B">
        <w:rPr>
          <w:rFonts w:eastAsia="Times New Roman"/>
          <w:b/>
          <w:lang w:eastAsia="en-GB"/>
        </w:rPr>
        <w:t xml:space="preserve"> Steven Callaghan QPM</w:t>
      </w:r>
    </w:p>
    <w:p w14:paraId="2E1AD284" w14:textId="4894B79B" w:rsidR="00BF487B" w:rsidRDefault="00BF487B" w:rsidP="00BF487B">
      <w:pPr>
        <w:rPr>
          <w:rFonts w:eastAsia="Times New Roman"/>
          <w:i/>
          <w:lang w:eastAsia="en-GB"/>
        </w:rPr>
      </w:pPr>
      <w:r w:rsidRPr="00BF487B">
        <w:rPr>
          <w:rFonts w:eastAsia="Times New Roman"/>
          <w:i/>
          <w:lang w:eastAsia="en-GB"/>
        </w:rPr>
        <w:t>The Mayor of Causeway Coast and Glens Borough Council</w:t>
      </w:r>
    </w:p>
    <w:p w14:paraId="22102179" w14:textId="77777777" w:rsidR="00D9239C" w:rsidRDefault="00D9239C" w:rsidP="00D9239C">
      <w:pPr>
        <w:pStyle w:val="Heading1"/>
      </w:pPr>
      <w:r>
        <w:rPr>
          <w:noProof/>
        </w:rPr>
        <w:lastRenderedPageBreak/>
        <w:drawing>
          <wp:inline distT="0" distB="0" distL="0" distR="0" wp14:anchorId="4FA5161B" wp14:editId="76AC7A73">
            <wp:extent cx="5860415" cy="3989070"/>
            <wp:effectExtent l="0" t="0" r="0" b="0"/>
            <wp:docPr id="11" name="Picture 11" descr="The Mayor of Causeway Coast and Glens Borough Council, Councillor Steven Callaghan QP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The Mayor of Causeway Coast and Glens Borough Council, Councillor Steven Callaghan QPM."/>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860415" cy="3989070"/>
                    </a:xfrm>
                    <a:prstGeom prst="rect">
                      <a:avLst/>
                    </a:prstGeom>
                  </pic:spPr>
                </pic:pic>
              </a:graphicData>
            </a:graphic>
          </wp:inline>
        </w:drawing>
      </w:r>
    </w:p>
    <w:p w14:paraId="5FE0D700" w14:textId="77777777" w:rsidR="00D9239C" w:rsidRDefault="00D9239C" w:rsidP="00D9239C">
      <w:pPr>
        <w:pStyle w:val="Caption2"/>
      </w:pPr>
      <w:r w:rsidRPr="00BF487B">
        <w:t xml:space="preserve">The Mayor of Causeway Coast and Glens Borough Council, </w:t>
      </w:r>
      <w:proofErr w:type="spellStart"/>
      <w:r w:rsidRPr="00BF487B">
        <w:t>Councillor</w:t>
      </w:r>
      <w:proofErr w:type="spellEnd"/>
      <w:r w:rsidRPr="00BF487B">
        <w:t xml:space="preserve"> Steven Callaghan QPM</w:t>
      </w:r>
      <w:r>
        <w:t>.</w:t>
      </w:r>
    </w:p>
    <w:p w14:paraId="0C5488C8" w14:textId="77777777" w:rsidR="00D9239C" w:rsidRPr="00BF487B" w:rsidRDefault="00D9239C" w:rsidP="00BF487B">
      <w:pPr>
        <w:rPr>
          <w:rFonts w:eastAsia="Times New Roman"/>
          <w:i/>
          <w:lang w:eastAsia="en-GB"/>
        </w:rPr>
      </w:pPr>
    </w:p>
    <w:p w14:paraId="221DBFA0" w14:textId="54F0FA65" w:rsidR="00BF487B" w:rsidRDefault="00BF487B" w:rsidP="00F228A9">
      <w:pPr>
        <w:spacing w:line="240" w:lineRule="auto"/>
        <w:rPr>
          <w:rStyle w:val="Heading1Char"/>
        </w:rPr>
      </w:pPr>
    </w:p>
    <w:p w14:paraId="3BC2DBF1" w14:textId="3D7C91EE" w:rsidR="00BF487B" w:rsidRDefault="00BF487B" w:rsidP="00F228A9">
      <w:pPr>
        <w:spacing w:line="240" w:lineRule="auto"/>
        <w:rPr>
          <w:rStyle w:val="Heading1Char"/>
        </w:rPr>
      </w:pPr>
    </w:p>
    <w:p w14:paraId="6EF72815" w14:textId="1AC9988E" w:rsidR="00BF487B" w:rsidRDefault="00BF487B" w:rsidP="00F228A9">
      <w:pPr>
        <w:spacing w:line="240" w:lineRule="auto"/>
        <w:rPr>
          <w:rStyle w:val="Heading1Char"/>
        </w:rPr>
      </w:pPr>
    </w:p>
    <w:p w14:paraId="42EE3ADB" w14:textId="4854B109" w:rsidR="00BF487B" w:rsidRDefault="00BF487B" w:rsidP="00F228A9">
      <w:pPr>
        <w:spacing w:line="240" w:lineRule="auto"/>
        <w:rPr>
          <w:rStyle w:val="Heading1Char"/>
        </w:rPr>
      </w:pPr>
    </w:p>
    <w:p w14:paraId="74187910" w14:textId="69E95000" w:rsidR="00BF487B" w:rsidRDefault="00BF487B" w:rsidP="00F228A9">
      <w:pPr>
        <w:spacing w:line="240" w:lineRule="auto"/>
        <w:rPr>
          <w:rStyle w:val="Heading1Char"/>
        </w:rPr>
      </w:pPr>
    </w:p>
    <w:p w14:paraId="36AEED23" w14:textId="6FCC2916" w:rsidR="00BF487B" w:rsidRDefault="00BF487B" w:rsidP="00F228A9">
      <w:pPr>
        <w:spacing w:line="240" w:lineRule="auto"/>
        <w:rPr>
          <w:rStyle w:val="Heading1Char"/>
        </w:rPr>
      </w:pPr>
    </w:p>
    <w:p w14:paraId="065114E0" w14:textId="6F9A8DCB" w:rsidR="00BF487B" w:rsidRDefault="00BF487B" w:rsidP="00F228A9">
      <w:pPr>
        <w:spacing w:line="240" w:lineRule="auto"/>
        <w:rPr>
          <w:rStyle w:val="Heading1Char"/>
        </w:rPr>
      </w:pPr>
    </w:p>
    <w:p w14:paraId="173E9C56" w14:textId="58003ED2" w:rsidR="00BF487B" w:rsidRDefault="00BF487B" w:rsidP="00F228A9">
      <w:pPr>
        <w:spacing w:line="240" w:lineRule="auto"/>
        <w:rPr>
          <w:rStyle w:val="Heading1Char"/>
        </w:rPr>
      </w:pPr>
    </w:p>
    <w:p w14:paraId="1C76E53E" w14:textId="18454508" w:rsidR="00BF487B" w:rsidRDefault="00BF487B" w:rsidP="00F228A9">
      <w:pPr>
        <w:spacing w:line="240" w:lineRule="auto"/>
        <w:rPr>
          <w:rStyle w:val="Heading1Char"/>
        </w:rPr>
      </w:pPr>
    </w:p>
    <w:p w14:paraId="679DA1DD" w14:textId="77777777" w:rsidR="00404604" w:rsidRDefault="00404604" w:rsidP="00404604">
      <w:pPr>
        <w:rPr>
          <w:rStyle w:val="Heading1Char"/>
        </w:rPr>
      </w:pPr>
    </w:p>
    <w:p w14:paraId="2D3B99BB" w14:textId="77777777" w:rsidR="00404604" w:rsidRPr="00404604" w:rsidRDefault="00404604" w:rsidP="00404604">
      <w:pPr>
        <w:pStyle w:val="Caption2"/>
        <w:rPr>
          <w:rStyle w:val="Heading1Char"/>
          <w:rFonts w:eastAsiaTheme="minorHAnsi" w:cstheme="minorBidi"/>
          <w:b w:val="0"/>
          <w:color w:val="404040" w:themeColor="text1" w:themeTint="BF"/>
          <w:sz w:val="28"/>
          <w:szCs w:val="24"/>
        </w:rPr>
      </w:pPr>
    </w:p>
    <w:p w14:paraId="2C8E2BC3" w14:textId="77777777" w:rsidR="00404604" w:rsidRPr="00404604" w:rsidRDefault="00BF487B" w:rsidP="00404604">
      <w:pPr>
        <w:pStyle w:val="Heading2"/>
      </w:pPr>
      <w:r w:rsidRPr="00BF487B">
        <w:rPr>
          <w:rStyle w:val="Heading1Char"/>
        </w:rPr>
        <w:lastRenderedPageBreak/>
        <w:t>Courtyard Café goes ‘</w:t>
      </w:r>
      <w:proofErr w:type="spellStart"/>
      <w:r w:rsidRPr="00BF487B">
        <w:rPr>
          <w:rStyle w:val="Heading1Char"/>
        </w:rPr>
        <w:t>CupSmart</w:t>
      </w:r>
      <w:proofErr w:type="spellEnd"/>
      <w:r w:rsidRPr="00BF487B">
        <w:rPr>
          <w:rStyle w:val="Heading1Char"/>
        </w:rPr>
        <w:t>’</w:t>
      </w:r>
      <w:r w:rsidRPr="00F228A9">
        <w:rPr>
          <w:rStyle w:val="Heading1Char"/>
        </w:rPr>
        <w:t xml:space="preserve"> </w:t>
      </w:r>
      <w:r w:rsidR="00F228A9" w:rsidRPr="002311C7">
        <w:rPr>
          <w:rFonts w:eastAsia="Times New Roman" w:cs="Arial"/>
          <w:lang w:eastAsia="en-GB"/>
        </w:rPr>
        <w:br/>
      </w:r>
      <w:r w:rsidRPr="00404604">
        <w:t>Café on ambitious mission to eliminate single use cups</w:t>
      </w:r>
    </w:p>
    <w:p w14:paraId="734AA6E8" w14:textId="2167F77D" w:rsidR="00404604" w:rsidRPr="00404604" w:rsidRDefault="00F228A9" w:rsidP="00404604">
      <w:pPr>
        <w:rPr>
          <w:rFonts w:eastAsiaTheme="majorEastAsia" w:cstheme="majorBidi"/>
          <w:color w:val="984F8B"/>
          <w:sz w:val="40"/>
          <w:szCs w:val="26"/>
        </w:rPr>
      </w:pPr>
      <w:r w:rsidRPr="002311C7">
        <w:rPr>
          <w:rFonts w:eastAsia="Times New Roman" w:cs="Arial"/>
          <w:lang w:eastAsia="en-GB"/>
        </w:rPr>
        <w:br/>
      </w:r>
      <w:r w:rsidR="00404604" w:rsidRPr="00404604">
        <w:t>Disposable drinks cups often</w:t>
      </w:r>
      <w:r w:rsidR="00404604">
        <w:t xml:space="preserve"> </w:t>
      </w:r>
      <w:r w:rsidR="00404604" w:rsidRPr="00404604">
        <w:t xml:space="preserve">end up as litter across our </w:t>
      </w:r>
      <w:proofErr w:type="gramStart"/>
      <w:r w:rsidR="00404604" w:rsidRPr="00404604">
        <w:t xml:space="preserve">Borough, </w:t>
      </w:r>
      <w:r w:rsidR="00404604">
        <w:t xml:space="preserve"> i</w:t>
      </w:r>
      <w:r w:rsidR="00404604" w:rsidRPr="00404604">
        <w:t>mpacting</w:t>
      </w:r>
      <w:proofErr w:type="gramEnd"/>
      <w:r w:rsidR="00404604" w:rsidRPr="00404604">
        <w:t xml:space="preserve"> our towns and villages, countryside and marine environment. It is estimated that we use over 70 million single use drinks cups each year in Northern Ireland, with only 11% of these taken home to be disposed of. Couple this with the astonishing statistic that up to 70% of people here have a reusable cup but only 15% use it regularly, you can see we have a problem. </w:t>
      </w:r>
    </w:p>
    <w:p w14:paraId="2C53E353" w14:textId="77777777" w:rsidR="00404604" w:rsidRPr="00404604" w:rsidRDefault="00404604" w:rsidP="00404604">
      <w:pPr>
        <w:rPr>
          <w:sz w:val="24"/>
        </w:rPr>
      </w:pPr>
    </w:p>
    <w:p w14:paraId="4DB261B0" w14:textId="043E3F08" w:rsidR="00404604" w:rsidRDefault="00404604" w:rsidP="00404604">
      <w:pPr>
        <w:rPr>
          <w:rFonts w:eastAsia="Times New Roman" w:cs="Times New Roman"/>
          <w:color w:val="auto"/>
          <w:lang w:val="en-GB" w:eastAsia="en-GB"/>
        </w:rPr>
      </w:pPr>
      <w:r w:rsidRPr="00404604">
        <w:rPr>
          <w:rFonts w:eastAsia="Times New Roman" w:cs="Times New Roman"/>
          <w:color w:val="auto"/>
          <w:lang w:val="en-GB" w:eastAsia="en-GB"/>
        </w:rPr>
        <w:t xml:space="preserve">What’s the solution? The Courtyard Café in Ballycastle, part of the Ballycastle Community Hub charity, has embarked on an ambitious mission to eliminate single use cups, saving money in the process and playing its role in reducing litter in one of the many beautiful parts of our Borough. </w:t>
      </w:r>
    </w:p>
    <w:p w14:paraId="5B3E10F7" w14:textId="77777777" w:rsidR="00404604" w:rsidRPr="00404604" w:rsidRDefault="00404604" w:rsidP="00404604">
      <w:pPr>
        <w:rPr>
          <w:rFonts w:ascii="Times New Roman" w:eastAsia="Times New Roman" w:hAnsi="Times New Roman" w:cs="Times New Roman"/>
          <w:color w:val="auto"/>
          <w:sz w:val="24"/>
          <w:lang w:val="en-GB" w:eastAsia="en-GB"/>
        </w:rPr>
      </w:pPr>
    </w:p>
    <w:p w14:paraId="2FE68265" w14:textId="77777777" w:rsidR="00404604" w:rsidRPr="00404604" w:rsidRDefault="00404604" w:rsidP="00404604">
      <w:pPr>
        <w:rPr>
          <w:rFonts w:ascii="Times New Roman" w:eastAsia="Times New Roman" w:hAnsi="Times New Roman" w:cs="Times New Roman"/>
          <w:color w:val="auto"/>
          <w:sz w:val="24"/>
          <w:lang w:val="en-GB" w:eastAsia="en-GB"/>
        </w:rPr>
      </w:pPr>
      <w:r w:rsidRPr="00404604">
        <w:rPr>
          <w:rFonts w:eastAsia="Times New Roman" w:cs="Times New Roman"/>
          <w:color w:val="auto"/>
          <w:lang w:val="en-GB" w:eastAsia="en-GB"/>
        </w:rPr>
        <w:t xml:space="preserve">The introduction of the ‘2GoCup’ scheme in conjunction with Council is a strong and positive statement. Its impact is only eclipsed by its simplicity – you order a hot drink in the Courtyard Cafe, pay a £2 deposit for your reusable cup and enjoy your drink. If you bring the cup back, you can reuse it or ask for your deposit back. If you don’t bring it back, the café retains your £2 deposit which coincidentally is the cost </w:t>
      </w:r>
    </w:p>
    <w:p w14:paraId="39252C31" w14:textId="6304D4B2" w:rsidR="00404604" w:rsidRDefault="00404604" w:rsidP="00404604">
      <w:pPr>
        <w:rPr>
          <w:rFonts w:eastAsia="Times New Roman" w:cs="Times New Roman"/>
          <w:color w:val="auto"/>
          <w:lang w:val="en-GB" w:eastAsia="en-GB"/>
        </w:rPr>
      </w:pPr>
      <w:r w:rsidRPr="00404604">
        <w:rPr>
          <w:rFonts w:eastAsia="Times New Roman" w:cs="Times New Roman"/>
          <w:color w:val="auto"/>
          <w:lang w:val="en-GB" w:eastAsia="en-GB"/>
        </w:rPr>
        <w:t xml:space="preserve">of a new cup. </w:t>
      </w:r>
    </w:p>
    <w:p w14:paraId="4B6092BF" w14:textId="77777777" w:rsidR="00404604" w:rsidRPr="00404604" w:rsidRDefault="00404604" w:rsidP="00404604">
      <w:pPr>
        <w:rPr>
          <w:rFonts w:ascii="Times New Roman" w:eastAsia="Times New Roman" w:hAnsi="Times New Roman" w:cs="Times New Roman"/>
          <w:color w:val="auto"/>
          <w:sz w:val="24"/>
          <w:lang w:val="en-GB" w:eastAsia="en-GB"/>
        </w:rPr>
      </w:pPr>
    </w:p>
    <w:p w14:paraId="621D22EC" w14:textId="5A622E6C" w:rsidR="00404604" w:rsidRDefault="00404604" w:rsidP="00404604">
      <w:pPr>
        <w:rPr>
          <w:rFonts w:eastAsia="Times New Roman" w:cs="Times New Roman"/>
          <w:color w:val="auto"/>
          <w:lang w:val="en-GB" w:eastAsia="en-GB"/>
        </w:rPr>
      </w:pPr>
      <w:proofErr w:type="spellStart"/>
      <w:r w:rsidRPr="00404604">
        <w:rPr>
          <w:rFonts w:eastAsia="Times New Roman" w:cs="Times New Roman"/>
          <w:color w:val="auto"/>
          <w:lang w:val="en-GB" w:eastAsia="en-GB"/>
        </w:rPr>
        <w:t>CupSmart</w:t>
      </w:r>
      <w:proofErr w:type="spellEnd"/>
      <w:r w:rsidRPr="00404604">
        <w:rPr>
          <w:rFonts w:eastAsia="Times New Roman" w:cs="Times New Roman"/>
          <w:color w:val="auto"/>
          <w:lang w:val="en-GB" w:eastAsia="en-GB"/>
        </w:rPr>
        <w:t xml:space="preserve">, part of the </w:t>
      </w:r>
      <w:proofErr w:type="spellStart"/>
      <w:r w:rsidRPr="00404604">
        <w:rPr>
          <w:rFonts w:eastAsia="Times New Roman" w:cs="Times New Roman"/>
          <w:color w:val="auto"/>
          <w:lang w:val="en-GB" w:eastAsia="en-GB"/>
        </w:rPr>
        <w:t>LiveSmart</w:t>
      </w:r>
      <w:proofErr w:type="spellEnd"/>
      <w:r w:rsidRPr="00404604">
        <w:rPr>
          <w:rFonts w:eastAsia="Times New Roman" w:cs="Times New Roman"/>
          <w:color w:val="auto"/>
          <w:lang w:val="en-GB" w:eastAsia="en-GB"/>
        </w:rPr>
        <w:t xml:space="preserve"> campaign offered by Council, promotes not just having</w:t>
      </w:r>
      <w:r>
        <w:rPr>
          <w:rFonts w:eastAsia="Times New Roman" w:cs="Times New Roman"/>
          <w:color w:val="auto"/>
          <w:lang w:val="en-GB" w:eastAsia="en-GB"/>
        </w:rPr>
        <w:t xml:space="preserve"> </w:t>
      </w:r>
      <w:r w:rsidRPr="00404604">
        <w:rPr>
          <w:rFonts w:eastAsia="Times New Roman" w:cs="Times New Roman"/>
          <w:color w:val="auto"/>
          <w:lang w:val="en-GB" w:eastAsia="en-GB"/>
        </w:rPr>
        <w:t xml:space="preserve">a reusable cup but using it regularly. </w:t>
      </w:r>
      <w:proofErr w:type="spellStart"/>
      <w:r w:rsidRPr="00404604">
        <w:rPr>
          <w:rFonts w:eastAsia="Times New Roman" w:cs="Times New Roman"/>
          <w:color w:val="auto"/>
          <w:lang w:val="en-GB" w:eastAsia="en-GB"/>
        </w:rPr>
        <w:t>LiveSmart</w:t>
      </w:r>
      <w:proofErr w:type="spellEnd"/>
      <w:r w:rsidRPr="00404604">
        <w:rPr>
          <w:rFonts w:eastAsia="Times New Roman" w:cs="Times New Roman"/>
          <w:color w:val="auto"/>
          <w:lang w:val="en-GB" w:eastAsia="en-GB"/>
        </w:rPr>
        <w:t xml:space="preserve"> contains many campaigns for practical engagement in a range of environmental issues. </w:t>
      </w:r>
    </w:p>
    <w:p w14:paraId="039BD39C" w14:textId="77777777" w:rsidR="00404604" w:rsidRPr="00404604" w:rsidRDefault="00404604" w:rsidP="00404604">
      <w:pPr>
        <w:rPr>
          <w:rFonts w:ascii="Times New Roman" w:eastAsia="Times New Roman" w:hAnsi="Times New Roman" w:cs="Times New Roman"/>
          <w:color w:val="auto"/>
          <w:sz w:val="24"/>
          <w:lang w:val="en-GB" w:eastAsia="en-GB"/>
        </w:rPr>
      </w:pPr>
    </w:p>
    <w:p w14:paraId="71AED573" w14:textId="39BD2CBD" w:rsidR="00404604" w:rsidRDefault="00404604" w:rsidP="00404604">
      <w:pPr>
        <w:rPr>
          <w:rFonts w:eastAsia="Times New Roman" w:cs="Times New Roman"/>
          <w:b/>
          <w:color w:val="auto"/>
          <w:lang w:val="en-GB" w:eastAsia="en-GB"/>
        </w:rPr>
      </w:pPr>
      <w:r w:rsidRPr="00404604">
        <w:rPr>
          <w:rFonts w:eastAsia="Times New Roman" w:cs="Times New Roman"/>
          <w:b/>
          <w:color w:val="auto"/>
          <w:lang w:val="en-GB" w:eastAsia="en-GB"/>
        </w:rPr>
        <w:t xml:space="preserve">For more information on </w:t>
      </w:r>
      <w:proofErr w:type="spellStart"/>
      <w:r w:rsidRPr="00404604">
        <w:rPr>
          <w:rFonts w:eastAsia="Times New Roman" w:cs="Times New Roman"/>
          <w:b/>
          <w:color w:val="auto"/>
          <w:lang w:val="en-GB" w:eastAsia="en-GB"/>
        </w:rPr>
        <w:t>CupSmart</w:t>
      </w:r>
      <w:proofErr w:type="spellEnd"/>
      <w:r w:rsidRPr="00404604">
        <w:rPr>
          <w:rFonts w:eastAsia="Times New Roman" w:cs="Times New Roman"/>
          <w:b/>
          <w:color w:val="auto"/>
          <w:lang w:val="en-GB" w:eastAsia="en-GB"/>
        </w:rPr>
        <w:t xml:space="preserve"> or other </w:t>
      </w:r>
      <w:proofErr w:type="spellStart"/>
      <w:r w:rsidRPr="00404604">
        <w:rPr>
          <w:rFonts w:eastAsia="Times New Roman" w:cs="Times New Roman"/>
          <w:b/>
          <w:color w:val="auto"/>
          <w:lang w:val="en-GB" w:eastAsia="en-GB"/>
        </w:rPr>
        <w:t>LiveSmart</w:t>
      </w:r>
      <w:proofErr w:type="spellEnd"/>
      <w:r w:rsidRPr="00404604">
        <w:rPr>
          <w:rFonts w:eastAsia="Times New Roman" w:cs="Times New Roman"/>
          <w:b/>
          <w:color w:val="auto"/>
          <w:lang w:val="en-GB" w:eastAsia="en-GB"/>
        </w:rPr>
        <w:t xml:space="preserve"> campaigns, please check out </w:t>
      </w:r>
      <w:hyperlink r:id="rId11" w:history="1">
        <w:r w:rsidRPr="00404604">
          <w:rPr>
            <w:rStyle w:val="Hyperlink"/>
            <w:rFonts w:eastAsia="Times New Roman" w:cs="Times New Roman"/>
            <w:b/>
            <w:lang w:val="en-GB" w:eastAsia="en-GB"/>
          </w:rPr>
          <w:t>Causeway Coast and Glens Live smart Website</w:t>
        </w:r>
      </w:hyperlink>
      <w:r w:rsidRPr="00404604">
        <w:rPr>
          <w:rFonts w:eastAsia="Times New Roman" w:cs="Times New Roman"/>
          <w:b/>
          <w:color w:val="auto"/>
          <w:lang w:val="en-GB" w:eastAsia="en-GB"/>
        </w:rPr>
        <w:t xml:space="preserve"> or </w:t>
      </w:r>
      <w:hyperlink r:id="rId12" w:history="1">
        <w:r w:rsidRPr="00404604">
          <w:rPr>
            <w:rStyle w:val="Hyperlink"/>
            <w:rFonts w:eastAsia="Times New Roman" w:cs="Times New Roman"/>
            <w:b/>
            <w:lang w:val="en-GB" w:eastAsia="en-GB"/>
          </w:rPr>
          <w:t>Email Causeway Coast and Glens Recycling</w:t>
        </w:r>
      </w:hyperlink>
      <w:r w:rsidRPr="00404604">
        <w:rPr>
          <w:rFonts w:eastAsia="Times New Roman" w:cs="Times New Roman"/>
          <w:b/>
          <w:color w:val="auto"/>
          <w:lang w:val="en-GB" w:eastAsia="en-GB"/>
        </w:rPr>
        <w:t xml:space="preserve"> </w:t>
      </w:r>
    </w:p>
    <w:p w14:paraId="68F6C44A" w14:textId="77777777" w:rsidR="00D9239C" w:rsidRDefault="00D9239C" w:rsidP="00D9239C">
      <w:pPr>
        <w:rPr>
          <w:rStyle w:val="Heading1Char"/>
        </w:rPr>
      </w:pPr>
      <w:r>
        <w:rPr>
          <w:rFonts w:eastAsiaTheme="majorEastAsia" w:cstheme="majorBidi"/>
          <w:b/>
          <w:noProof/>
          <w:color w:val="7030A0"/>
          <w:sz w:val="48"/>
          <w:szCs w:val="32"/>
        </w:rPr>
        <w:lastRenderedPageBreak/>
        <w:drawing>
          <wp:inline distT="0" distB="0" distL="0" distR="0" wp14:anchorId="59556C2F" wp14:editId="1727B06E">
            <wp:extent cx="5860415" cy="4395470"/>
            <wp:effectExtent l="0" t="0" r="0" b="0"/>
            <wp:docPr id="13" name="Picture 13" descr="The ‘2GoCup’ range at The Courtyard Cáfe in Ballycas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The ‘2GoCup’ range at The Courtyard Cáfe in Ballycastl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860415" cy="4395470"/>
                    </a:xfrm>
                    <a:prstGeom prst="rect">
                      <a:avLst/>
                    </a:prstGeom>
                  </pic:spPr>
                </pic:pic>
              </a:graphicData>
            </a:graphic>
          </wp:inline>
        </w:drawing>
      </w:r>
    </w:p>
    <w:p w14:paraId="5DD54218" w14:textId="77777777" w:rsidR="00D9239C" w:rsidRDefault="00D9239C" w:rsidP="00D9239C">
      <w:pPr>
        <w:pStyle w:val="Caption2"/>
      </w:pPr>
      <w:r w:rsidRPr="00404604">
        <w:t xml:space="preserve">The ‘2GoCup’ range at The Courtyard </w:t>
      </w:r>
      <w:proofErr w:type="spellStart"/>
      <w:r w:rsidRPr="00404604">
        <w:t>Cáfe</w:t>
      </w:r>
      <w:proofErr w:type="spellEnd"/>
      <w:r w:rsidRPr="00404604">
        <w:t xml:space="preserve"> in Ballycastle</w:t>
      </w:r>
      <w:r>
        <w:t>.</w:t>
      </w:r>
    </w:p>
    <w:p w14:paraId="296A2AC0" w14:textId="77777777" w:rsidR="00D9239C" w:rsidRDefault="00D9239C" w:rsidP="00404604">
      <w:pPr>
        <w:rPr>
          <w:rFonts w:eastAsia="Times New Roman" w:cs="Times New Roman"/>
          <w:b/>
          <w:color w:val="auto"/>
          <w:lang w:val="en-GB" w:eastAsia="en-GB"/>
        </w:rPr>
      </w:pPr>
    </w:p>
    <w:p w14:paraId="283BEB36" w14:textId="77777777" w:rsidR="00404604" w:rsidRDefault="00404604">
      <w:pPr>
        <w:spacing w:after="240"/>
        <w:rPr>
          <w:rFonts w:eastAsia="Times New Roman" w:cs="Times New Roman"/>
          <w:b/>
          <w:color w:val="auto"/>
          <w:lang w:val="en-GB" w:eastAsia="en-GB"/>
        </w:rPr>
      </w:pPr>
      <w:r>
        <w:rPr>
          <w:rFonts w:eastAsia="Times New Roman" w:cs="Times New Roman"/>
          <w:b/>
          <w:color w:val="auto"/>
          <w:lang w:val="en-GB" w:eastAsia="en-GB"/>
        </w:rPr>
        <w:br w:type="page"/>
      </w:r>
    </w:p>
    <w:p w14:paraId="5CCCAADE" w14:textId="653197E7" w:rsidR="00404604" w:rsidRDefault="00404604" w:rsidP="00404604">
      <w:pPr>
        <w:rPr>
          <w:rStyle w:val="Heading2Char"/>
        </w:rPr>
      </w:pPr>
      <w:r>
        <w:rPr>
          <w:rStyle w:val="Heading1Char"/>
        </w:rPr>
        <w:lastRenderedPageBreak/>
        <w:t>Recycling locator</w:t>
      </w:r>
      <w:r w:rsidRPr="00F228A9">
        <w:rPr>
          <w:rStyle w:val="Heading1Char"/>
        </w:rPr>
        <w:t xml:space="preserve"> </w:t>
      </w:r>
      <w:r w:rsidRPr="002311C7">
        <w:rPr>
          <w:rFonts w:eastAsia="Times New Roman" w:cs="Arial"/>
          <w:lang w:eastAsia="en-GB"/>
        </w:rPr>
        <w:br/>
      </w:r>
      <w:r>
        <w:rPr>
          <w:rStyle w:val="Heading2Char"/>
        </w:rPr>
        <w:t>Let’s get it right</w:t>
      </w:r>
    </w:p>
    <w:p w14:paraId="3A9D5E5F" w14:textId="77777777" w:rsidR="00404604" w:rsidRDefault="00404604" w:rsidP="00404604">
      <w:pPr>
        <w:rPr>
          <w:rStyle w:val="Heading2Char"/>
        </w:rPr>
      </w:pPr>
    </w:p>
    <w:p w14:paraId="3BFDC497" w14:textId="251163F1" w:rsidR="00404604" w:rsidRDefault="00404604" w:rsidP="00404604">
      <w:pPr>
        <w:rPr>
          <w:rFonts w:eastAsia="Times New Roman"/>
          <w:lang w:val="en-GB" w:eastAsia="en-GB"/>
        </w:rPr>
      </w:pPr>
      <w:r w:rsidRPr="00404604">
        <w:rPr>
          <w:rFonts w:eastAsia="Times New Roman"/>
          <w:lang w:val="en-GB" w:eastAsia="en-GB"/>
        </w:rPr>
        <w:t>We all get recycling. Now let’s get it right. There’s more to do so let’s make</w:t>
      </w:r>
      <w:r>
        <w:rPr>
          <w:rFonts w:eastAsia="Times New Roman"/>
          <w:lang w:val="en-GB" w:eastAsia="en-GB"/>
        </w:rPr>
        <w:t xml:space="preserve"> </w:t>
      </w:r>
      <w:r w:rsidRPr="00404604">
        <w:rPr>
          <w:rFonts w:eastAsia="Times New Roman"/>
          <w:lang w:val="en-GB" w:eastAsia="en-GB"/>
        </w:rPr>
        <w:t xml:space="preserve">it part of our everyday life. Today, the work is about recycling more of the right things, more often. </w:t>
      </w:r>
    </w:p>
    <w:p w14:paraId="6F58863B" w14:textId="77777777" w:rsidR="00404604" w:rsidRPr="00404604" w:rsidRDefault="00404604" w:rsidP="00404604">
      <w:pPr>
        <w:rPr>
          <w:rFonts w:ascii="Times New Roman" w:eastAsia="Times New Roman" w:hAnsi="Times New Roman"/>
          <w:sz w:val="24"/>
          <w:lang w:val="en-GB" w:eastAsia="en-GB"/>
        </w:rPr>
      </w:pPr>
    </w:p>
    <w:p w14:paraId="1306CFB9" w14:textId="77777777" w:rsidR="00404604" w:rsidRDefault="00404604" w:rsidP="00404604">
      <w:pPr>
        <w:rPr>
          <w:rFonts w:eastAsia="Times New Roman"/>
          <w:b/>
          <w:lang w:val="en-GB" w:eastAsia="en-GB"/>
        </w:rPr>
      </w:pPr>
      <w:r w:rsidRPr="00404604">
        <w:rPr>
          <w:rFonts w:eastAsia="Times New Roman"/>
          <w:b/>
          <w:lang w:val="en-GB" w:eastAsia="en-GB"/>
        </w:rPr>
        <w:t xml:space="preserve">Check out how and where to recycle an item correctly by using the recycling locator. Simply enter your postcode into </w:t>
      </w:r>
      <w:hyperlink r:id="rId14" w:history="1">
        <w:r w:rsidRPr="00404604">
          <w:rPr>
            <w:rStyle w:val="Hyperlink"/>
            <w:rFonts w:eastAsia="Times New Roman"/>
            <w:b/>
            <w:lang w:val="en-GB" w:eastAsia="en-GB"/>
          </w:rPr>
          <w:t>Recycle Now Website</w:t>
        </w:r>
      </w:hyperlink>
      <w:r w:rsidRPr="00404604">
        <w:rPr>
          <w:rFonts w:eastAsia="Times New Roman"/>
          <w:b/>
          <w:lang w:val="en-GB" w:eastAsia="en-GB"/>
        </w:rPr>
        <w:t xml:space="preserve"> </w:t>
      </w:r>
      <w:r w:rsidRPr="00404604">
        <w:rPr>
          <w:rFonts w:eastAsia="Times New Roman"/>
          <w:b/>
          <w:lang w:val="en-GB" w:eastAsia="en-GB"/>
        </w:rPr>
        <w:t xml:space="preserve">to get advice on recycling at home. </w:t>
      </w:r>
    </w:p>
    <w:p w14:paraId="603237F2" w14:textId="77777777" w:rsidR="00404604" w:rsidRDefault="00404604">
      <w:pPr>
        <w:spacing w:after="240"/>
        <w:rPr>
          <w:rFonts w:eastAsia="Times New Roman"/>
          <w:b/>
          <w:lang w:val="en-GB" w:eastAsia="en-GB"/>
        </w:rPr>
      </w:pPr>
      <w:r>
        <w:rPr>
          <w:rFonts w:eastAsia="Times New Roman"/>
          <w:b/>
          <w:lang w:val="en-GB" w:eastAsia="en-GB"/>
        </w:rPr>
        <w:br w:type="page"/>
      </w:r>
    </w:p>
    <w:p w14:paraId="3F9C3ED0" w14:textId="7CDD78B7" w:rsidR="00404604" w:rsidRDefault="00404604" w:rsidP="00105E3F">
      <w:pPr>
        <w:pStyle w:val="Heading1"/>
      </w:pPr>
      <w:r w:rsidRPr="00105E3F">
        <w:lastRenderedPageBreak/>
        <w:t xml:space="preserve">Make the most of your food waste recycling service </w:t>
      </w:r>
    </w:p>
    <w:p w14:paraId="576CFDF0" w14:textId="77777777" w:rsidR="00864529" w:rsidRPr="00864529" w:rsidRDefault="00864529" w:rsidP="00864529"/>
    <w:p w14:paraId="4191A3FC" w14:textId="75954D01" w:rsidR="00105E3F" w:rsidRDefault="00105E3F" w:rsidP="00105E3F">
      <w:pPr>
        <w:rPr>
          <w:rFonts w:eastAsia="Times New Roman"/>
          <w:lang w:val="en-GB" w:eastAsia="en-GB"/>
        </w:rPr>
      </w:pPr>
      <w:r w:rsidRPr="00105E3F">
        <w:rPr>
          <w:rFonts w:eastAsia="Times New Roman"/>
          <w:lang w:val="en-GB" w:eastAsia="en-GB"/>
        </w:rPr>
        <w:t xml:space="preserve">Most of us agree that food is increasingly expensive and reducing food waste is important, yet food waste still makes up a third of our black bin rubbish. </w:t>
      </w:r>
    </w:p>
    <w:p w14:paraId="7BB80304" w14:textId="77777777" w:rsidR="00105E3F" w:rsidRPr="00105E3F" w:rsidRDefault="00105E3F" w:rsidP="00105E3F">
      <w:pPr>
        <w:rPr>
          <w:rFonts w:ascii="Times New Roman" w:eastAsia="Times New Roman" w:hAnsi="Times New Roman"/>
          <w:sz w:val="24"/>
          <w:lang w:val="en-GB" w:eastAsia="en-GB"/>
        </w:rPr>
      </w:pPr>
    </w:p>
    <w:p w14:paraId="0B4CCD45" w14:textId="6ED40FA4" w:rsidR="00105E3F" w:rsidRDefault="00105E3F" w:rsidP="00105E3F">
      <w:pPr>
        <w:rPr>
          <w:rFonts w:eastAsia="Times New Roman"/>
          <w:lang w:val="en-GB" w:eastAsia="en-GB"/>
        </w:rPr>
      </w:pPr>
      <w:r w:rsidRPr="00105E3F">
        <w:rPr>
          <w:rFonts w:eastAsia="Times New Roman"/>
          <w:lang w:val="en-GB" w:eastAsia="en-GB"/>
        </w:rPr>
        <w:t>Food waste is the</w:t>
      </w:r>
      <w:r>
        <w:rPr>
          <w:rFonts w:eastAsia="Times New Roman"/>
          <w:lang w:val="en-GB" w:eastAsia="en-GB"/>
        </w:rPr>
        <w:t xml:space="preserve"> </w:t>
      </w:r>
      <w:r w:rsidRPr="00105E3F">
        <w:rPr>
          <w:rFonts w:eastAsia="Times New Roman"/>
          <w:lang w:val="en-GB" w:eastAsia="en-GB"/>
        </w:rPr>
        <w:t>single most significant recyclable material in</w:t>
      </w:r>
      <w:r>
        <w:rPr>
          <w:rFonts w:eastAsia="Times New Roman"/>
          <w:lang w:val="en-GB" w:eastAsia="en-GB"/>
        </w:rPr>
        <w:t xml:space="preserve"> </w:t>
      </w:r>
      <w:r w:rsidRPr="00105E3F">
        <w:rPr>
          <w:rFonts w:eastAsia="Times New Roman"/>
          <w:lang w:val="en-GB" w:eastAsia="en-GB"/>
        </w:rPr>
        <w:t xml:space="preserve">the black bin. Make your caddy and brown bin the only place for food waste. </w:t>
      </w:r>
    </w:p>
    <w:p w14:paraId="5868FDDD" w14:textId="77777777" w:rsidR="00105E3F" w:rsidRPr="00105E3F" w:rsidRDefault="00105E3F" w:rsidP="00105E3F">
      <w:pPr>
        <w:rPr>
          <w:rFonts w:ascii="Times New Roman" w:eastAsia="Times New Roman" w:hAnsi="Times New Roman"/>
          <w:sz w:val="24"/>
          <w:lang w:val="en-GB" w:eastAsia="en-GB"/>
        </w:rPr>
      </w:pPr>
    </w:p>
    <w:p w14:paraId="66B019FD" w14:textId="5B83EAD0" w:rsidR="00105E3F" w:rsidRPr="00105E3F" w:rsidRDefault="00105E3F" w:rsidP="00105E3F">
      <w:pPr>
        <w:rPr>
          <w:rFonts w:ascii="Times New Roman" w:eastAsia="Times New Roman" w:hAnsi="Times New Roman"/>
          <w:sz w:val="24"/>
          <w:lang w:val="en-GB" w:eastAsia="en-GB"/>
        </w:rPr>
      </w:pPr>
      <w:r w:rsidRPr="00105E3F">
        <w:rPr>
          <w:rFonts w:eastAsia="Times New Roman"/>
          <w:lang w:val="en-GB" w:eastAsia="en-GB"/>
        </w:rPr>
        <w:t xml:space="preserve">The best thing we can do with our food is enjoy it, but for food that can’t be eaten or used, make your caddy the go-to bin. From coffee grounds </w:t>
      </w:r>
    </w:p>
    <w:p w14:paraId="0CE1F646" w14:textId="7EC94EEA" w:rsidR="00105E3F" w:rsidRPr="00105E3F" w:rsidRDefault="00105E3F" w:rsidP="00105E3F">
      <w:pPr>
        <w:rPr>
          <w:rFonts w:ascii="Times New Roman" w:eastAsia="Times New Roman" w:hAnsi="Times New Roman"/>
          <w:sz w:val="24"/>
          <w:lang w:val="en-GB" w:eastAsia="en-GB"/>
        </w:rPr>
      </w:pPr>
      <w:r w:rsidRPr="00105E3F">
        <w:rPr>
          <w:rFonts w:eastAsia="Times New Roman"/>
          <w:lang w:val="en-GB" w:eastAsia="en-GB"/>
        </w:rPr>
        <w:t>and fruit skins to bones and eggshells, there is</w:t>
      </w:r>
      <w:r>
        <w:rPr>
          <w:rFonts w:eastAsia="Times New Roman"/>
          <w:lang w:val="en-GB" w:eastAsia="en-GB"/>
        </w:rPr>
        <w:t xml:space="preserve"> </w:t>
      </w:r>
      <w:r w:rsidRPr="00105E3F">
        <w:rPr>
          <w:rFonts w:eastAsia="Times New Roman"/>
          <w:lang w:val="en-GB" w:eastAsia="en-GB"/>
        </w:rPr>
        <w:t xml:space="preserve">no amount too small. Emptying your kitchen caddy regularly and using a liner will keep it fresh. </w:t>
      </w:r>
    </w:p>
    <w:p w14:paraId="78093324" w14:textId="77777777" w:rsidR="00105E3F" w:rsidRDefault="00105E3F" w:rsidP="00105E3F">
      <w:pPr>
        <w:rPr>
          <w:rFonts w:eastAsia="Times New Roman"/>
          <w:lang w:val="en-GB" w:eastAsia="en-GB"/>
        </w:rPr>
      </w:pPr>
    </w:p>
    <w:p w14:paraId="53B19C77" w14:textId="2831C2A5" w:rsidR="00105E3F" w:rsidRDefault="00105E3F" w:rsidP="00105E3F">
      <w:pPr>
        <w:rPr>
          <w:rFonts w:eastAsia="Times New Roman"/>
          <w:lang w:val="en-GB" w:eastAsia="en-GB"/>
        </w:rPr>
      </w:pPr>
      <w:r w:rsidRPr="00105E3F">
        <w:rPr>
          <w:rFonts w:eastAsia="Times New Roman"/>
          <w:lang w:val="en-GB" w:eastAsia="en-GB"/>
        </w:rPr>
        <w:t xml:space="preserve">Our brown bin waste is made into garden compost in Northern Ireland, creating local jobs and new product. </w:t>
      </w:r>
    </w:p>
    <w:p w14:paraId="119E897B" w14:textId="77777777" w:rsidR="00D9239C" w:rsidRDefault="00D9239C" w:rsidP="00D9239C">
      <w:pPr>
        <w:pStyle w:val="Heading1"/>
        <w:jc w:val="center"/>
        <w:rPr>
          <w:lang w:val="en-GB" w:eastAsia="en-GB"/>
        </w:rPr>
      </w:pPr>
      <w:r>
        <w:rPr>
          <w:noProof/>
          <w:lang w:val="en-GB" w:eastAsia="en-GB"/>
        </w:rPr>
        <w:drawing>
          <wp:inline distT="0" distB="0" distL="0" distR="0" wp14:anchorId="2FF254B1" wp14:editId="140667CB">
            <wp:extent cx="2828605" cy="3535680"/>
            <wp:effectExtent l="0" t="0" r="3810" b="0"/>
            <wp:docPr id="15" name="Picture 15" descr="Poster artwork for NI recycles campaign.&#10;&#10;Poster Copy: &#10;We all get recycling.&#10;Now let's get it right.&#10;Use a liner and empty your caddy regular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Poster artwork for NI recycles campaign.&#10;&#10;Poster Copy: &#10;We all get recycling.&#10;Now let's get it right.&#10;Use a liner and empty your caddy regularly."/>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842439" cy="3552972"/>
                    </a:xfrm>
                    <a:prstGeom prst="rect">
                      <a:avLst/>
                    </a:prstGeom>
                  </pic:spPr>
                </pic:pic>
              </a:graphicData>
            </a:graphic>
          </wp:inline>
        </w:drawing>
      </w:r>
    </w:p>
    <w:p w14:paraId="6CCACDA1" w14:textId="09BF2481" w:rsidR="00105E3F" w:rsidRDefault="00D9239C" w:rsidP="00D9239C">
      <w:pPr>
        <w:pStyle w:val="Caption2"/>
        <w:jc w:val="center"/>
        <w:rPr>
          <w:rFonts w:eastAsia="Times New Roman"/>
          <w:lang w:val="en-GB" w:eastAsia="en-GB"/>
        </w:rPr>
      </w:pPr>
      <w:r w:rsidRPr="00105E3F">
        <w:rPr>
          <w:rFonts w:eastAsia="Times New Roman"/>
          <w:lang w:val="en-GB" w:eastAsia="en-GB"/>
        </w:rPr>
        <w:t>Poster artwork for NI recycles campaign</w:t>
      </w:r>
    </w:p>
    <w:p w14:paraId="646C49CC" w14:textId="39D9841D" w:rsidR="00105E3F" w:rsidRDefault="00105E3F" w:rsidP="00105E3F">
      <w:pPr>
        <w:pStyle w:val="Heading1"/>
      </w:pPr>
      <w:r w:rsidRPr="00105E3F">
        <w:lastRenderedPageBreak/>
        <w:t>Explore the place you call home</w:t>
      </w:r>
    </w:p>
    <w:p w14:paraId="68AE2C11" w14:textId="77777777" w:rsidR="00864529" w:rsidRPr="00864529" w:rsidRDefault="00864529" w:rsidP="00864529"/>
    <w:p w14:paraId="3F9681D8" w14:textId="4FAAF376" w:rsidR="00105E3F" w:rsidRDefault="00105E3F" w:rsidP="00105E3F">
      <w:pPr>
        <w:rPr>
          <w:rFonts w:eastAsia="Times New Roman"/>
          <w:szCs w:val="28"/>
          <w:lang w:val="en-GB" w:eastAsia="en-GB"/>
        </w:rPr>
      </w:pPr>
      <w:r w:rsidRPr="00105E3F">
        <w:rPr>
          <w:rFonts w:eastAsia="Times New Roman"/>
          <w:szCs w:val="28"/>
          <w:lang w:val="en-GB" w:eastAsia="en-GB"/>
        </w:rPr>
        <w:t xml:space="preserve">With Easter around the corner and the weather getting better, the Causeway Coast and Glens tourism team encourage everyone to be a ‘Tourist at Home’ this year. </w:t>
      </w:r>
    </w:p>
    <w:p w14:paraId="6C4ADD6A" w14:textId="77777777" w:rsidR="00105E3F" w:rsidRPr="00105E3F" w:rsidRDefault="00105E3F" w:rsidP="00105E3F">
      <w:pPr>
        <w:rPr>
          <w:rFonts w:ascii="Times New Roman" w:eastAsia="Times New Roman" w:hAnsi="Times New Roman"/>
          <w:color w:val="auto"/>
          <w:szCs w:val="28"/>
          <w:lang w:val="en-GB" w:eastAsia="en-GB"/>
        </w:rPr>
      </w:pPr>
    </w:p>
    <w:p w14:paraId="0C002067" w14:textId="0F1D2CC3" w:rsidR="00105E3F" w:rsidRDefault="00105E3F" w:rsidP="00105E3F">
      <w:pPr>
        <w:rPr>
          <w:rFonts w:eastAsia="Times New Roman"/>
          <w:szCs w:val="28"/>
          <w:lang w:val="en-GB" w:eastAsia="en-GB"/>
        </w:rPr>
      </w:pPr>
      <w:r w:rsidRPr="00105E3F">
        <w:rPr>
          <w:rFonts w:eastAsia="Times New Roman"/>
          <w:szCs w:val="28"/>
          <w:lang w:val="en-GB" w:eastAsia="en-GB"/>
        </w:rPr>
        <w:t xml:space="preserve">When was the last time you enjoyed one of our many unique experiences, our local food and drink, our exciting events and our breath-taking scenery? Often the only time we enjoy these experiences is when we have our own visitors. </w:t>
      </w:r>
    </w:p>
    <w:p w14:paraId="6D4AF50D" w14:textId="77777777" w:rsidR="00105E3F" w:rsidRPr="00105E3F" w:rsidRDefault="00105E3F" w:rsidP="00105E3F">
      <w:pPr>
        <w:rPr>
          <w:rFonts w:ascii="Times New Roman" w:eastAsia="Times New Roman" w:hAnsi="Times New Roman"/>
          <w:color w:val="auto"/>
          <w:szCs w:val="28"/>
          <w:lang w:val="en-GB" w:eastAsia="en-GB"/>
        </w:rPr>
      </w:pPr>
    </w:p>
    <w:p w14:paraId="7BE7B63A" w14:textId="77777777" w:rsidR="00105E3F" w:rsidRPr="00105E3F" w:rsidRDefault="00105E3F" w:rsidP="00105E3F">
      <w:pPr>
        <w:rPr>
          <w:rFonts w:ascii="Times New Roman" w:eastAsia="Times New Roman" w:hAnsi="Times New Roman"/>
          <w:color w:val="auto"/>
          <w:szCs w:val="28"/>
          <w:lang w:val="en-GB" w:eastAsia="en-GB"/>
        </w:rPr>
      </w:pPr>
      <w:r w:rsidRPr="00105E3F">
        <w:rPr>
          <w:rFonts w:eastAsia="Times New Roman"/>
          <w:szCs w:val="28"/>
          <w:lang w:val="en-GB" w:eastAsia="en-GB"/>
        </w:rPr>
        <w:t xml:space="preserve">Tourism in Causeway Coast and Glens is worth over £192million, it attracts and creates jobs, sustains communities and enriches our lives. </w:t>
      </w:r>
    </w:p>
    <w:p w14:paraId="0346D2B9" w14:textId="6FA7E71C" w:rsidR="00105E3F" w:rsidRDefault="00105E3F" w:rsidP="00105E3F">
      <w:pPr>
        <w:rPr>
          <w:rFonts w:eastAsia="Times New Roman"/>
          <w:szCs w:val="28"/>
          <w:lang w:val="en-GB" w:eastAsia="en-GB"/>
        </w:rPr>
      </w:pPr>
      <w:r w:rsidRPr="00105E3F">
        <w:rPr>
          <w:rFonts w:eastAsia="Times New Roman"/>
          <w:szCs w:val="28"/>
          <w:lang w:val="en-GB" w:eastAsia="en-GB"/>
        </w:rPr>
        <w:t xml:space="preserve">There is no better way to understand the value of the industry and its appeal than to discover what’s on your doorstep. </w:t>
      </w:r>
    </w:p>
    <w:p w14:paraId="175A12E3" w14:textId="77777777" w:rsidR="00105E3F" w:rsidRPr="00105E3F" w:rsidRDefault="00105E3F" w:rsidP="00105E3F">
      <w:pPr>
        <w:rPr>
          <w:rFonts w:ascii="Times New Roman" w:eastAsia="Times New Roman" w:hAnsi="Times New Roman"/>
          <w:color w:val="auto"/>
          <w:szCs w:val="28"/>
          <w:lang w:val="en-GB" w:eastAsia="en-GB"/>
        </w:rPr>
      </w:pPr>
    </w:p>
    <w:p w14:paraId="4F0EBC3A" w14:textId="715A87CD" w:rsidR="00105E3F" w:rsidRPr="00105E3F" w:rsidRDefault="00105E3F" w:rsidP="00105E3F">
      <w:pPr>
        <w:rPr>
          <w:rFonts w:eastAsia="Times New Roman" w:cs="Arial"/>
          <w:b/>
          <w:szCs w:val="28"/>
          <w:lang w:val="en-GB" w:eastAsia="en-GB"/>
        </w:rPr>
      </w:pPr>
      <w:r w:rsidRPr="00105E3F">
        <w:rPr>
          <w:rFonts w:eastAsia="Times New Roman" w:cs="Arial"/>
          <w:b/>
          <w:szCs w:val="28"/>
          <w:lang w:val="en-GB" w:eastAsia="en-GB"/>
        </w:rPr>
        <w:t xml:space="preserve">This </w:t>
      </w:r>
      <w:r>
        <w:rPr>
          <w:rFonts w:eastAsia="Times New Roman" w:cs="Arial"/>
          <w:b/>
          <w:szCs w:val="28"/>
          <w:lang w:val="en-GB" w:eastAsia="en-GB"/>
        </w:rPr>
        <w:t>S</w:t>
      </w:r>
      <w:r w:rsidRPr="00105E3F">
        <w:rPr>
          <w:rFonts w:eastAsia="Times New Roman" w:cs="Arial"/>
          <w:b/>
          <w:szCs w:val="28"/>
          <w:lang w:val="en-GB" w:eastAsia="en-GB"/>
        </w:rPr>
        <w:t xml:space="preserve">pring why not: </w:t>
      </w:r>
    </w:p>
    <w:p w14:paraId="0357DFAF" w14:textId="088D5C22" w:rsidR="00105E3F" w:rsidRPr="00105E3F" w:rsidRDefault="00105E3F" w:rsidP="00105E3F">
      <w:pPr>
        <w:pStyle w:val="ListParagraph"/>
        <w:numPr>
          <w:ilvl w:val="0"/>
          <w:numId w:val="26"/>
        </w:numPr>
        <w:rPr>
          <w:rFonts w:ascii="Arial" w:hAnsi="Arial" w:cs="Arial"/>
        </w:rPr>
      </w:pPr>
      <w:r w:rsidRPr="00105E3F">
        <w:rPr>
          <w:rFonts w:ascii="Arial" w:hAnsi="Arial" w:cs="Arial"/>
        </w:rPr>
        <w:t xml:space="preserve">Take your camera for a walk </w:t>
      </w:r>
    </w:p>
    <w:p w14:paraId="5D2CE230" w14:textId="77777777" w:rsidR="00105E3F" w:rsidRPr="00105E3F" w:rsidRDefault="00105E3F" w:rsidP="00105E3F">
      <w:pPr>
        <w:pStyle w:val="ListParagraph"/>
        <w:numPr>
          <w:ilvl w:val="0"/>
          <w:numId w:val="26"/>
        </w:numPr>
        <w:rPr>
          <w:rFonts w:ascii="Arial" w:hAnsi="Arial" w:cs="Arial"/>
        </w:rPr>
      </w:pPr>
      <w:r w:rsidRPr="00105E3F">
        <w:rPr>
          <w:rFonts w:ascii="Arial" w:hAnsi="Arial" w:cs="Arial"/>
        </w:rPr>
        <w:t xml:space="preserve">Get up for sunrise </w:t>
      </w:r>
    </w:p>
    <w:p w14:paraId="1DEE2C52" w14:textId="77777777" w:rsidR="00105E3F" w:rsidRPr="00105E3F" w:rsidRDefault="00105E3F" w:rsidP="00105E3F">
      <w:pPr>
        <w:pStyle w:val="ListParagraph"/>
        <w:numPr>
          <w:ilvl w:val="0"/>
          <w:numId w:val="26"/>
        </w:numPr>
        <w:rPr>
          <w:rFonts w:ascii="Arial" w:hAnsi="Arial" w:cs="Arial"/>
        </w:rPr>
      </w:pPr>
      <w:r w:rsidRPr="00105E3F">
        <w:rPr>
          <w:rFonts w:ascii="Arial" w:hAnsi="Arial" w:cs="Arial"/>
        </w:rPr>
        <w:t xml:space="preserve">Visit a viewpoint </w:t>
      </w:r>
    </w:p>
    <w:p w14:paraId="55271A4F" w14:textId="77777777" w:rsidR="00105E3F" w:rsidRPr="00105E3F" w:rsidRDefault="00105E3F" w:rsidP="00105E3F">
      <w:pPr>
        <w:pStyle w:val="ListParagraph"/>
        <w:numPr>
          <w:ilvl w:val="0"/>
          <w:numId w:val="26"/>
        </w:numPr>
        <w:rPr>
          <w:rFonts w:ascii="Arial" w:hAnsi="Arial" w:cs="Arial"/>
        </w:rPr>
      </w:pPr>
      <w:r w:rsidRPr="00105E3F">
        <w:rPr>
          <w:rFonts w:ascii="Arial" w:hAnsi="Arial" w:cs="Arial"/>
        </w:rPr>
        <w:t xml:space="preserve">Walk a route you normally drive </w:t>
      </w:r>
    </w:p>
    <w:p w14:paraId="58291E57" w14:textId="77777777" w:rsidR="00105E3F" w:rsidRPr="00105E3F" w:rsidRDefault="00105E3F" w:rsidP="00105E3F">
      <w:pPr>
        <w:pStyle w:val="ListParagraph"/>
        <w:numPr>
          <w:ilvl w:val="0"/>
          <w:numId w:val="26"/>
        </w:numPr>
        <w:rPr>
          <w:rFonts w:ascii="Arial" w:hAnsi="Arial" w:cs="Arial"/>
        </w:rPr>
      </w:pPr>
      <w:r w:rsidRPr="00105E3F">
        <w:rPr>
          <w:rFonts w:ascii="Arial" w:hAnsi="Arial" w:cs="Arial"/>
        </w:rPr>
        <w:t xml:space="preserve">Take a guided tour with one of our many </w:t>
      </w:r>
    </w:p>
    <w:p w14:paraId="3C7DE10C" w14:textId="77777777" w:rsidR="00105E3F" w:rsidRPr="00105E3F" w:rsidRDefault="00105E3F" w:rsidP="00105E3F">
      <w:pPr>
        <w:pStyle w:val="ListParagraph"/>
        <w:numPr>
          <w:ilvl w:val="0"/>
          <w:numId w:val="26"/>
        </w:numPr>
        <w:rPr>
          <w:rFonts w:ascii="Arial" w:hAnsi="Arial" w:cs="Arial"/>
        </w:rPr>
      </w:pPr>
      <w:r w:rsidRPr="00105E3F">
        <w:rPr>
          <w:rFonts w:ascii="Arial" w:hAnsi="Arial" w:cs="Arial"/>
        </w:rPr>
        <w:t xml:space="preserve">qualified guides </w:t>
      </w:r>
    </w:p>
    <w:p w14:paraId="442F6359" w14:textId="6A6FD4D5" w:rsidR="00105E3F" w:rsidRPr="00105E3F" w:rsidRDefault="00105E3F" w:rsidP="00105E3F">
      <w:pPr>
        <w:pStyle w:val="ListParagraph"/>
        <w:numPr>
          <w:ilvl w:val="0"/>
          <w:numId w:val="26"/>
        </w:numPr>
        <w:rPr>
          <w:rFonts w:ascii="Arial" w:hAnsi="Arial" w:cs="Arial"/>
        </w:rPr>
      </w:pPr>
      <w:r w:rsidRPr="00105E3F">
        <w:rPr>
          <w:rFonts w:ascii="Arial" w:hAnsi="Arial" w:cs="Arial"/>
        </w:rPr>
        <w:t>Eat at a local award</w:t>
      </w:r>
      <w:r>
        <w:rPr>
          <w:rFonts w:ascii="Arial" w:hAnsi="Arial" w:cs="Arial"/>
        </w:rPr>
        <w:t>-</w:t>
      </w:r>
      <w:r w:rsidRPr="00105E3F">
        <w:rPr>
          <w:rFonts w:ascii="Arial" w:hAnsi="Arial" w:cs="Arial"/>
        </w:rPr>
        <w:t xml:space="preserve">winning restaurant </w:t>
      </w:r>
    </w:p>
    <w:p w14:paraId="69032CF0" w14:textId="3214325C" w:rsidR="00105E3F" w:rsidRPr="00105E3F" w:rsidRDefault="00105E3F" w:rsidP="00105E3F">
      <w:pPr>
        <w:pStyle w:val="ListParagraph"/>
        <w:numPr>
          <w:ilvl w:val="0"/>
          <w:numId w:val="26"/>
        </w:numPr>
        <w:rPr>
          <w:rFonts w:ascii="Arial" w:hAnsi="Arial" w:cs="Arial"/>
        </w:rPr>
      </w:pPr>
      <w:r w:rsidRPr="00105E3F">
        <w:rPr>
          <w:rFonts w:ascii="Arial" w:hAnsi="Arial" w:cs="Arial"/>
        </w:rPr>
        <w:t xml:space="preserve">Book a staycation </w:t>
      </w:r>
    </w:p>
    <w:p w14:paraId="4BDCBB21" w14:textId="77777777" w:rsidR="00105E3F" w:rsidRPr="00105E3F" w:rsidRDefault="00105E3F" w:rsidP="00105E3F">
      <w:pPr>
        <w:rPr>
          <w:rFonts w:ascii="Gilroy" w:eastAsia="Times New Roman" w:hAnsi="Gilroy"/>
          <w:szCs w:val="28"/>
          <w:lang w:val="en-GB" w:eastAsia="en-GB"/>
        </w:rPr>
      </w:pPr>
    </w:p>
    <w:p w14:paraId="39DFEAB3" w14:textId="4BCAA4E6" w:rsidR="00864529" w:rsidRDefault="00105E3F" w:rsidP="00105E3F">
      <w:pPr>
        <w:rPr>
          <w:rFonts w:eastAsia="Times New Roman"/>
          <w:b/>
          <w:szCs w:val="28"/>
          <w:lang w:val="en-GB" w:eastAsia="en-GB"/>
        </w:rPr>
      </w:pPr>
      <w:r w:rsidRPr="00105E3F">
        <w:rPr>
          <w:rFonts w:eastAsia="Times New Roman"/>
          <w:b/>
          <w:szCs w:val="28"/>
          <w:lang w:val="en-GB" w:eastAsia="en-GB"/>
        </w:rPr>
        <w:t xml:space="preserve">For advice on what to see and do in the Causeway Coast and Glens visit one of our Visitor Information Centres or </w:t>
      </w:r>
      <w:hyperlink r:id="rId16" w:history="1">
        <w:r w:rsidRPr="00105E3F">
          <w:rPr>
            <w:rStyle w:val="Hyperlink"/>
            <w:rFonts w:eastAsia="Times New Roman"/>
            <w:b/>
            <w:szCs w:val="28"/>
            <w:lang w:val="en-GB" w:eastAsia="en-GB"/>
          </w:rPr>
          <w:t>Visit Causeway Coast and Glens Website</w:t>
        </w:r>
      </w:hyperlink>
      <w:r w:rsidRPr="00105E3F">
        <w:rPr>
          <w:rFonts w:eastAsia="Times New Roman"/>
          <w:b/>
          <w:szCs w:val="28"/>
          <w:lang w:val="en-GB" w:eastAsia="en-GB"/>
        </w:rPr>
        <w:t xml:space="preserve"> </w:t>
      </w:r>
    </w:p>
    <w:p w14:paraId="3824F98D" w14:textId="7D866292" w:rsidR="00D9239C" w:rsidRDefault="00D9239C" w:rsidP="00105E3F">
      <w:pPr>
        <w:rPr>
          <w:rFonts w:eastAsia="Times New Roman"/>
          <w:b/>
          <w:szCs w:val="28"/>
          <w:lang w:val="en-GB" w:eastAsia="en-GB"/>
        </w:rPr>
      </w:pPr>
    </w:p>
    <w:p w14:paraId="078BE545" w14:textId="77777777" w:rsidR="00D9239C" w:rsidRDefault="00D9239C" w:rsidP="00D9239C">
      <w:pPr>
        <w:pStyle w:val="Heading1"/>
        <w:jc w:val="center"/>
      </w:pPr>
      <w:r>
        <w:rPr>
          <w:noProof/>
        </w:rPr>
        <w:lastRenderedPageBreak/>
        <w:drawing>
          <wp:inline distT="0" distB="0" distL="0" distR="0" wp14:anchorId="6FA1A11F" wp14:editId="6D88722C">
            <wp:extent cx="4230776" cy="5984240"/>
            <wp:effectExtent l="0" t="0" r="0" b="0"/>
            <wp:docPr id="25" name="Picture 25" descr="Poster artwork for ‘Explore the Place you Call Home’.&#10;&#10;Poster Copy: &#10;Explore the place you call home&#10;&#10;With Easter around the corner and the weather getting better, the Causeway Coast and Glens tourism team encourage everyone to be a ‘Tourist at Home’ this year. &#10;&#10;When was the last time you enjoyed one of our many unique experiences, our local food and drink, our exciting events and our breath-taking scenery? Often the only time we enjoy these experiences is when we have our own visitors. &#10;&#10;Tourism in Causeway Coast and Glens is worth over £192million, it attracts and creates jobs, sustains communities and enriches our lives. &#10;There is no better way to understand the value of the industry and its appeal than to discover what’s on your doorstep. &#10;&#10;This Spring why not: &#10;•&#9;Take your camera for a walk &#10;•&#9;Get up for sunrise &#10;•&#9;Visit a viewpoint &#10;•&#9;Walk a route you normally drive &#10;•&#9;Take a guided tour with one of our many &#10;•&#9;qualified guides &#10;•&#9;Eat at a local award-winning restaurant &#10;•&#9;Book a staycation &#10;&#10;For advice on what to see and do in the Causeway Coast and Glens visit one of our Visitor Information Centres or Visit Causeway Coast and Glens Website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Poster artwork for ‘Explore the Place you Call Home’.&#10;&#10;Poster Copy: &#10;Explore the place you call home&#10;&#10;With Easter around the corner and the weather getting better, the Causeway Coast and Glens tourism team encourage everyone to be a ‘Tourist at Home’ this year. &#10;&#10;When was the last time you enjoyed one of our many unique experiences, our local food and drink, our exciting events and our breath-taking scenery? Often the only time we enjoy these experiences is when we have our own visitors. &#10;&#10;Tourism in Causeway Coast and Glens is worth over £192million, it attracts and creates jobs, sustains communities and enriches our lives. &#10;There is no better way to understand the value of the industry and its appeal than to discover what’s on your doorstep. &#10;&#10;This Spring why not: &#10;•&#9;Take your camera for a walk &#10;•&#9;Get up for sunrise &#10;•&#9;Visit a viewpoint &#10;•&#9;Walk a route you normally drive &#10;•&#9;Take a guided tour with one of our many &#10;•&#9;qualified guides &#10;•&#9;Eat at a local award-winning restaurant &#10;•&#9;Book a staycation &#10;&#10;For advice on what to see and do in the Causeway Coast and Glens visit one of our Visitor Information Centres or Visit Causeway Coast and Glens Website &#10;&#10;"/>
                    <pic:cNvPicPr/>
                  </pic:nvPicPr>
                  <pic:blipFill>
                    <a:blip r:embed="rId17" cstate="print">
                      <a:extLst>
                        <a:ext uri="{28A0092B-C50C-407E-A947-70E740481C1C}">
                          <a14:useLocalDpi xmlns:a14="http://schemas.microsoft.com/office/drawing/2010/main" val="0"/>
                        </a:ext>
                      </a:extLst>
                    </a:blip>
                    <a:stretch>
                      <a:fillRect/>
                    </a:stretch>
                  </pic:blipFill>
                  <pic:spPr>
                    <a:xfrm>
                      <a:off x="0" y="0"/>
                      <a:ext cx="4240506" cy="5998003"/>
                    </a:xfrm>
                    <a:prstGeom prst="rect">
                      <a:avLst/>
                    </a:prstGeom>
                  </pic:spPr>
                </pic:pic>
              </a:graphicData>
            </a:graphic>
          </wp:inline>
        </w:drawing>
      </w:r>
    </w:p>
    <w:p w14:paraId="1CE74729" w14:textId="77777777" w:rsidR="00D9239C" w:rsidRDefault="00D9239C" w:rsidP="00D9239C">
      <w:pPr>
        <w:pStyle w:val="Caption2"/>
        <w:rPr>
          <w:rFonts w:eastAsia="Times New Roman"/>
          <w:lang w:val="en-GB" w:eastAsia="en-GB"/>
        </w:rPr>
      </w:pPr>
      <w:r w:rsidRPr="00105E3F">
        <w:rPr>
          <w:rFonts w:eastAsia="Times New Roman"/>
          <w:lang w:val="en-GB" w:eastAsia="en-GB"/>
        </w:rPr>
        <w:t xml:space="preserve">Poster artwork for </w:t>
      </w:r>
      <w:r>
        <w:rPr>
          <w:rFonts w:eastAsia="Times New Roman"/>
          <w:lang w:val="en-GB" w:eastAsia="en-GB"/>
        </w:rPr>
        <w:t>‘Explore the Place you Call Home’.</w:t>
      </w:r>
    </w:p>
    <w:p w14:paraId="27807EC4" w14:textId="77777777" w:rsidR="00D9239C" w:rsidRDefault="00D9239C" w:rsidP="00105E3F">
      <w:pPr>
        <w:rPr>
          <w:rFonts w:eastAsia="Times New Roman"/>
          <w:b/>
          <w:szCs w:val="28"/>
          <w:lang w:val="en-GB" w:eastAsia="en-GB"/>
        </w:rPr>
      </w:pPr>
    </w:p>
    <w:p w14:paraId="5CF182C6" w14:textId="737A5BE5" w:rsidR="00864529" w:rsidRPr="00D9239C" w:rsidRDefault="00864529" w:rsidP="00D9239C">
      <w:pPr>
        <w:pStyle w:val="Heading1"/>
        <w:rPr>
          <w:rFonts w:eastAsia="Times New Roman"/>
          <w:szCs w:val="28"/>
          <w:lang w:val="en-GB" w:eastAsia="en-GB"/>
        </w:rPr>
      </w:pPr>
      <w:r>
        <w:rPr>
          <w:rFonts w:eastAsia="Times New Roman"/>
          <w:szCs w:val="28"/>
          <w:lang w:val="en-GB" w:eastAsia="en-GB"/>
        </w:rPr>
        <w:br w:type="page"/>
      </w:r>
      <w:r w:rsidRPr="00864529">
        <w:lastRenderedPageBreak/>
        <w:t>A guide to what’s on throughout 2024</w:t>
      </w:r>
    </w:p>
    <w:p w14:paraId="48DA78CB" w14:textId="31A7F42E" w:rsidR="00864529" w:rsidRDefault="00864529" w:rsidP="00864529">
      <w:pPr>
        <w:pStyle w:val="Heading2"/>
        <w:rPr>
          <w:lang w:val="en-GB"/>
        </w:rPr>
      </w:pPr>
      <w:r w:rsidRPr="00864529">
        <w:rPr>
          <w:lang w:val="en-GB"/>
        </w:rPr>
        <w:t>Event calendar 2024</w:t>
      </w:r>
    </w:p>
    <w:p w14:paraId="134F4661" w14:textId="634BBD85" w:rsidR="00864529" w:rsidRDefault="00864529" w:rsidP="00864529">
      <w:pPr>
        <w:rPr>
          <w:lang w:val="en-GB"/>
        </w:rPr>
      </w:pPr>
    </w:p>
    <w:p w14:paraId="45E82680" w14:textId="77777777" w:rsidR="00864529" w:rsidRPr="00864529" w:rsidRDefault="00864529" w:rsidP="00864529">
      <w:pPr>
        <w:rPr>
          <w:b/>
        </w:rPr>
      </w:pPr>
      <w:r w:rsidRPr="00864529">
        <w:rPr>
          <w:b/>
        </w:rPr>
        <w:t>Friday 19 &amp; Saturday 20 April</w:t>
      </w:r>
    </w:p>
    <w:p w14:paraId="5FB2948D" w14:textId="7619DBCF" w:rsidR="00864529" w:rsidRDefault="00864529" w:rsidP="00864529">
      <w:pPr>
        <w:rPr>
          <w:color w:val="000000"/>
        </w:rPr>
      </w:pPr>
      <w:r>
        <w:rPr>
          <w:color w:val="000000"/>
        </w:rPr>
        <w:t xml:space="preserve">Ballymoney Spring Fair </w:t>
      </w:r>
    </w:p>
    <w:p w14:paraId="59127E39" w14:textId="77777777" w:rsidR="00864529" w:rsidRDefault="00864529" w:rsidP="00864529">
      <w:pPr>
        <w:rPr>
          <w:color w:val="000000"/>
        </w:rPr>
      </w:pPr>
    </w:p>
    <w:p w14:paraId="13E832C5" w14:textId="77777777" w:rsidR="00864529" w:rsidRPr="00864529" w:rsidRDefault="00864529" w:rsidP="00864529">
      <w:pPr>
        <w:rPr>
          <w:b/>
        </w:rPr>
      </w:pPr>
      <w:r w:rsidRPr="00864529">
        <w:rPr>
          <w:b/>
        </w:rPr>
        <w:t>Monday 6 – Saturday 11 May</w:t>
      </w:r>
    </w:p>
    <w:p w14:paraId="6D146194" w14:textId="4DF0776C" w:rsidR="00864529" w:rsidRDefault="00864529" w:rsidP="00864529">
      <w:pPr>
        <w:rPr>
          <w:color w:val="000000"/>
        </w:rPr>
      </w:pPr>
      <w:r>
        <w:rPr>
          <w:color w:val="000000"/>
        </w:rPr>
        <w:t xml:space="preserve">NW200 Race Week Festival </w:t>
      </w:r>
    </w:p>
    <w:p w14:paraId="1D224B7E" w14:textId="77777777" w:rsidR="00864529" w:rsidRDefault="00864529" w:rsidP="00864529">
      <w:pPr>
        <w:rPr>
          <w:color w:val="000000"/>
        </w:rPr>
      </w:pPr>
    </w:p>
    <w:p w14:paraId="16C4D0BE" w14:textId="77777777" w:rsidR="00864529" w:rsidRPr="00864529" w:rsidRDefault="00864529" w:rsidP="00864529">
      <w:pPr>
        <w:rPr>
          <w:b/>
        </w:rPr>
      </w:pPr>
      <w:r w:rsidRPr="00864529">
        <w:rPr>
          <w:b/>
        </w:rPr>
        <w:t>May</w:t>
      </w:r>
    </w:p>
    <w:p w14:paraId="41F06054" w14:textId="1788CE7C" w:rsidR="00864529" w:rsidRDefault="00864529" w:rsidP="00864529">
      <w:pPr>
        <w:rPr>
          <w:color w:val="000000"/>
        </w:rPr>
      </w:pPr>
      <w:proofErr w:type="spellStart"/>
      <w:r>
        <w:rPr>
          <w:color w:val="000000"/>
        </w:rPr>
        <w:t>Rathlin</w:t>
      </w:r>
      <w:proofErr w:type="spellEnd"/>
      <w:r>
        <w:rPr>
          <w:color w:val="000000"/>
        </w:rPr>
        <w:t xml:space="preserve"> Sound Festival</w:t>
      </w:r>
    </w:p>
    <w:p w14:paraId="76662D21" w14:textId="77777777" w:rsidR="00864529" w:rsidRDefault="00864529" w:rsidP="00864529">
      <w:pPr>
        <w:rPr>
          <w:color w:val="000000"/>
        </w:rPr>
      </w:pPr>
    </w:p>
    <w:p w14:paraId="7E859AF0" w14:textId="77777777" w:rsidR="00864529" w:rsidRPr="00864529" w:rsidRDefault="00864529" w:rsidP="00864529">
      <w:pPr>
        <w:rPr>
          <w:b/>
        </w:rPr>
      </w:pPr>
      <w:r w:rsidRPr="00864529">
        <w:rPr>
          <w:b/>
        </w:rPr>
        <w:t>July &amp; August</w:t>
      </w:r>
    </w:p>
    <w:p w14:paraId="3DAC5035" w14:textId="6695E604" w:rsidR="00864529" w:rsidRDefault="00864529" w:rsidP="00864529">
      <w:pPr>
        <w:rPr>
          <w:color w:val="000000"/>
        </w:rPr>
      </w:pPr>
      <w:r>
        <w:rPr>
          <w:color w:val="000000"/>
        </w:rPr>
        <w:t xml:space="preserve">Seasonal Summer </w:t>
      </w:r>
      <w:proofErr w:type="spellStart"/>
      <w:r>
        <w:rPr>
          <w:color w:val="000000"/>
        </w:rPr>
        <w:t>Programme</w:t>
      </w:r>
      <w:proofErr w:type="spellEnd"/>
      <w:r>
        <w:rPr>
          <w:color w:val="000000"/>
        </w:rPr>
        <w:t xml:space="preserve"> (Summer Theatre </w:t>
      </w:r>
      <w:proofErr w:type="spellStart"/>
      <w:r>
        <w:rPr>
          <w:color w:val="000000"/>
        </w:rPr>
        <w:t>Programme</w:t>
      </w:r>
      <w:proofErr w:type="spellEnd"/>
      <w:r>
        <w:rPr>
          <w:color w:val="000000"/>
        </w:rPr>
        <w:t>)</w:t>
      </w:r>
    </w:p>
    <w:p w14:paraId="1FA618F9" w14:textId="77777777" w:rsidR="00864529" w:rsidRDefault="00864529" w:rsidP="00864529">
      <w:pPr>
        <w:rPr>
          <w:color w:val="000000"/>
        </w:rPr>
      </w:pPr>
    </w:p>
    <w:p w14:paraId="01AA4962" w14:textId="7CCDE141" w:rsidR="00864529" w:rsidRPr="00864529" w:rsidRDefault="00864529" w:rsidP="00864529">
      <w:pPr>
        <w:rPr>
          <w:b/>
        </w:rPr>
      </w:pPr>
      <w:r w:rsidRPr="00864529">
        <w:rPr>
          <w:b/>
        </w:rPr>
        <w:t>Saturday 27 July</w:t>
      </w:r>
    </w:p>
    <w:p w14:paraId="2FBAF024" w14:textId="77777777" w:rsidR="00864529" w:rsidRDefault="00864529" w:rsidP="00864529">
      <w:pPr>
        <w:rPr>
          <w:color w:val="000000"/>
        </w:rPr>
      </w:pPr>
      <w:r>
        <w:rPr>
          <w:color w:val="000000"/>
        </w:rPr>
        <w:t>Summer Fireworks Evening Portstewart (Finale of Red Sails)</w:t>
      </w:r>
    </w:p>
    <w:p w14:paraId="168DC4FE" w14:textId="014784B6" w:rsidR="00864529" w:rsidRDefault="00864529" w:rsidP="00864529">
      <w:pPr>
        <w:rPr>
          <w:color w:val="000000"/>
        </w:rPr>
      </w:pPr>
      <w:r>
        <w:rPr>
          <w:color w:val="000000"/>
        </w:rPr>
        <w:t xml:space="preserve"> </w:t>
      </w:r>
    </w:p>
    <w:p w14:paraId="0D1D888F" w14:textId="77777777" w:rsidR="00864529" w:rsidRPr="00864529" w:rsidRDefault="00864529" w:rsidP="00864529">
      <w:pPr>
        <w:rPr>
          <w:b/>
        </w:rPr>
      </w:pPr>
      <w:r w:rsidRPr="00864529">
        <w:rPr>
          <w:b/>
        </w:rPr>
        <w:t>Saturday 10 August</w:t>
      </w:r>
    </w:p>
    <w:p w14:paraId="57CAFF8A" w14:textId="410C84AB" w:rsidR="00864529" w:rsidRDefault="00864529" w:rsidP="00864529">
      <w:pPr>
        <w:rPr>
          <w:color w:val="000000"/>
        </w:rPr>
      </w:pPr>
      <w:r>
        <w:rPr>
          <w:color w:val="000000"/>
        </w:rPr>
        <w:t xml:space="preserve">Summer Entertainment &amp; Fireworks Evening Portrush </w:t>
      </w:r>
    </w:p>
    <w:p w14:paraId="184A647C" w14:textId="77777777" w:rsidR="00864529" w:rsidRDefault="00864529" w:rsidP="00864529">
      <w:pPr>
        <w:rPr>
          <w:color w:val="000000"/>
        </w:rPr>
      </w:pPr>
    </w:p>
    <w:p w14:paraId="21BA44F9" w14:textId="77777777" w:rsidR="00864529" w:rsidRPr="00864529" w:rsidRDefault="00864529" w:rsidP="00864529">
      <w:pPr>
        <w:rPr>
          <w:b/>
        </w:rPr>
      </w:pPr>
      <w:r w:rsidRPr="00864529">
        <w:rPr>
          <w:b/>
        </w:rPr>
        <w:t>Saturday 24 - Tuesday 27 August</w:t>
      </w:r>
    </w:p>
    <w:p w14:paraId="01F4D742" w14:textId="78FDA86F" w:rsidR="00864529" w:rsidRDefault="00864529" w:rsidP="00864529">
      <w:pPr>
        <w:rPr>
          <w:color w:val="000000"/>
        </w:rPr>
      </w:pPr>
      <w:proofErr w:type="spellStart"/>
      <w:r>
        <w:rPr>
          <w:color w:val="000000"/>
        </w:rPr>
        <w:t>Ould</w:t>
      </w:r>
      <w:proofErr w:type="spellEnd"/>
      <w:r>
        <w:rPr>
          <w:color w:val="000000"/>
        </w:rPr>
        <w:t xml:space="preserve"> Lammas Fair </w:t>
      </w:r>
    </w:p>
    <w:p w14:paraId="36339DCA" w14:textId="77777777" w:rsidR="00864529" w:rsidRDefault="00864529" w:rsidP="00864529">
      <w:pPr>
        <w:rPr>
          <w:color w:val="000000"/>
        </w:rPr>
      </w:pPr>
    </w:p>
    <w:p w14:paraId="28F2A771" w14:textId="77777777" w:rsidR="00864529" w:rsidRPr="00864529" w:rsidRDefault="00864529" w:rsidP="00864529">
      <w:pPr>
        <w:rPr>
          <w:b/>
        </w:rPr>
      </w:pPr>
      <w:r w:rsidRPr="00864529">
        <w:rPr>
          <w:b/>
        </w:rPr>
        <w:t>Saturday 7 &amp; Sunday 8 September</w:t>
      </w:r>
    </w:p>
    <w:p w14:paraId="000E50D4" w14:textId="753924C6" w:rsidR="00864529" w:rsidRDefault="00864529" w:rsidP="00864529">
      <w:pPr>
        <w:rPr>
          <w:color w:val="000000"/>
        </w:rPr>
      </w:pPr>
      <w:r>
        <w:rPr>
          <w:color w:val="000000"/>
        </w:rPr>
        <w:t>NI International Air Show</w:t>
      </w:r>
    </w:p>
    <w:p w14:paraId="2C44AA54" w14:textId="77777777" w:rsidR="00864529" w:rsidRDefault="00864529" w:rsidP="00864529">
      <w:pPr>
        <w:rPr>
          <w:color w:val="000000"/>
        </w:rPr>
      </w:pPr>
    </w:p>
    <w:p w14:paraId="403F9707" w14:textId="77777777" w:rsidR="00864529" w:rsidRPr="00864529" w:rsidRDefault="00864529" w:rsidP="00864529">
      <w:pPr>
        <w:rPr>
          <w:b/>
        </w:rPr>
      </w:pPr>
      <w:r w:rsidRPr="00864529">
        <w:rPr>
          <w:b/>
        </w:rPr>
        <w:t>Friday 4 - Sunday 6 October</w:t>
      </w:r>
    </w:p>
    <w:p w14:paraId="6291C25B" w14:textId="61472FA8" w:rsidR="00864529" w:rsidRDefault="00864529" w:rsidP="00864529">
      <w:pPr>
        <w:rPr>
          <w:color w:val="000000"/>
        </w:rPr>
      </w:pPr>
      <w:r>
        <w:rPr>
          <w:color w:val="000000"/>
        </w:rPr>
        <w:t xml:space="preserve">Bushmills Salmon and Whiskey Festival </w:t>
      </w:r>
    </w:p>
    <w:p w14:paraId="02FC2364" w14:textId="77777777" w:rsidR="00864529" w:rsidRDefault="00864529" w:rsidP="00864529">
      <w:pPr>
        <w:rPr>
          <w:color w:val="000000"/>
        </w:rPr>
      </w:pPr>
    </w:p>
    <w:p w14:paraId="5F2B76EA" w14:textId="77777777" w:rsidR="00864529" w:rsidRPr="00864529" w:rsidRDefault="00864529" w:rsidP="00864529">
      <w:pPr>
        <w:rPr>
          <w:b/>
        </w:rPr>
      </w:pPr>
      <w:r w:rsidRPr="00864529">
        <w:rPr>
          <w:b/>
        </w:rPr>
        <w:t>October</w:t>
      </w:r>
    </w:p>
    <w:p w14:paraId="0CDA0A3C" w14:textId="742140E3" w:rsidR="00864529" w:rsidRDefault="00864529" w:rsidP="00864529">
      <w:pPr>
        <w:rPr>
          <w:color w:val="000000"/>
        </w:rPr>
      </w:pPr>
      <w:r>
        <w:rPr>
          <w:color w:val="000000"/>
        </w:rPr>
        <w:lastRenderedPageBreak/>
        <w:t>Halloween celebrations will take place across the Borough in Ballycastle, Ballymoney, Coleraine and Limavady with fireworks, live music and entertainment, fire-poi, spooky parades and workshops.</w:t>
      </w:r>
    </w:p>
    <w:p w14:paraId="3AC32D37" w14:textId="77777777" w:rsidR="00864529" w:rsidRDefault="00864529" w:rsidP="00864529">
      <w:pPr>
        <w:rPr>
          <w:color w:val="000000"/>
        </w:rPr>
      </w:pPr>
    </w:p>
    <w:p w14:paraId="23C745DD" w14:textId="77777777" w:rsidR="00864529" w:rsidRPr="00864529" w:rsidRDefault="00864529" w:rsidP="00864529">
      <w:pPr>
        <w:rPr>
          <w:b/>
        </w:rPr>
      </w:pPr>
      <w:r w:rsidRPr="00864529">
        <w:rPr>
          <w:b/>
        </w:rPr>
        <w:t>Thursday 14 - Sunday 17 November</w:t>
      </w:r>
    </w:p>
    <w:p w14:paraId="2ECFED41" w14:textId="6CAA6E6B" w:rsidR="00864529" w:rsidRDefault="00864529" w:rsidP="00864529">
      <w:pPr>
        <w:rPr>
          <w:color w:val="000000"/>
        </w:rPr>
      </w:pPr>
      <w:r>
        <w:rPr>
          <w:color w:val="000000"/>
        </w:rPr>
        <w:t xml:space="preserve">Atlantic Sessions </w:t>
      </w:r>
    </w:p>
    <w:p w14:paraId="615AFE19" w14:textId="77777777" w:rsidR="00864529" w:rsidRDefault="00864529" w:rsidP="00864529">
      <w:pPr>
        <w:rPr>
          <w:color w:val="000000"/>
        </w:rPr>
      </w:pPr>
    </w:p>
    <w:p w14:paraId="1C92A290" w14:textId="77777777" w:rsidR="00864529" w:rsidRPr="00864529" w:rsidRDefault="00864529" w:rsidP="00864529">
      <w:pPr>
        <w:rPr>
          <w:b/>
        </w:rPr>
      </w:pPr>
      <w:r w:rsidRPr="00864529">
        <w:rPr>
          <w:b/>
        </w:rPr>
        <w:t>December</w:t>
      </w:r>
    </w:p>
    <w:p w14:paraId="79CD9267" w14:textId="40732A55" w:rsidR="00864529" w:rsidRDefault="00864529" w:rsidP="00864529">
      <w:pPr>
        <w:rPr>
          <w:color w:val="000000"/>
        </w:rPr>
      </w:pPr>
      <w:r>
        <w:rPr>
          <w:color w:val="000000"/>
        </w:rPr>
        <w:t>Christmas light switch-</w:t>
      </w:r>
      <w:proofErr w:type="spellStart"/>
      <w:r>
        <w:rPr>
          <w:color w:val="000000"/>
        </w:rPr>
        <w:t>ons</w:t>
      </w:r>
      <w:proofErr w:type="spellEnd"/>
      <w:r>
        <w:rPr>
          <w:color w:val="000000"/>
        </w:rPr>
        <w:t xml:space="preserve"> will take place across the region with music, entertainment, animation, parades and lots of fun to help get you in the festive spirit.</w:t>
      </w:r>
    </w:p>
    <w:p w14:paraId="1D2BC550" w14:textId="77777777" w:rsidR="00864529" w:rsidRDefault="00864529" w:rsidP="00864529">
      <w:pPr>
        <w:rPr>
          <w:color w:val="000000"/>
        </w:rPr>
      </w:pPr>
    </w:p>
    <w:p w14:paraId="01D9DDE0" w14:textId="43D17695" w:rsidR="00864529" w:rsidRPr="00864529" w:rsidRDefault="00864529" w:rsidP="00864529">
      <w:pPr>
        <w:rPr>
          <w:b/>
        </w:rPr>
      </w:pPr>
      <w:r w:rsidRPr="00864529">
        <w:rPr>
          <w:b/>
        </w:rPr>
        <w:t>Check social media</w:t>
      </w:r>
      <w:r w:rsidRPr="00864529">
        <w:rPr>
          <w:b/>
        </w:rPr>
        <w:t xml:space="preserve"> </w:t>
      </w:r>
      <w:hyperlink r:id="rId18" w:history="1">
        <w:r w:rsidRPr="00864529">
          <w:rPr>
            <w:rStyle w:val="Hyperlink"/>
            <w:b/>
          </w:rPr>
          <w:t>Cause Coast and Glens Facebook Page</w:t>
        </w:r>
      </w:hyperlink>
      <w:r w:rsidRPr="00864529">
        <w:rPr>
          <w:b/>
        </w:rPr>
        <w:t xml:space="preserve"> </w:t>
      </w:r>
      <w:r w:rsidRPr="00864529">
        <w:rPr>
          <w:b/>
        </w:rPr>
        <w:t>for details.</w:t>
      </w:r>
    </w:p>
    <w:p w14:paraId="1E218C6E" w14:textId="78A1DE38" w:rsidR="00D9239C" w:rsidRDefault="00864529" w:rsidP="00864529">
      <w:pPr>
        <w:rPr>
          <w:b/>
        </w:rPr>
      </w:pPr>
      <w:r w:rsidRPr="00864529">
        <w:rPr>
          <w:b/>
        </w:rPr>
        <w:t xml:space="preserve">For other events and experiences across the destination </w:t>
      </w:r>
      <w:hyperlink r:id="rId19" w:history="1">
        <w:r w:rsidRPr="00864529">
          <w:rPr>
            <w:rStyle w:val="Hyperlink"/>
            <w:b/>
          </w:rPr>
          <w:t xml:space="preserve">Visit Causeway Coast and Glens – </w:t>
        </w:r>
        <w:proofErr w:type="spellStart"/>
        <w:r w:rsidRPr="00864529">
          <w:rPr>
            <w:rStyle w:val="Hyperlink"/>
            <w:b/>
          </w:rPr>
          <w:t>Whats</w:t>
        </w:r>
        <w:proofErr w:type="spellEnd"/>
        <w:r w:rsidRPr="00864529">
          <w:rPr>
            <w:rStyle w:val="Hyperlink"/>
            <w:b/>
          </w:rPr>
          <w:t xml:space="preserve"> </w:t>
        </w:r>
        <w:proofErr w:type="gramStart"/>
        <w:r w:rsidRPr="00864529">
          <w:rPr>
            <w:rStyle w:val="Hyperlink"/>
            <w:b/>
          </w:rPr>
          <w:t>On</w:t>
        </w:r>
        <w:proofErr w:type="gramEnd"/>
        <w:r w:rsidRPr="00864529">
          <w:rPr>
            <w:rStyle w:val="Hyperlink"/>
            <w:b/>
          </w:rPr>
          <w:t xml:space="preserve"> Webpage</w:t>
        </w:r>
      </w:hyperlink>
    </w:p>
    <w:p w14:paraId="74D6F0EB" w14:textId="74E55AD5" w:rsidR="00D9239C" w:rsidRDefault="00D9239C" w:rsidP="00864529">
      <w:pPr>
        <w:rPr>
          <w:b/>
        </w:rPr>
      </w:pPr>
    </w:p>
    <w:p w14:paraId="6657F4D3" w14:textId="77777777" w:rsidR="00D9239C" w:rsidRDefault="00D9239C" w:rsidP="00D9239C">
      <w:pPr>
        <w:pStyle w:val="Title"/>
        <w:jc w:val="center"/>
      </w:pPr>
      <w:r>
        <w:rPr>
          <w:noProof/>
        </w:rPr>
        <w:drawing>
          <wp:inline distT="0" distB="0" distL="0" distR="0" wp14:anchorId="206ACD29" wp14:editId="5667A27B">
            <wp:extent cx="5592777" cy="3728720"/>
            <wp:effectExtent l="0" t="0" r="0" b="5080"/>
            <wp:docPr id="27" name="Picture 27" descr="Salmon and Whiskey Festiv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Salmon and Whiskey Festival."/>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99577" cy="3733254"/>
                    </a:xfrm>
                    <a:prstGeom prst="rect">
                      <a:avLst/>
                    </a:prstGeom>
                  </pic:spPr>
                </pic:pic>
              </a:graphicData>
            </a:graphic>
          </wp:inline>
        </w:drawing>
      </w:r>
    </w:p>
    <w:p w14:paraId="575820C3" w14:textId="77777777" w:rsidR="00D9239C" w:rsidRDefault="00D9239C" w:rsidP="00D9239C">
      <w:pPr>
        <w:pStyle w:val="Caption2"/>
        <w:rPr>
          <w:rFonts w:eastAsia="Times New Roman"/>
          <w:lang w:val="en-GB" w:eastAsia="en-GB"/>
        </w:rPr>
      </w:pPr>
      <w:r>
        <w:rPr>
          <w:rFonts w:eastAsia="Times New Roman"/>
          <w:lang w:val="en-GB" w:eastAsia="en-GB"/>
        </w:rPr>
        <w:t>Salmon and Whiskey Festival.</w:t>
      </w:r>
    </w:p>
    <w:p w14:paraId="6AEDB812" w14:textId="77777777" w:rsidR="00D9239C" w:rsidRDefault="00D9239C" w:rsidP="00D9239C">
      <w:pPr>
        <w:pStyle w:val="Caption2"/>
        <w:rPr>
          <w:rFonts w:eastAsia="Times New Roman"/>
          <w:lang w:val="en-GB" w:eastAsia="en-GB"/>
        </w:rPr>
      </w:pPr>
    </w:p>
    <w:p w14:paraId="3CBB8592" w14:textId="77777777" w:rsidR="00D9239C" w:rsidRDefault="00D9239C" w:rsidP="00D9239C">
      <w:pPr>
        <w:pStyle w:val="Title"/>
        <w:jc w:val="center"/>
      </w:pPr>
      <w:r>
        <w:rPr>
          <w:noProof/>
        </w:rPr>
        <w:lastRenderedPageBreak/>
        <w:drawing>
          <wp:inline distT="0" distB="0" distL="0" distR="0" wp14:anchorId="001FF9B1" wp14:editId="57741F5E">
            <wp:extent cx="5598160" cy="3727456"/>
            <wp:effectExtent l="0" t="0" r="2540" b="6350"/>
            <wp:docPr id="44" name="Picture 44" descr="Halloween Happen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Halloween Happenings."/>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631883" cy="3749910"/>
                    </a:xfrm>
                    <a:prstGeom prst="rect">
                      <a:avLst/>
                    </a:prstGeom>
                  </pic:spPr>
                </pic:pic>
              </a:graphicData>
            </a:graphic>
          </wp:inline>
        </w:drawing>
      </w:r>
    </w:p>
    <w:p w14:paraId="010015C6" w14:textId="77777777" w:rsidR="00D9239C" w:rsidRDefault="00D9239C" w:rsidP="00D9239C">
      <w:pPr>
        <w:pStyle w:val="Caption2"/>
        <w:rPr>
          <w:rFonts w:eastAsia="Times New Roman"/>
          <w:lang w:val="en-GB" w:eastAsia="en-GB"/>
        </w:rPr>
      </w:pPr>
      <w:r>
        <w:rPr>
          <w:rFonts w:eastAsia="Times New Roman"/>
          <w:lang w:val="en-GB" w:eastAsia="en-GB"/>
        </w:rPr>
        <w:t>Halloween Happenings.</w:t>
      </w:r>
    </w:p>
    <w:p w14:paraId="7B4FF756" w14:textId="77777777" w:rsidR="00D9239C" w:rsidRDefault="00D9239C" w:rsidP="00D9239C">
      <w:pPr>
        <w:pStyle w:val="Title"/>
        <w:jc w:val="center"/>
      </w:pPr>
      <w:r>
        <w:rPr>
          <w:noProof/>
        </w:rPr>
        <w:lastRenderedPageBreak/>
        <w:drawing>
          <wp:inline distT="0" distB="0" distL="0" distR="0" wp14:anchorId="46C42EF9" wp14:editId="488CEFE4">
            <wp:extent cx="5438790" cy="8158480"/>
            <wp:effectExtent l="0" t="0" r="0" b="0"/>
            <wp:docPr id="71" name="Picture 71" descr="Causeway Coast and Glens Air Sh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descr="Causeway Coast and Glens Air Show."/>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442982" cy="8164768"/>
                    </a:xfrm>
                    <a:prstGeom prst="rect">
                      <a:avLst/>
                    </a:prstGeom>
                  </pic:spPr>
                </pic:pic>
              </a:graphicData>
            </a:graphic>
          </wp:inline>
        </w:drawing>
      </w:r>
    </w:p>
    <w:p w14:paraId="45D0971A" w14:textId="77777777" w:rsidR="00D9239C" w:rsidRDefault="00D9239C" w:rsidP="00D9239C">
      <w:pPr>
        <w:pStyle w:val="Caption2"/>
        <w:rPr>
          <w:rFonts w:eastAsia="Times New Roman"/>
          <w:lang w:val="en-GB" w:eastAsia="en-GB"/>
        </w:rPr>
      </w:pPr>
      <w:r>
        <w:rPr>
          <w:rFonts w:eastAsia="Times New Roman"/>
          <w:lang w:val="en-GB" w:eastAsia="en-GB"/>
        </w:rPr>
        <w:t>Causeway Coast and Glens Air Show.</w:t>
      </w:r>
    </w:p>
    <w:p w14:paraId="6E41A55F" w14:textId="77777777" w:rsidR="00D9239C" w:rsidRDefault="00D9239C" w:rsidP="00D9239C">
      <w:pPr>
        <w:pStyle w:val="Title"/>
        <w:jc w:val="center"/>
      </w:pPr>
      <w:r>
        <w:rPr>
          <w:noProof/>
        </w:rPr>
        <w:lastRenderedPageBreak/>
        <w:drawing>
          <wp:inline distT="0" distB="0" distL="0" distR="0" wp14:anchorId="27E1A5E5" wp14:editId="54D882E2">
            <wp:extent cx="5211798" cy="3474720"/>
            <wp:effectExtent l="0" t="0" r="0" b="5080"/>
            <wp:docPr id="72" name="Picture 72" descr="Yellow Man at the ‘Ould Lammas Fa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descr="Yellow Man at the ‘Ould Lammas Fair’."/>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222386" cy="3481779"/>
                    </a:xfrm>
                    <a:prstGeom prst="rect">
                      <a:avLst/>
                    </a:prstGeom>
                  </pic:spPr>
                </pic:pic>
              </a:graphicData>
            </a:graphic>
          </wp:inline>
        </w:drawing>
      </w:r>
    </w:p>
    <w:p w14:paraId="6772210D" w14:textId="77777777" w:rsidR="00D9239C" w:rsidRDefault="00D9239C" w:rsidP="00D9239C">
      <w:pPr>
        <w:pStyle w:val="Caption2"/>
        <w:rPr>
          <w:color w:val="000000"/>
        </w:rPr>
      </w:pPr>
      <w:r>
        <w:rPr>
          <w:rFonts w:eastAsia="Times New Roman"/>
          <w:lang w:val="en-GB" w:eastAsia="en-GB"/>
        </w:rPr>
        <w:t xml:space="preserve">Yellow Man at </w:t>
      </w:r>
      <w:r w:rsidRPr="00D9239C">
        <w:rPr>
          <w:rFonts w:eastAsia="Times New Roman"/>
          <w:lang w:val="en-GB" w:eastAsia="en-GB"/>
        </w:rPr>
        <w:t xml:space="preserve">the </w:t>
      </w:r>
      <w:r>
        <w:rPr>
          <w:rFonts w:eastAsia="Times New Roman"/>
          <w:lang w:val="en-GB" w:eastAsia="en-GB"/>
        </w:rPr>
        <w:t>‘</w:t>
      </w:r>
      <w:proofErr w:type="spellStart"/>
      <w:r w:rsidRPr="00D9239C">
        <w:t>Ould</w:t>
      </w:r>
      <w:proofErr w:type="spellEnd"/>
      <w:r w:rsidRPr="00D9239C">
        <w:t xml:space="preserve"> Lammas Fair</w:t>
      </w:r>
      <w:r>
        <w:rPr>
          <w:color w:val="000000"/>
        </w:rPr>
        <w:t>’.</w:t>
      </w:r>
    </w:p>
    <w:p w14:paraId="1DDA9A23" w14:textId="77777777" w:rsidR="00D9239C" w:rsidRDefault="00D9239C" w:rsidP="00864529">
      <w:pPr>
        <w:rPr>
          <w:b/>
        </w:rPr>
      </w:pPr>
    </w:p>
    <w:p w14:paraId="686A78ED" w14:textId="1AD3E5A1" w:rsidR="00D9239C" w:rsidRPr="00D9239C" w:rsidRDefault="00D9239C" w:rsidP="00D9239C">
      <w:pPr>
        <w:pStyle w:val="Heading1"/>
      </w:pPr>
      <w:r w:rsidRPr="00D9239C">
        <w:br w:type="page"/>
      </w:r>
      <w:r w:rsidRPr="00D9239C">
        <w:lastRenderedPageBreak/>
        <w:t>Fitness suites transformed following £600k investment</w:t>
      </w:r>
    </w:p>
    <w:p w14:paraId="1E4EA265" w14:textId="49B8CE4A" w:rsidR="00D9239C" w:rsidRDefault="00D9239C" w:rsidP="00D9239C">
      <w:pPr>
        <w:rPr>
          <w:lang w:val="en-GB"/>
        </w:rPr>
      </w:pPr>
    </w:p>
    <w:p w14:paraId="58F60279" w14:textId="14D5887A" w:rsidR="00D9239C" w:rsidRDefault="00D9239C" w:rsidP="00D9239C">
      <w:pPr>
        <w:rPr>
          <w:lang w:val="en-GB"/>
        </w:rPr>
      </w:pPr>
      <w:r w:rsidRPr="00D9239C">
        <w:rPr>
          <w:lang w:val="en-GB"/>
        </w:rPr>
        <w:t xml:space="preserve">Citizens and visitors to the Borough who have recently attended one of Council’s Leisure Centre Fitness Suites will have experienced a complete transformation in the offering available.  </w:t>
      </w:r>
    </w:p>
    <w:p w14:paraId="5EE15B67" w14:textId="77777777" w:rsidR="00D9239C" w:rsidRPr="00D9239C" w:rsidRDefault="00D9239C" w:rsidP="00D9239C">
      <w:pPr>
        <w:rPr>
          <w:lang w:val="en-GB"/>
        </w:rPr>
      </w:pPr>
    </w:p>
    <w:p w14:paraId="70C9B006" w14:textId="067C6945" w:rsidR="00D9239C" w:rsidRDefault="00D9239C" w:rsidP="00D9239C">
      <w:pPr>
        <w:rPr>
          <w:lang w:val="en-GB"/>
        </w:rPr>
      </w:pPr>
      <w:r w:rsidRPr="00D9239C">
        <w:rPr>
          <w:lang w:val="en-GB"/>
        </w:rPr>
        <w:t xml:space="preserve">Following an investment of £600,000 by Council, fitness suite upgrade projects were undertaken at Coleraine Leisure Centre, Roe Valley Leisure Centre, Joey Dunlop Leisure Centre and </w:t>
      </w:r>
      <w:proofErr w:type="spellStart"/>
      <w:r w:rsidRPr="00D9239C">
        <w:rPr>
          <w:lang w:val="en-GB"/>
        </w:rPr>
        <w:t>Sheskburn</w:t>
      </w:r>
      <w:proofErr w:type="spellEnd"/>
      <w:r w:rsidRPr="00D9239C">
        <w:rPr>
          <w:lang w:val="en-GB"/>
        </w:rPr>
        <w:t xml:space="preserve"> Recreation Centre.</w:t>
      </w:r>
    </w:p>
    <w:p w14:paraId="6DDF304A" w14:textId="77777777" w:rsidR="00D9239C" w:rsidRPr="00D9239C" w:rsidRDefault="00D9239C" w:rsidP="00D9239C">
      <w:pPr>
        <w:rPr>
          <w:lang w:val="en-GB"/>
        </w:rPr>
      </w:pPr>
    </w:p>
    <w:p w14:paraId="0472CEBE" w14:textId="264C77E0" w:rsidR="00D9239C" w:rsidRDefault="00D9239C" w:rsidP="00D9239C">
      <w:pPr>
        <w:rPr>
          <w:lang w:val="en-GB"/>
        </w:rPr>
      </w:pPr>
      <w:r w:rsidRPr="00D9239C">
        <w:rPr>
          <w:lang w:val="en-GB"/>
        </w:rPr>
        <w:t>The upgrade projects feature a full range of Pulse Fitness, state of the art equipment, including free weights, strength and conditioning and functional training kit. The change of décor within the facilities also provides a welcome, modern, motivating environment for individuals to achieve their goals.</w:t>
      </w:r>
    </w:p>
    <w:p w14:paraId="5E9FA2EA" w14:textId="77777777" w:rsidR="00D9239C" w:rsidRPr="00D9239C" w:rsidRDefault="00D9239C" w:rsidP="00D9239C">
      <w:pPr>
        <w:rPr>
          <w:lang w:val="en-GB"/>
        </w:rPr>
      </w:pPr>
    </w:p>
    <w:p w14:paraId="43720C8A" w14:textId="2D39E358" w:rsidR="00D9239C" w:rsidRDefault="00D9239C" w:rsidP="00D9239C">
      <w:pPr>
        <w:rPr>
          <w:lang w:val="en-GB"/>
        </w:rPr>
      </w:pPr>
      <w:r w:rsidRPr="00D9239C">
        <w:rPr>
          <w:lang w:val="en-GB"/>
        </w:rPr>
        <w:t>Welcoming the upgrades, the Mayor of Causeway Coast and Glens, Councillor Steven Callaghan said: “We know that living an active lifestyle is very important for overall wellbeing, and Council is committed to helping our residents achieve this through the facilities and services that we provide.</w:t>
      </w:r>
    </w:p>
    <w:p w14:paraId="20D375DF" w14:textId="77777777" w:rsidR="00D9239C" w:rsidRPr="00D9239C" w:rsidRDefault="00D9239C" w:rsidP="00D9239C">
      <w:pPr>
        <w:rPr>
          <w:lang w:val="en-GB"/>
        </w:rPr>
      </w:pPr>
    </w:p>
    <w:p w14:paraId="0957E8D9" w14:textId="6B5DA9C0" w:rsidR="00D9239C" w:rsidRDefault="00D9239C" w:rsidP="00D9239C">
      <w:pPr>
        <w:rPr>
          <w:lang w:val="en-GB"/>
        </w:rPr>
      </w:pPr>
      <w:r w:rsidRPr="00D9239C">
        <w:rPr>
          <w:lang w:val="en-GB"/>
        </w:rPr>
        <w:t xml:space="preserve">“The upgraded spaces and equipment coupled with our knowledgeable staff, who are here to assist and guide users, is a great asset to the Borough and places Causeway Coast and Glens Borough Council at the forefront of fitness provision in the area.” </w:t>
      </w:r>
    </w:p>
    <w:p w14:paraId="03461E5E" w14:textId="77777777" w:rsidR="00D9239C" w:rsidRPr="00D9239C" w:rsidRDefault="00D9239C" w:rsidP="00D9239C">
      <w:pPr>
        <w:rPr>
          <w:lang w:val="en-GB"/>
        </w:rPr>
      </w:pPr>
    </w:p>
    <w:p w14:paraId="0C8C70BA" w14:textId="3407BA1D" w:rsidR="00D9239C" w:rsidRDefault="00D9239C" w:rsidP="00D9239C">
      <w:pPr>
        <w:rPr>
          <w:lang w:val="en-GB"/>
        </w:rPr>
      </w:pPr>
      <w:r w:rsidRPr="00D9239C">
        <w:rPr>
          <w:lang w:val="en-GB"/>
        </w:rPr>
        <w:t xml:space="preserve">Citizens can use any of the facilities on a pay-as-you-go basis or by availing of one of our membership options like Active Plus or Thrive Household. </w:t>
      </w:r>
    </w:p>
    <w:p w14:paraId="277BCCB2" w14:textId="77777777" w:rsidR="00D9239C" w:rsidRPr="00D9239C" w:rsidRDefault="00D9239C" w:rsidP="00D9239C">
      <w:pPr>
        <w:rPr>
          <w:lang w:val="en-GB"/>
        </w:rPr>
      </w:pPr>
    </w:p>
    <w:p w14:paraId="51CEBF4E" w14:textId="109BB544" w:rsidR="00D9239C" w:rsidRDefault="00D9239C" w:rsidP="00D9239C">
      <w:pPr>
        <w:rPr>
          <w:b/>
          <w:bCs/>
          <w:lang w:val="en-GB"/>
        </w:rPr>
      </w:pPr>
      <w:r w:rsidRPr="00D9239C">
        <w:rPr>
          <w:b/>
          <w:bCs/>
          <w:lang w:val="en-GB"/>
        </w:rPr>
        <w:lastRenderedPageBreak/>
        <w:t xml:space="preserve">For more details </w:t>
      </w:r>
      <w:hyperlink r:id="rId24" w:history="1">
        <w:r w:rsidRPr="00D9239C">
          <w:rPr>
            <w:rStyle w:val="Hyperlink"/>
            <w:b/>
            <w:bCs/>
            <w:lang w:val="en-GB"/>
          </w:rPr>
          <w:t>Email Causeway Coast and Glens Leisure Membership</w:t>
        </w:r>
      </w:hyperlink>
      <w:r w:rsidRPr="00D9239C">
        <w:rPr>
          <w:b/>
          <w:bCs/>
          <w:lang w:val="en-GB"/>
        </w:rPr>
        <w:t xml:space="preserve"> or </w:t>
      </w:r>
      <w:hyperlink r:id="rId25" w:history="1">
        <w:r w:rsidRPr="00D9239C">
          <w:rPr>
            <w:rStyle w:val="Hyperlink"/>
            <w:b/>
            <w:bCs/>
            <w:lang w:val="en-GB"/>
          </w:rPr>
          <w:t>Visit Causeway Coast and Glens Leisure Centre Promotions Webpage</w:t>
        </w:r>
      </w:hyperlink>
      <w:r w:rsidRPr="00D9239C">
        <w:rPr>
          <w:b/>
          <w:bCs/>
          <w:lang w:val="en-GB"/>
        </w:rPr>
        <w:t xml:space="preserve"> </w:t>
      </w:r>
    </w:p>
    <w:p w14:paraId="4085B0B8" w14:textId="63D95377" w:rsidR="00D9239C" w:rsidRDefault="00D9239C" w:rsidP="00D9239C">
      <w:pPr>
        <w:rPr>
          <w:b/>
          <w:bCs/>
          <w:lang w:val="en-GB"/>
        </w:rPr>
      </w:pPr>
    </w:p>
    <w:p w14:paraId="3F2BE82F" w14:textId="77777777" w:rsidR="00D9239C" w:rsidRDefault="00D9239C" w:rsidP="00D9239C">
      <w:pPr>
        <w:pStyle w:val="Heading1"/>
        <w:jc w:val="center"/>
        <w:rPr>
          <w:lang w:val="en-GB"/>
        </w:rPr>
      </w:pPr>
      <w:r>
        <w:rPr>
          <w:noProof/>
          <w:lang w:val="en-GB"/>
        </w:rPr>
        <w:drawing>
          <wp:inline distT="0" distB="0" distL="0" distR="0" wp14:anchorId="0C318DDD" wp14:editId="631A03CF">
            <wp:extent cx="5075056" cy="6766560"/>
            <wp:effectExtent l="0" t="0" r="5080" b="2540"/>
            <wp:docPr id="73" name="Picture 73" descr="Coleraine Leisure Cent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descr="Coleraine Leisure Centre."/>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087157" cy="6782695"/>
                    </a:xfrm>
                    <a:prstGeom prst="rect">
                      <a:avLst/>
                    </a:prstGeom>
                  </pic:spPr>
                </pic:pic>
              </a:graphicData>
            </a:graphic>
          </wp:inline>
        </w:drawing>
      </w:r>
    </w:p>
    <w:p w14:paraId="7F426D55" w14:textId="44C4F439" w:rsidR="00DA73C9" w:rsidRPr="00DA73C9" w:rsidRDefault="00DA73C9" w:rsidP="00DA73C9">
      <w:pPr>
        <w:pStyle w:val="Caption2"/>
        <w:jc w:val="center"/>
      </w:pPr>
      <w:r w:rsidRPr="00DA73C9">
        <w:t>Coleraine Leisure Centre</w:t>
      </w:r>
      <w:r>
        <w:t>.</w:t>
      </w:r>
    </w:p>
    <w:p w14:paraId="7F4DF255" w14:textId="77777777" w:rsidR="00D9239C" w:rsidRDefault="00D9239C" w:rsidP="00D9239C">
      <w:pPr>
        <w:pStyle w:val="Heading1"/>
        <w:jc w:val="center"/>
        <w:rPr>
          <w:lang w:val="en-GB"/>
        </w:rPr>
      </w:pPr>
      <w:r>
        <w:rPr>
          <w:noProof/>
          <w:lang w:val="en-GB"/>
        </w:rPr>
        <w:lastRenderedPageBreak/>
        <w:drawing>
          <wp:inline distT="0" distB="0" distL="0" distR="0" wp14:anchorId="25878D7A" wp14:editId="20EA5234">
            <wp:extent cx="5860415" cy="3907155"/>
            <wp:effectExtent l="0" t="0" r="0" b="4445"/>
            <wp:docPr id="74" name="Picture 74" descr="Joey Dunlop Leisure Cent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descr="Joey Dunlop Leisure Centre."/>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860415" cy="3907155"/>
                    </a:xfrm>
                    <a:prstGeom prst="rect">
                      <a:avLst/>
                    </a:prstGeom>
                  </pic:spPr>
                </pic:pic>
              </a:graphicData>
            </a:graphic>
          </wp:inline>
        </w:drawing>
      </w:r>
    </w:p>
    <w:p w14:paraId="10953F66" w14:textId="5995A21A" w:rsidR="00DA73C9" w:rsidRPr="00DA73C9" w:rsidRDefault="00DA73C9" w:rsidP="00DA73C9">
      <w:pPr>
        <w:pStyle w:val="Caption2"/>
        <w:rPr>
          <w:lang w:val="en-GB"/>
        </w:rPr>
      </w:pPr>
      <w:r w:rsidRPr="00DA73C9">
        <w:rPr>
          <w:lang w:val="en-GB"/>
        </w:rPr>
        <w:t>Joey Dunlop Leisure Centre</w:t>
      </w:r>
      <w:r>
        <w:rPr>
          <w:lang w:val="en-GB"/>
        </w:rPr>
        <w:t>.</w:t>
      </w:r>
    </w:p>
    <w:p w14:paraId="55264D6D" w14:textId="77777777" w:rsidR="00D9239C" w:rsidRDefault="00D9239C" w:rsidP="00D9239C">
      <w:pPr>
        <w:pStyle w:val="Heading1"/>
        <w:jc w:val="center"/>
        <w:rPr>
          <w:lang w:val="en-GB"/>
        </w:rPr>
      </w:pPr>
      <w:r>
        <w:rPr>
          <w:noProof/>
          <w:lang w:val="en-GB"/>
        </w:rPr>
        <w:drawing>
          <wp:inline distT="0" distB="0" distL="0" distR="0" wp14:anchorId="4D65FA12" wp14:editId="00D4EAFE">
            <wp:extent cx="5860415" cy="3909060"/>
            <wp:effectExtent l="0" t="0" r="0" b="2540"/>
            <wp:docPr id="75" name="Picture 75" descr="Roe Valley Leisure Cent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5" descr="Roe Valley Leisure Centre"/>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860415" cy="3909060"/>
                    </a:xfrm>
                    <a:prstGeom prst="rect">
                      <a:avLst/>
                    </a:prstGeom>
                  </pic:spPr>
                </pic:pic>
              </a:graphicData>
            </a:graphic>
          </wp:inline>
        </w:drawing>
      </w:r>
    </w:p>
    <w:p w14:paraId="1977F8E0" w14:textId="77777777" w:rsidR="00DA73C9" w:rsidRPr="00DA73C9" w:rsidRDefault="00DA73C9" w:rsidP="00DA73C9">
      <w:pPr>
        <w:pStyle w:val="Caption2"/>
        <w:rPr>
          <w:lang w:val="en-GB"/>
        </w:rPr>
      </w:pPr>
      <w:r w:rsidRPr="00DA73C9">
        <w:rPr>
          <w:lang w:val="en-GB"/>
        </w:rPr>
        <w:t>Roe Valley Leisure Centre</w:t>
      </w:r>
    </w:p>
    <w:p w14:paraId="5D49F19E" w14:textId="77777777" w:rsidR="00D9239C" w:rsidRDefault="00D9239C" w:rsidP="00D9239C">
      <w:pPr>
        <w:pStyle w:val="Heading1"/>
        <w:jc w:val="center"/>
        <w:rPr>
          <w:lang w:val="en-GB"/>
        </w:rPr>
      </w:pPr>
      <w:r>
        <w:rPr>
          <w:noProof/>
          <w:lang w:val="en-GB"/>
        </w:rPr>
        <w:lastRenderedPageBreak/>
        <w:drawing>
          <wp:inline distT="0" distB="0" distL="0" distR="0" wp14:anchorId="56A1D914" wp14:editId="1A88E691">
            <wp:extent cx="5860415" cy="4395470"/>
            <wp:effectExtent l="0" t="0" r="0" b="0"/>
            <wp:docPr id="76" name="Picture 76" descr="Sheskburn Recreational Cent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descr="Sheskburn Recreational Centre"/>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860415" cy="4395470"/>
                    </a:xfrm>
                    <a:prstGeom prst="rect">
                      <a:avLst/>
                    </a:prstGeom>
                  </pic:spPr>
                </pic:pic>
              </a:graphicData>
            </a:graphic>
          </wp:inline>
        </w:drawing>
      </w:r>
    </w:p>
    <w:p w14:paraId="04CCF536" w14:textId="2CD8875E" w:rsidR="00DA73C9" w:rsidRDefault="00DA73C9" w:rsidP="00DA73C9">
      <w:pPr>
        <w:pStyle w:val="Caption2"/>
        <w:rPr>
          <w:lang w:val="en-GB"/>
        </w:rPr>
      </w:pPr>
      <w:proofErr w:type="spellStart"/>
      <w:r w:rsidRPr="00DA73C9">
        <w:rPr>
          <w:lang w:val="en-GB"/>
        </w:rPr>
        <w:t>Sheskburn</w:t>
      </w:r>
      <w:proofErr w:type="spellEnd"/>
      <w:r w:rsidRPr="00DA73C9">
        <w:rPr>
          <w:lang w:val="en-GB"/>
        </w:rPr>
        <w:t xml:space="preserve"> Recreational Centre</w:t>
      </w:r>
    </w:p>
    <w:p w14:paraId="09CDE8C9" w14:textId="77777777" w:rsidR="00DA73C9" w:rsidRDefault="00DA73C9">
      <w:pPr>
        <w:spacing w:after="240"/>
        <w:rPr>
          <w:i/>
          <w:iCs/>
          <w:color w:val="404040" w:themeColor="text1" w:themeTint="BF"/>
          <w:lang w:val="en-GB"/>
        </w:rPr>
      </w:pPr>
      <w:r>
        <w:rPr>
          <w:lang w:val="en-GB"/>
        </w:rPr>
        <w:br w:type="page"/>
      </w:r>
    </w:p>
    <w:p w14:paraId="3D6D801C" w14:textId="0F0F5922" w:rsidR="00105E3F" w:rsidRDefault="00DA73C9" w:rsidP="00DA73C9">
      <w:pPr>
        <w:pStyle w:val="Heading1"/>
      </w:pPr>
      <w:r w:rsidRPr="00DA73C9">
        <w:lastRenderedPageBreak/>
        <w:t>Active Life scheme encourages older adults</w:t>
      </w:r>
      <w:r>
        <w:t xml:space="preserve"> </w:t>
      </w:r>
      <w:r w:rsidRPr="00DA73C9">
        <w:t>to be more involved in sport</w:t>
      </w:r>
      <w:r>
        <w:t xml:space="preserve"> </w:t>
      </w:r>
      <w:r w:rsidRPr="00DA73C9">
        <w:t>and physical activity</w:t>
      </w:r>
    </w:p>
    <w:p w14:paraId="5ADB3714" w14:textId="26DCF048" w:rsidR="00DA73C9" w:rsidRDefault="00DA73C9" w:rsidP="00DA73C9"/>
    <w:p w14:paraId="3EA3C763" w14:textId="77777777" w:rsidR="00DA73C9" w:rsidRPr="00DA73C9" w:rsidRDefault="00DA73C9" w:rsidP="00DA73C9">
      <w:pPr>
        <w:rPr>
          <w:lang w:val="en-GB"/>
        </w:rPr>
      </w:pPr>
      <w:r w:rsidRPr="00DA73C9">
        <w:rPr>
          <w:lang w:val="en-GB"/>
        </w:rPr>
        <w:t>Movement makes people happier and healthier, and it does the same thing for our communities – with life-changing benefits that have huge social value. Active Life is Council’s plan to make being physically active a normal part of life for everyone in the Borough, through indoor racquet sports and exercise sessions at five of our leisure/sports centres.</w:t>
      </w:r>
    </w:p>
    <w:p w14:paraId="2C25072B" w14:textId="77777777" w:rsidR="00DA73C9" w:rsidRPr="00DA73C9" w:rsidRDefault="00DA73C9" w:rsidP="00DA73C9">
      <w:pPr>
        <w:rPr>
          <w:lang w:val="en-GB"/>
        </w:rPr>
      </w:pPr>
    </w:p>
    <w:p w14:paraId="2390CD2C" w14:textId="77777777" w:rsidR="00DA73C9" w:rsidRPr="00DA73C9" w:rsidRDefault="00DA73C9" w:rsidP="00DA73C9">
      <w:pPr>
        <w:rPr>
          <w:lang w:val="en-GB"/>
        </w:rPr>
      </w:pPr>
      <w:r w:rsidRPr="00DA73C9">
        <w:rPr>
          <w:b/>
          <w:bCs/>
          <w:lang w:val="en-GB"/>
        </w:rPr>
        <w:t>Active Life sessions - exercise designed to improve health, flexibility, balance and strength in a fun environment:</w:t>
      </w:r>
    </w:p>
    <w:p w14:paraId="051BCE94" w14:textId="77777777" w:rsidR="00DA73C9" w:rsidRPr="00DA73C9" w:rsidRDefault="00DA73C9" w:rsidP="00DA73C9">
      <w:pPr>
        <w:rPr>
          <w:lang w:val="en-GB"/>
        </w:rPr>
      </w:pPr>
    </w:p>
    <w:p w14:paraId="16D0C315" w14:textId="77777777" w:rsidR="00DA73C9" w:rsidRPr="00DA73C9" w:rsidRDefault="00DA73C9" w:rsidP="00DA73C9">
      <w:pPr>
        <w:rPr>
          <w:lang w:val="en-GB"/>
        </w:rPr>
      </w:pPr>
      <w:r w:rsidRPr="00DA73C9">
        <w:rPr>
          <w:b/>
          <w:bCs/>
          <w:lang w:val="en-GB"/>
        </w:rPr>
        <w:t>Mondays</w:t>
      </w:r>
      <w:r w:rsidRPr="00DA73C9">
        <w:rPr>
          <w:lang w:val="en-GB"/>
        </w:rPr>
        <w:t xml:space="preserve"> - </w:t>
      </w:r>
      <w:proofErr w:type="spellStart"/>
      <w:r w:rsidRPr="00DA73C9">
        <w:rPr>
          <w:lang w:val="en-GB"/>
        </w:rPr>
        <w:t>Sheskburn</w:t>
      </w:r>
      <w:proofErr w:type="spellEnd"/>
      <w:r w:rsidRPr="00DA73C9">
        <w:rPr>
          <w:lang w:val="en-GB"/>
        </w:rPr>
        <w:t xml:space="preserve"> Recreation Centre, Ballycastle </w:t>
      </w:r>
      <w:r w:rsidRPr="00DA73C9">
        <w:rPr>
          <w:b/>
          <w:bCs/>
          <w:lang w:val="en-GB"/>
        </w:rPr>
        <w:t>Tuesdays</w:t>
      </w:r>
      <w:r w:rsidRPr="00DA73C9">
        <w:rPr>
          <w:lang w:val="en-GB"/>
        </w:rPr>
        <w:t xml:space="preserve"> - Roe Valley Leisure Centre, Limavady</w:t>
      </w:r>
    </w:p>
    <w:p w14:paraId="61D8C2C3" w14:textId="77777777" w:rsidR="00DA73C9" w:rsidRPr="00DA73C9" w:rsidRDefault="00DA73C9" w:rsidP="00DA73C9">
      <w:pPr>
        <w:rPr>
          <w:lang w:val="en-GB"/>
        </w:rPr>
      </w:pPr>
      <w:r w:rsidRPr="00DA73C9">
        <w:rPr>
          <w:b/>
          <w:bCs/>
          <w:lang w:val="en-GB"/>
        </w:rPr>
        <w:t>Thursdays</w:t>
      </w:r>
      <w:r w:rsidRPr="00DA73C9">
        <w:rPr>
          <w:lang w:val="en-GB"/>
        </w:rPr>
        <w:t xml:space="preserve"> - Joey Dunlop Leisure Centre, Ballymoney &amp; Coleraine </w:t>
      </w:r>
      <w:proofErr w:type="spellStart"/>
      <w:r w:rsidRPr="00DA73C9">
        <w:rPr>
          <w:lang w:val="en-GB"/>
        </w:rPr>
        <w:t>Lesiure</w:t>
      </w:r>
      <w:proofErr w:type="spellEnd"/>
      <w:r w:rsidRPr="00DA73C9">
        <w:rPr>
          <w:lang w:val="en-GB"/>
        </w:rPr>
        <w:t xml:space="preserve"> Centre</w:t>
      </w:r>
    </w:p>
    <w:p w14:paraId="53B48D47" w14:textId="77777777" w:rsidR="00DA73C9" w:rsidRPr="00DA73C9" w:rsidRDefault="00DA73C9" w:rsidP="00DA73C9">
      <w:pPr>
        <w:rPr>
          <w:lang w:val="en-GB"/>
        </w:rPr>
      </w:pPr>
      <w:r w:rsidRPr="00DA73C9">
        <w:rPr>
          <w:b/>
          <w:bCs/>
          <w:lang w:val="en-GB"/>
        </w:rPr>
        <w:t>Fridays</w:t>
      </w:r>
      <w:r w:rsidRPr="00DA73C9">
        <w:rPr>
          <w:lang w:val="en-GB"/>
        </w:rPr>
        <w:t xml:space="preserve"> - </w:t>
      </w:r>
      <w:proofErr w:type="spellStart"/>
      <w:r w:rsidRPr="00DA73C9">
        <w:rPr>
          <w:lang w:val="en-GB"/>
        </w:rPr>
        <w:t>Dungiven</w:t>
      </w:r>
      <w:proofErr w:type="spellEnd"/>
      <w:r w:rsidRPr="00DA73C9">
        <w:rPr>
          <w:lang w:val="en-GB"/>
        </w:rPr>
        <w:t xml:space="preserve"> Sports Centre</w:t>
      </w:r>
    </w:p>
    <w:p w14:paraId="509CBFD9" w14:textId="77777777" w:rsidR="00DA73C9" w:rsidRPr="00DA73C9" w:rsidRDefault="00DA73C9" w:rsidP="00DA73C9">
      <w:pPr>
        <w:rPr>
          <w:lang w:val="en-GB"/>
        </w:rPr>
      </w:pPr>
    </w:p>
    <w:p w14:paraId="2878C69E" w14:textId="77777777" w:rsidR="00DA73C9" w:rsidRPr="00DA73C9" w:rsidRDefault="00DA73C9" w:rsidP="00DA73C9">
      <w:pPr>
        <w:rPr>
          <w:lang w:val="en-GB"/>
        </w:rPr>
      </w:pPr>
    </w:p>
    <w:p w14:paraId="3C686C9F" w14:textId="77777777" w:rsidR="00DA73C9" w:rsidRPr="00DA73C9" w:rsidRDefault="00DA73C9" w:rsidP="00DA73C9">
      <w:pPr>
        <w:rPr>
          <w:lang w:val="en-GB"/>
        </w:rPr>
      </w:pPr>
      <w:r w:rsidRPr="00DA73C9">
        <w:rPr>
          <w:b/>
          <w:bCs/>
          <w:lang w:val="en-GB"/>
        </w:rPr>
        <w:t>Racquet sports - fun social sessions to encourage participation:</w:t>
      </w:r>
    </w:p>
    <w:p w14:paraId="0D1BE5B5" w14:textId="77777777" w:rsidR="00DA73C9" w:rsidRPr="00DA73C9" w:rsidRDefault="00DA73C9" w:rsidP="00DA73C9">
      <w:pPr>
        <w:rPr>
          <w:lang w:val="en-GB"/>
        </w:rPr>
      </w:pPr>
    </w:p>
    <w:p w14:paraId="02481159" w14:textId="77777777" w:rsidR="00DA73C9" w:rsidRPr="00DA73C9" w:rsidRDefault="00DA73C9" w:rsidP="00DA73C9">
      <w:pPr>
        <w:rPr>
          <w:lang w:val="en-GB"/>
        </w:rPr>
      </w:pPr>
      <w:r w:rsidRPr="00DA73C9">
        <w:rPr>
          <w:b/>
          <w:bCs/>
          <w:lang w:val="en-GB"/>
        </w:rPr>
        <w:t>Mondays</w:t>
      </w:r>
      <w:r w:rsidRPr="00DA73C9">
        <w:rPr>
          <w:lang w:val="en-GB"/>
        </w:rPr>
        <w:t xml:space="preserve"> - </w:t>
      </w:r>
      <w:proofErr w:type="spellStart"/>
      <w:r w:rsidRPr="00DA73C9">
        <w:rPr>
          <w:lang w:val="en-GB"/>
        </w:rPr>
        <w:t>Sheskburn</w:t>
      </w:r>
      <w:proofErr w:type="spellEnd"/>
      <w:r w:rsidRPr="00DA73C9">
        <w:rPr>
          <w:lang w:val="en-GB"/>
        </w:rPr>
        <w:t xml:space="preserve"> Recreation Centre, Ballycastle </w:t>
      </w:r>
      <w:r w:rsidRPr="00DA73C9">
        <w:rPr>
          <w:b/>
          <w:bCs/>
          <w:lang w:val="en-GB"/>
        </w:rPr>
        <w:t>Tuesdays</w:t>
      </w:r>
      <w:r w:rsidRPr="00DA73C9">
        <w:rPr>
          <w:lang w:val="en-GB"/>
        </w:rPr>
        <w:t xml:space="preserve"> - Roe Valley Leisure Centre, Limavady</w:t>
      </w:r>
    </w:p>
    <w:p w14:paraId="21CE267A" w14:textId="77777777" w:rsidR="00DA73C9" w:rsidRPr="00DA73C9" w:rsidRDefault="00DA73C9" w:rsidP="00DA73C9">
      <w:pPr>
        <w:rPr>
          <w:lang w:val="en-GB"/>
        </w:rPr>
      </w:pPr>
      <w:r w:rsidRPr="00DA73C9">
        <w:rPr>
          <w:b/>
          <w:bCs/>
          <w:lang w:val="en-GB"/>
        </w:rPr>
        <w:t>Thursdays</w:t>
      </w:r>
      <w:r w:rsidRPr="00DA73C9">
        <w:rPr>
          <w:lang w:val="en-GB"/>
        </w:rPr>
        <w:t xml:space="preserve"> - Joey Dunlop Leisure Centre, Ballymoney</w:t>
      </w:r>
    </w:p>
    <w:p w14:paraId="04FAB0DC" w14:textId="67FD93A3" w:rsidR="00DA73C9" w:rsidRDefault="00DA73C9" w:rsidP="00DA73C9">
      <w:pPr>
        <w:rPr>
          <w:lang w:val="en-GB"/>
        </w:rPr>
      </w:pPr>
      <w:r w:rsidRPr="00DA73C9">
        <w:rPr>
          <w:b/>
          <w:bCs/>
          <w:lang w:val="en-GB"/>
        </w:rPr>
        <w:t>Thursdays</w:t>
      </w:r>
      <w:r w:rsidRPr="00DA73C9">
        <w:rPr>
          <w:lang w:val="en-GB"/>
        </w:rPr>
        <w:t xml:space="preserve"> - Coleraine Leisure Centre</w:t>
      </w:r>
    </w:p>
    <w:p w14:paraId="0615C2BD" w14:textId="77777777" w:rsidR="00DA73C9" w:rsidRDefault="00DA73C9">
      <w:pPr>
        <w:spacing w:after="240"/>
        <w:rPr>
          <w:lang w:val="en-GB"/>
        </w:rPr>
      </w:pPr>
      <w:r>
        <w:rPr>
          <w:lang w:val="en-GB"/>
        </w:rPr>
        <w:br w:type="page"/>
      </w:r>
    </w:p>
    <w:p w14:paraId="452643A3" w14:textId="41A3D140" w:rsidR="00DA73C9" w:rsidRDefault="00DA73C9" w:rsidP="00DA73C9">
      <w:pPr>
        <w:pStyle w:val="Heading1"/>
        <w:rPr>
          <w:lang w:val="en-GB"/>
        </w:rPr>
      </w:pPr>
      <w:r w:rsidRPr="00DA73C9">
        <w:rPr>
          <w:lang w:val="en-GB"/>
        </w:rPr>
        <w:lastRenderedPageBreak/>
        <w:t>Apply now for Sports Grant</w:t>
      </w:r>
      <w:r>
        <w:rPr>
          <w:lang w:val="en-GB"/>
        </w:rPr>
        <w:t xml:space="preserve"> </w:t>
      </w:r>
      <w:r w:rsidRPr="00DA73C9">
        <w:rPr>
          <w:lang w:val="en-GB"/>
        </w:rPr>
        <w:t>and Bursary Programme</w:t>
      </w:r>
    </w:p>
    <w:p w14:paraId="449F6B80" w14:textId="32EBF2E1" w:rsidR="00DA73C9" w:rsidRDefault="00DA73C9" w:rsidP="00DA73C9">
      <w:pPr>
        <w:rPr>
          <w:lang w:val="en-GB"/>
        </w:rPr>
      </w:pPr>
    </w:p>
    <w:p w14:paraId="1DB9E702" w14:textId="4DDCE631" w:rsidR="00DA73C9" w:rsidRDefault="00DA73C9" w:rsidP="00DA73C9">
      <w:r>
        <w:t xml:space="preserve">Causeway Coast and Glens Sports Grant and Bursary </w:t>
      </w:r>
      <w:proofErr w:type="spellStart"/>
      <w:r>
        <w:t>Programme</w:t>
      </w:r>
      <w:proofErr w:type="spellEnd"/>
      <w:r>
        <w:t xml:space="preserve"> is now open to all applicants.</w:t>
      </w:r>
    </w:p>
    <w:p w14:paraId="2E77B7A0" w14:textId="77777777" w:rsidR="00DA73C9" w:rsidRDefault="00DA73C9" w:rsidP="00DA73C9"/>
    <w:p w14:paraId="7FDFF35E" w14:textId="41CC3617" w:rsidR="00DA73C9" w:rsidRDefault="00DA73C9" w:rsidP="00DA73C9">
      <w:r>
        <w:t xml:space="preserve">Funding is available to local individuals, sports clubs and National Governing Bodies (NGB’s) representing a sport </w:t>
      </w:r>
      <w:proofErr w:type="spellStart"/>
      <w:r>
        <w:t>recognised</w:t>
      </w:r>
      <w:proofErr w:type="spellEnd"/>
      <w:r>
        <w:t xml:space="preserve"> by Sport NI.</w:t>
      </w:r>
    </w:p>
    <w:p w14:paraId="5243D656" w14:textId="77777777" w:rsidR="00DA73C9" w:rsidRDefault="00DA73C9" w:rsidP="00DA73C9"/>
    <w:p w14:paraId="1F78BB1C" w14:textId="5E65665B" w:rsidR="00DA73C9" w:rsidRDefault="00DA73C9" w:rsidP="00DA73C9">
      <w:r>
        <w:t xml:space="preserve">The </w:t>
      </w:r>
      <w:proofErr w:type="spellStart"/>
      <w:r>
        <w:t>programme</w:t>
      </w:r>
      <w:proofErr w:type="spellEnd"/>
      <w:r>
        <w:t xml:space="preserve"> is about developing positive relationships between sporting </w:t>
      </w:r>
      <w:proofErr w:type="spellStart"/>
      <w:r>
        <w:t>organisations</w:t>
      </w:r>
      <w:proofErr w:type="spellEnd"/>
      <w:r>
        <w:t xml:space="preserve"> and individuals representing their clubs in a sport </w:t>
      </w:r>
      <w:proofErr w:type="spellStart"/>
      <w:r>
        <w:t>recognised</w:t>
      </w:r>
      <w:proofErr w:type="spellEnd"/>
      <w:r>
        <w:t xml:space="preserve"> by Sport NI.</w:t>
      </w:r>
    </w:p>
    <w:p w14:paraId="4FC1AEBC" w14:textId="77777777" w:rsidR="00DA73C9" w:rsidRDefault="00DA73C9" w:rsidP="00DA73C9"/>
    <w:p w14:paraId="0110B2DD" w14:textId="73149011" w:rsidR="00DA73C9" w:rsidRDefault="00DA73C9" w:rsidP="00DA73C9">
      <w:r>
        <w:t>Council will consider up to 100% funding of total eligible costs up to a maximum of £400 for eligible applications.</w:t>
      </w:r>
    </w:p>
    <w:p w14:paraId="76E7C24D" w14:textId="77777777" w:rsidR="00DA73C9" w:rsidRDefault="00DA73C9" w:rsidP="00DA73C9"/>
    <w:p w14:paraId="78AA7996" w14:textId="10588438" w:rsidR="00DA73C9" w:rsidRPr="00DA73C9" w:rsidRDefault="00DA73C9" w:rsidP="00DA73C9">
      <w:pPr>
        <w:rPr>
          <w:b/>
        </w:rPr>
      </w:pPr>
      <w:r w:rsidRPr="00DA73C9">
        <w:rPr>
          <w:b/>
        </w:rPr>
        <w:t xml:space="preserve">If required, you can discuss your application with one of Council’s Sports Development Managers before submitting your application by contacting </w:t>
      </w:r>
      <w:hyperlink r:id="rId30" w:history="1">
        <w:r w:rsidRPr="00DA73C9">
          <w:rPr>
            <w:rStyle w:val="Hyperlink"/>
            <w:b/>
          </w:rPr>
          <w:t>Email Sports Development at Causeway Coast and Glens</w:t>
        </w:r>
      </w:hyperlink>
    </w:p>
    <w:p w14:paraId="493E2007" w14:textId="77777777" w:rsidR="00DA73C9" w:rsidRPr="00DA73C9" w:rsidRDefault="00DA73C9" w:rsidP="00DA73C9">
      <w:pPr>
        <w:rPr>
          <w:b/>
        </w:rPr>
      </w:pPr>
    </w:p>
    <w:p w14:paraId="20D1725D" w14:textId="4015D4B7" w:rsidR="00DA73C9" w:rsidRDefault="00DA73C9" w:rsidP="00DA73C9">
      <w:pPr>
        <w:rPr>
          <w:b/>
        </w:rPr>
      </w:pPr>
      <w:r w:rsidRPr="00DA73C9">
        <w:rPr>
          <w:b/>
        </w:rPr>
        <w:t>For detailed guidance notes and application form, please visit</w:t>
      </w:r>
      <w:r w:rsidRPr="00DA73C9">
        <w:rPr>
          <w:b/>
        </w:rPr>
        <w:t xml:space="preserve"> </w:t>
      </w:r>
      <w:hyperlink r:id="rId31" w:history="1">
        <w:r w:rsidRPr="00DA73C9">
          <w:rPr>
            <w:rStyle w:val="Hyperlink"/>
            <w:b/>
          </w:rPr>
          <w:t xml:space="preserve">Causeway Coast and Glens Sports Grant </w:t>
        </w:r>
        <w:proofErr w:type="spellStart"/>
        <w:r w:rsidRPr="00DA73C9">
          <w:rPr>
            <w:rStyle w:val="Hyperlink"/>
            <w:b/>
          </w:rPr>
          <w:t>Programme</w:t>
        </w:r>
        <w:proofErr w:type="spellEnd"/>
        <w:r w:rsidRPr="00DA73C9">
          <w:rPr>
            <w:rStyle w:val="Hyperlink"/>
            <w:b/>
          </w:rPr>
          <w:t xml:space="preserve"> Website</w:t>
        </w:r>
      </w:hyperlink>
    </w:p>
    <w:p w14:paraId="208E5363" w14:textId="77777777" w:rsidR="00DA73C9" w:rsidRDefault="00DA73C9">
      <w:pPr>
        <w:spacing w:after="240"/>
        <w:rPr>
          <w:b/>
        </w:rPr>
      </w:pPr>
      <w:r>
        <w:rPr>
          <w:b/>
        </w:rPr>
        <w:br w:type="page"/>
      </w:r>
    </w:p>
    <w:p w14:paraId="68B9EF15" w14:textId="3DD37B79" w:rsidR="00DA73C9" w:rsidRDefault="00DA73C9" w:rsidP="00DA73C9">
      <w:pPr>
        <w:pStyle w:val="Heading1"/>
      </w:pPr>
      <w:r w:rsidRPr="00DA73C9">
        <w:lastRenderedPageBreak/>
        <w:t>Growth Deal is</w:t>
      </w:r>
      <w:r w:rsidRPr="00DA73C9">
        <w:t xml:space="preserve"> </w:t>
      </w:r>
      <w:r w:rsidRPr="00DA73C9">
        <w:t>moving forward</w:t>
      </w:r>
    </w:p>
    <w:p w14:paraId="7534ACD1" w14:textId="00D6C24B" w:rsidR="00DA73C9" w:rsidRDefault="00DA73C9" w:rsidP="00DA73C9"/>
    <w:p w14:paraId="5781BB2D" w14:textId="04EF4611" w:rsidR="00DA73C9" w:rsidRDefault="00DA73C9" w:rsidP="00DA73C9">
      <w:r>
        <w:t>Over the next few years, it is envisaged that Northern Ireland will benefit from a package of investment from four City and Growth Deals. The combined funding from the Northern Ireland Executive and UK Government will total £1.3bn, which will be complemented by the private sector and other sources of funding.</w:t>
      </w:r>
    </w:p>
    <w:p w14:paraId="6A5FBF42" w14:textId="77777777" w:rsidR="00DA73C9" w:rsidRDefault="00DA73C9" w:rsidP="00DA73C9"/>
    <w:p w14:paraId="26F680E5" w14:textId="763932F2" w:rsidR="00DA73C9" w:rsidRDefault="00DA73C9" w:rsidP="00DA73C9">
      <w:r>
        <w:t xml:space="preserve">One of the four deals is the Causeway Coast and Glens Growth Deal. Our Growth Deal is anticipated to see Causeway Coast and Glens receive £72m capital funding after the NI Executive agreed to match fund the UK Government’s Growth Deal allocation. </w:t>
      </w:r>
    </w:p>
    <w:p w14:paraId="0B64644E" w14:textId="77777777" w:rsidR="00DA73C9" w:rsidRDefault="00DA73C9" w:rsidP="00DA73C9"/>
    <w:p w14:paraId="59BB98F9" w14:textId="2568B784" w:rsidR="00DA73C9" w:rsidRDefault="00DA73C9" w:rsidP="00DA73C9">
      <w:r>
        <w:t>The following objectives have been established for the Growth Deal:</w:t>
      </w:r>
    </w:p>
    <w:p w14:paraId="3D54F8C1" w14:textId="77777777" w:rsidR="00DA73C9" w:rsidRDefault="00DA73C9" w:rsidP="00DA73C9"/>
    <w:p w14:paraId="0CE862C0" w14:textId="77777777" w:rsidR="00DA73C9" w:rsidRDefault="00DA73C9" w:rsidP="00DA73C9">
      <w:r>
        <w:t>1. Attract, support and</w:t>
      </w:r>
      <w:r>
        <w:rPr>
          <w:b/>
          <w:bCs/>
        </w:rPr>
        <w:t xml:space="preserve"> grow more business</w:t>
      </w:r>
      <w:r>
        <w:t>, with a focus on export;</w:t>
      </w:r>
    </w:p>
    <w:p w14:paraId="4A210E81" w14:textId="77777777" w:rsidR="00DA73C9" w:rsidRDefault="00DA73C9" w:rsidP="00DA73C9">
      <w:r>
        <w:t xml:space="preserve">2. Position Causeway Coast and Glens as the </w:t>
      </w:r>
      <w:r>
        <w:rPr>
          <w:b/>
          <w:bCs/>
        </w:rPr>
        <w:t>‘go-to’ region for both business and pleasure</w:t>
      </w:r>
      <w:r>
        <w:t>;</w:t>
      </w:r>
    </w:p>
    <w:p w14:paraId="713651E3" w14:textId="77777777" w:rsidR="00DA73C9" w:rsidRDefault="00DA73C9" w:rsidP="00DA73C9">
      <w:r>
        <w:t xml:space="preserve">3. </w:t>
      </w:r>
      <w:r>
        <w:rPr>
          <w:b/>
          <w:bCs/>
        </w:rPr>
        <w:t>Regenerate</w:t>
      </w:r>
      <w:r>
        <w:t xml:space="preserve"> some of the </w:t>
      </w:r>
      <w:proofErr w:type="gramStart"/>
      <w:r>
        <w:t>areas</w:t>
      </w:r>
      <w:proofErr w:type="gramEnd"/>
      <w:r>
        <w:t xml:space="preserve"> smaller settlements into thriving and sustainable rural economies;</w:t>
      </w:r>
    </w:p>
    <w:p w14:paraId="4BF0684D" w14:textId="77777777" w:rsidR="00DA73C9" w:rsidRDefault="00DA73C9" w:rsidP="00DA73C9">
      <w:r>
        <w:t xml:space="preserve">4. Improve key elements of the </w:t>
      </w:r>
      <w:r>
        <w:rPr>
          <w:b/>
          <w:bCs/>
        </w:rPr>
        <w:t>tourism transport network</w:t>
      </w:r>
      <w:r>
        <w:t xml:space="preserve"> and tourism destinations;</w:t>
      </w:r>
    </w:p>
    <w:p w14:paraId="60DE2F1B" w14:textId="0B982728" w:rsidR="00DA73C9" w:rsidRDefault="00DA73C9" w:rsidP="00DA73C9">
      <w:r>
        <w:t xml:space="preserve">5. Work with education and employers to raise aspirations and </w:t>
      </w:r>
      <w:r>
        <w:rPr>
          <w:b/>
          <w:bCs/>
        </w:rPr>
        <w:t>improve employability and skills</w:t>
      </w:r>
      <w:r>
        <w:t>.</w:t>
      </w:r>
    </w:p>
    <w:p w14:paraId="6722E642" w14:textId="77777777" w:rsidR="00DA73C9" w:rsidRDefault="00DA73C9" w:rsidP="00DA73C9"/>
    <w:p w14:paraId="46C2168B" w14:textId="40E8676D" w:rsidR="00DA73C9" w:rsidRDefault="00DA73C9" w:rsidP="00DA73C9">
      <w:r>
        <w:t>The deal has identified three key themes/sectors to help grow the local economy and up to nine prospective projects, as follows:</w:t>
      </w:r>
    </w:p>
    <w:p w14:paraId="2ED4A2E8" w14:textId="77777777" w:rsidR="00DA73C9" w:rsidRDefault="00DA73C9" w:rsidP="00DA73C9"/>
    <w:p w14:paraId="1EE7B661" w14:textId="4C69EEA3" w:rsidR="00DA73C9" w:rsidRDefault="00DA73C9" w:rsidP="00DA73C9">
      <w:r>
        <w:t>•</w:t>
      </w:r>
      <w:r>
        <w:t xml:space="preserve"> </w:t>
      </w:r>
      <w:r>
        <w:t>Tourism and regeneration</w:t>
      </w:r>
    </w:p>
    <w:p w14:paraId="3A4C5F96" w14:textId="16F4BCE8" w:rsidR="00DA73C9" w:rsidRDefault="00DA73C9" w:rsidP="00DA73C9">
      <w:r>
        <w:t>•</w:t>
      </w:r>
      <w:r>
        <w:t xml:space="preserve"> </w:t>
      </w:r>
      <w:r>
        <w:t>Infrastructure</w:t>
      </w:r>
    </w:p>
    <w:p w14:paraId="1EFBC7C0" w14:textId="590884D5" w:rsidR="00DA73C9" w:rsidRDefault="00DA73C9" w:rsidP="00DA73C9">
      <w:r>
        <w:t>•</w:t>
      </w:r>
      <w:r>
        <w:t xml:space="preserve"> </w:t>
      </w:r>
      <w:r>
        <w:t>Digital &amp; Innovation</w:t>
      </w:r>
    </w:p>
    <w:p w14:paraId="36DCB71F" w14:textId="77777777" w:rsidR="00DA73C9" w:rsidRDefault="00DA73C9" w:rsidP="00DA73C9"/>
    <w:p w14:paraId="3C2AC473" w14:textId="70993C77" w:rsidR="00DA73C9" w:rsidRDefault="00DA73C9" w:rsidP="00DA73C9">
      <w:pPr>
        <w:rPr>
          <w:b/>
        </w:rPr>
      </w:pPr>
      <w:r w:rsidRPr="00DA73C9">
        <w:rPr>
          <w:b/>
        </w:rPr>
        <w:lastRenderedPageBreak/>
        <w:t>Further details on the projects will be published when Heads of Terms have been agreed with Government in Spring 2024.</w:t>
      </w:r>
    </w:p>
    <w:p w14:paraId="41B19A64" w14:textId="77777777" w:rsidR="00DA73C9" w:rsidRDefault="00DA73C9">
      <w:pPr>
        <w:spacing w:after="240"/>
        <w:rPr>
          <w:b/>
        </w:rPr>
      </w:pPr>
      <w:r>
        <w:rPr>
          <w:b/>
        </w:rPr>
        <w:br w:type="page"/>
      </w:r>
    </w:p>
    <w:p w14:paraId="30E3D69A" w14:textId="7F14FF96" w:rsidR="00DA73C9" w:rsidRDefault="00DA73C9" w:rsidP="00DA73C9">
      <w:pPr>
        <w:pStyle w:val="Title"/>
      </w:pPr>
      <w:r w:rsidRPr="00DA73C9">
        <w:lastRenderedPageBreak/>
        <w:t>Say hello to Go Succeed</w:t>
      </w:r>
    </w:p>
    <w:p w14:paraId="7CBDBABE" w14:textId="0C1125EC" w:rsidR="00DA73C9" w:rsidRDefault="00DA73C9" w:rsidP="00DA73C9">
      <w:pPr>
        <w:pStyle w:val="Heading2"/>
        <w:rPr>
          <w:rFonts w:eastAsia="Times New Roman"/>
          <w:lang w:val="en-GB" w:eastAsia="en-GB"/>
        </w:rPr>
      </w:pPr>
      <w:r w:rsidRPr="00DA73C9">
        <w:rPr>
          <w:lang w:val="en-GB" w:eastAsia="en-GB"/>
        </w:rPr>
        <w:t xml:space="preserve">Are you ready to take the next step in business? </w:t>
      </w:r>
    </w:p>
    <w:p w14:paraId="08E8879C" w14:textId="77777777" w:rsidR="00DA73C9" w:rsidRPr="00DA73C9" w:rsidRDefault="00DA73C9" w:rsidP="00DA73C9">
      <w:pPr>
        <w:rPr>
          <w:rFonts w:ascii="Times New Roman" w:eastAsia="Times New Roman" w:hAnsi="Times New Roman"/>
          <w:color w:val="auto"/>
          <w:lang w:val="en-GB" w:eastAsia="en-GB"/>
        </w:rPr>
      </w:pPr>
    </w:p>
    <w:p w14:paraId="671B47C8" w14:textId="2F279548" w:rsidR="00DA73C9" w:rsidRDefault="00DA73C9" w:rsidP="00DA73C9">
      <w:pPr>
        <w:rPr>
          <w:rFonts w:eastAsia="Times New Roman"/>
          <w:lang w:val="en-GB" w:eastAsia="en-GB"/>
        </w:rPr>
      </w:pPr>
      <w:r w:rsidRPr="00DA73C9">
        <w:rPr>
          <w:rFonts w:eastAsia="Times New Roman"/>
          <w:lang w:val="en-GB" w:eastAsia="en-GB"/>
        </w:rPr>
        <w:t xml:space="preserve">Go Succeed is the new go-to source for expert business advice led by Northern Ireland’s 11 local councils. Whether you’re a budding entrepreneur just starting out; are looking to grow your business; or are planning to scale up; our team of industry experts will provide tailored support and guidance to help you achieve your business goals. </w:t>
      </w:r>
    </w:p>
    <w:p w14:paraId="1C96C4D9" w14:textId="77777777" w:rsidR="00DA73C9" w:rsidRPr="00DA73C9" w:rsidRDefault="00DA73C9" w:rsidP="00DA73C9">
      <w:pPr>
        <w:rPr>
          <w:rFonts w:ascii="Times New Roman" w:eastAsia="Times New Roman" w:hAnsi="Times New Roman"/>
          <w:color w:val="auto"/>
          <w:lang w:val="en-GB" w:eastAsia="en-GB"/>
        </w:rPr>
      </w:pPr>
    </w:p>
    <w:p w14:paraId="1C9DBD31" w14:textId="57BF7346" w:rsidR="00DA73C9" w:rsidRDefault="00DA73C9" w:rsidP="00DA73C9">
      <w:pPr>
        <w:rPr>
          <w:rFonts w:eastAsia="Times New Roman"/>
          <w:lang w:val="en-GB" w:eastAsia="en-GB"/>
        </w:rPr>
      </w:pPr>
      <w:r w:rsidRPr="00DA73C9">
        <w:rPr>
          <w:rFonts w:eastAsia="Times New Roman"/>
          <w:lang w:val="en-GB" w:eastAsia="en-GB"/>
        </w:rPr>
        <w:t xml:space="preserve">Search </w:t>
      </w:r>
      <w:r w:rsidRPr="00DA73C9">
        <w:rPr>
          <w:rFonts w:eastAsia="Times New Roman"/>
          <w:b/>
          <w:bCs/>
          <w:lang w:val="en-GB" w:eastAsia="en-GB"/>
        </w:rPr>
        <w:t>Go Succeed NI</w:t>
      </w:r>
      <w:r w:rsidRPr="00DA73C9">
        <w:rPr>
          <w:rFonts w:eastAsia="Times New Roman"/>
          <w:lang w:val="en-GB" w:eastAsia="en-GB"/>
        </w:rPr>
        <w:t>, scan the QR code</w:t>
      </w:r>
      <w:r>
        <w:rPr>
          <w:rFonts w:eastAsia="Times New Roman"/>
          <w:lang w:val="en-GB" w:eastAsia="en-GB"/>
        </w:rPr>
        <w:t xml:space="preserve"> in artwork</w:t>
      </w:r>
      <w:r w:rsidRPr="00DA73C9">
        <w:rPr>
          <w:rFonts w:eastAsia="Times New Roman"/>
          <w:lang w:val="en-GB" w:eastAsia="en-GB"/>
        </w:rPr>
        <w:t xml:space="preserve"> or call 0800 027 0639 for more information.</w:t>
      </w:r>
    </w:p>
    <w:p w14:paraId="66B6278F" w14:textId="75187EB3" w:rsidR="00DA73C9" w:rsidRDefault="00DA73C9" w:rsidP="00DA73C9">
      <w:pPr>
        <w:rPr>
          <w:rFonts w:eastAsia="Times New Roman"/>
          <w:lang w:val="en-GB" w:eastAsia="en-GB"/>
        </w:rPr>
      </w:pPr>
    </w:p>
    <w:p w14:paraId="47C18C7E" w14:textId="0A91BE92" w:rsidR="00DA73C9" w:rsidRDefault="00DA73C9" w:rsidP="00DA73C9">
      <w:pPr>
        <w:jc w:val="center"/>
        <w:rPr>
          <w:rFonts w:ascii="Times New Roman" w:eastAsia="Times New Roman" w:hAnsi="Times New Roman"/>
          <w:color w:val="auto"/>
          <w:lang w:val="en-GB" w:eastAsia="en-GB"/>
        </w:rPr>
      </w:pPr>
      <w:r>
        <w:rPr>
          <w:rFonts w:ascii="Times New Roman" w:eastAsia="Times New Roman" w:hAnsi="Times New Roman"/>
          <w:noProof/>
          <w:color w:val="auto"/>
          <w:lang w:val="en-GB" w:eastAsia="en-GB"/>
        </w:rPr>
        <w:drawing>
          <wp:inline distT="0" distB="0" distL="0" distR="0" wp14:anchorId="0BF08DE7" wp14:editId="7847550C">
            <wp:extent cx="3377013" cy="4795520"/>
            <wp:effectExtent l="0" t="0" r="1270" b="5080"/>
            <wp:docPr id="77" name="Picture 77" descr="Go Succeed Poster Artwork&#10;&#10;Copy says:&#10;Are you ready to take the next step in business?&#10;Say Hello to Go Succeed.&#10;Go Succeed is the new go-to source for expert business advice led by Northern Ireland’s 11 local councils. Whether you’re a budding entrepreneur just starting out; are looking to grow your business; or are planning to scale up; our team of industry experts will provide tailored support and guidance to help you achieve your business goals.&#10;Search Go Succeed NI, scan the QR code or call 0800 027 0639 for more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descr="Go Succeed Poster Artwork&#10;&#10;Copy says:&#10;Are you ready to take the next step in business?&#10;Say Hello to Go Succeed.&#10;Go Succeed is the new go-to source for expert business advice led by Northern Ireland’s 11 local councils. Whether you’re a budding entrepreneur just starting out; are looking to grow your business; or are planning to scale up; our team of industry experts will provide tailored support and guidance to help you achieve your business goals.&#10;Search Go Succeed NI, scan the QR code or call 0800 027 0639 for more information."/>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382064" cy="4802693"/>
                    </a:xfrm>
                    <a:prstGeom prst="rect">
                      <a:avLst/>
                    </a:prstGeom>
                  </pic:spPr>
                </pic:pic>
              </a:graphicData>
            </a:graphic>
          </wp:inline>
        </w:drawing>
      </w:r>
    </w:p>
    <w:p w14:paraId="41E09A2B" w14:textId="33ABE6E7" w:rsidR="00DA73C9" w:rsidRDefault="00DA73C9" w:rsidP="00DA73C9">
      <w:pPr>
        <w:pStyle w:val="Caption2"/>
        <w:jc w:val="center"/>
        <w:rPr>
          <w:lang w:val="en-GB"/>
        </w:rPr>
      </w:pPr>
      <w:r>
        <w:rPr>
          <w:lang w:val="en-GB"/>
        </w:rPr>
        <w:t>Go Succeed Poster Artwork</w:t>
      </w:r>
    </w:p>
    <w:p w14:paraId="64C5FA37" w14:textId="77777777" w:rsidR="00DA73C9" w:rsidRDefault="00DA73C9">
      <w:pPr>
        <w:spacing w:after="240"/>
        <w:rPr>
          <w:i/>
          <w:iCs/>
          <w:color w:val="404040" w:themeColor="text1" w:themeTint="BF"/>
          <w:lang w:val="en-GB"/>
        </w:rPr>
      </w:pPr>
      <w:r>
        <w:rPr>
          <w:lang w:val="en-GB"/>
        </w:rPr>
        <w:br w:type="page"/>
      </w:r>
    </w:p>
    <w:p w14:paraId="66F19908" w14:textId="3D682FEB" w:rsidR="00DA73C9" w:rsidRDefault="00DA73C9" w:rsidP="00DA73C9">
      <w:pPr>
        <w:pStyle w:val="Heading1"/>
        <w:rPr>
          <w:lang w:val="en-GB"/>
        </w:rPr>
      </w:pPr>
      <w:r w:rsidRPr="00DA73C9">
        <w:rPr>
          <w:lang w:val="en-GB"/>
        </w:rPr>
        <w:lastRenderedPageBreak/>
        <w:t xml:space="preserve">Our commitment to improving </w:t>
      </w:r>
      <w:r>
        <w:rPr>
          <w:lang w:val="en-GB"/>
        </w:rPr>
        <w:t>a</w:t>
      </w:r>
      <w:r w:rsidRPr="00DA73C9">
        <w:rPr>
          <w:lang w:val="en-GB"/>
        </w:rPr>
        <w:t>ccessibility</w:t>
      </w:r>
    </w:p>
    <w:p w14:paraId="61030FE7" w14:textId="4D860056" w:rsidR="00DA73C9" w:rsidRDefault="00DA73C9" w:rsidP="00DA73C9">
      <w:pPr>
        <w:rPr>
          <w:lang w:val="en-GB"/>
        </w:rPr>
      </w:pPr>
    </w:p>
    <w:p w14:paraId="57108877" w14:textId="484A04CF" w:rsidR="00DA73C9" w:rsidRDefault="00DA73C9" w:rsidP="00DA73C9">
      <w:r>
        <w:t xml:space="preserve">As a Council, we strive to improve accessibility for all our citizens and visitors.  </w:t>
      </w:r>
    </w:p>
    <w:p w14:paraId="5AA7555C" w14:textId="77777777" w:rsidR="00DA73C9" w:rsidRDefault="00DA73C9" w:rsidP="00DA73C9"/>
    <w:p w14:paraId="30501C9E" w14:textId="60829FC2" w:rsidR="00DA73C9" w:rsidRDefault="00DA73C9" w:rsidP="00DA73C9">
      <w:r>
        <w:t>We will:</w:t>
      </w:r>
    </w:p>
    <w:p w14:paraId="0E37C08D" w14:textId="77777777" w:rsidR="00DA73C9" w:rsidRDefault="00DA73C9" w:rsidP="00DA73C9"/>
    <w:p w14:paraId="0C6695A5" w14:textId="7E737D76" w:rsidR="00DA73C9" w:rsidRPr="00DA73C9" w:rsidRDefault="00DA73C9" w:rsidP="00DA73C9">
      <w:pPr>
        <w:pStyle w:val="ListParagraph"/>
        <w:numPr>
          <w:ilvl w:val="0"/>
          <w:numId w:val="27"/>
        </w:numPr>
        <w:spacing w:line="360" w:lineRule="auto"/>
        <w:rPr>
          <w:rFonts w:ascii="Arial" w:hAnsi="Arial" w:cs="Arial"/>
        </w:rPr>
      </w:pPr>
      <w:r w:rsidRPr="00DA73C9">
        <w:rPr>
          <w:rFonts w:ascii="Arial" w:hAnsi="Arial" w:cs="Arial"/>
        </w:rPr>
        <w:t>Listen to you.</w:t>
      </w:r>
    </w:p>
    <w:p w14:paraId="56878FEA" w14:textId="31F0A80A" w:rsidR="00DA73C9" w:rsidRPr="00DA73C9" w:rsidRDefault="00DA73C9" w:rsidP="00DA73C9">
      <w:pPr>
        <w:pStyle w:val="ListParagraph"/>
        <w:numPr>
          <w:ilvl w:val="0"/>
          <w:numId w:val="27"/>
        </w:numPr>
        <w:spacing w:line="360" w:lineRule="auto"/>
        <w:rPr>
          <w:rFonts w:ascii="Arial" w:hAnsi="Arial" w:cs="Arial"/>
        </w:rPr>
      </w:pPr>
      <w:r w:rsidRPr="00DA73C9">
        <w:rPr>
          <w:rFonts w:ascii="Arial" w:hAnsi="Arial" w:cs="Arial"/>
        </w:rPr>
        <w:t xml:space="preserve">Review emerging issues and put necessary actions in place. </w:t>
      </w:r>
    </w:p>
    <w:p w14:paraId="29A8EDF5" w14:textId="29EB8699" w:rsidR="00DA73C9" w:rsidRPr="00DA73C9" w:rsidRDefault="00DA73C9" w:rsidP="00DA73C9">
      <w:pPr>
        <w:pStyle w:val="ListParagraph"/>
        <w:numPr>
          <w:ilvl w:val="0"/>
          <w:numId w:val="27"/>
        </w:numPr>
        <w:spacing w:line="360" w:lineRule="auto"/>
        <w:rPr>
          <w:rFonts w:ascii="Arial" w:hAnsi="Arial" w:cs="Arial"/>
        </w:rPr>
      </w:pPr>
      <w:r w:rsidRPr="00DA73C9">
        <w:rPr>
          <w:rFonts w:ascii="Arial" w:hAnsi="Arial" w:cs="Arial"/>
        </w:rPr>
        <w:t>Include an equality/inclusion action per year in all service areas.</w:t>
      </w:r>
    </w:p>
    <w:p w14:paraId="50BDA3B3" w14:textId="7CF6802D" w:rsidR="00DA73C9" w:rsidRPr="00DA73C9" w:rsidRDefault="00DA73C9" w:rsidP="00DA73C9">
      <w:pPr>
        <w:pStyle w:val="ListParagraph"/>
        <w:numPr>
          <w:ilvl w:val="0"/>
          <w:numId w:val="27"/>
        </w:numPr>
        <w:spacing w:line="360" w:lineRule="auto"/>
        <w:rPr>
          <w:rFonts w:ascii="Arial" w:hAnsi="Arial" w:cs="Arial"/>
        </w:rPr>
      </w:pPr>
      <w:r w:rsidRPr="00DA73C9">
        <w:rPr>
          <w:rFonts w:ascii="Arial" w:hAnsi="Arial" w:cs="Arial"/>
        </w:rPr>
        <w:t>Review and identify borough-wide options for teenager activity.</w:t>
      </w:r>
    </w:p>
    <w:p w14:paraId="163DDFC0" w14:textId="085E0945" w:rsidR="00DA73C9" w:rsidRPr="00DA73C9" w:rsidRDefault="00DA73C9" w:rsidP="00DA73C9">
      <w:pPr>
        <w:pStyle w:val="ListParagraph"/>
        <w:numPr>
          <w:ilvl w:val="0"/>
          <w:numId w:val="27"/>
        </w:numPr>
        <w:spacing w:line="360" w:lineRule="auto"/>
        <w:rPr>
          <w:rFonts w:ascii="Arial" w:hAnsi="Arial" w:cs="Arial"/>
        </w:rPr>
      </w:pPr>
      <w:r w:rsidRPr="00DA73C9">
        <w:rPr>
          <w:rFonts w:ascii="Arial" w:hAnsi="Arial" w:cs="Arial"/>
        </w:rPr>
        <w:t>Continue to run events in smaller areas within our borough.</w:t>
      </w:r>
    </w:p>
    <w:p w14:paraId="5EBD746F" w14:textId="07399104" w:rsidR="00DA73C9" w:rsidRPr="00DA73C9" w:rsidRDefault="00DA73C9" w:rsidP="00DA73C9">
      <w:pPr>
        <w:pStyle w:val="ListParagraph"/>
        <w:numPr>
          <w:ilvl w:val="0"/>
          <w:numId w:val="27"/>
        </w:numPr>
        <w:spacing w:line="360" w:lineRule="auto"/>
        <w:rPr>
          <w:rFonts w:ascii="Arial" w:hAnsi="Arial" w:cs="Arial"/>
        </w:rPr>
      </w:pPr>
      <w:r w:rsidRPr="00DA73C9">
        <w:rPr>
          <w:rFonts w:ascii="Arial" w:hAnsi="Arial" w:cs="Arial"/>
        </w:rPr>
        <w:t>Extend our accessible communication provision for example Easy Read, Makaton use, premises mapping, accessible site videos etc.</w:t>
      </w:r>
    </w:p>
    <w:p w14:paraId="25289C32" w14:textId="6E04C61E" w:rsidR="00DA73C9" w:rsidRPr="00DA73C9" w:rsidRDefault="00DA73C9" w:rsidP="00DA73C9">
      <w:pPr>
        <w:pStyle w:val="ListParagraph"/>
        <w:numPr>
          <w:ilvl w:val="0"/>
          <w:numId w:val="27"/>
        </w:numPr>
        <w:spacing w:line="360" w:lineRule="auto"/>
        <w:rPr>
          <w:rFonts w:ascii="Arial" w:hAnsi="Arial" w:cs="Arial"/>
        </w:rPr>
      </w:pPr>
      <w:r w:rsidRPr="00DA73C9">
        <w:rPr>
          <w:rFonts w:ascii="Arial" w:hAnsi="Arial" w:cs="Arial"/>
        </w:rPr>
        <w:t>Retrain staff on ‘Just a Minute’ (JAM) awareness.</w:t>
      </w:r>
    </w:p>
    <w:p w14:paraId="21FCE3C9" w14:textId="4AB89777" w:rsidR="00DA73C9" w:rsidRPr="00DA73C9" w:rsidRDefault="00DA73C9" w:rsidP="00DA73C9">
      <w:pPr>
        <w:pStyle w:val="ListParagraph"/>
        <w:numPr>
          <w:ilvl w:val="0"/>
          <w:numId w:val="27"/>
        </w:numPr>
        <w:spacing w:line="360" w:lineRule="auto"/>
        <w:rPr>
          <w:rFonts w:ascii="Arial" w:hAnsi="Arial" w:cs="Arial"/>
        </w:rPr>
      </w:pPr>
      <w:r w:rsidRPr="00DA73C9">
        <w:rPr>
          <w:rFonts w:ascii="Arial" w:hAnsi="Arial" w:cs="Arial"/>
        </w:rPr>
        <w:t xml:space="preserve">Achieve Autism Impact awards at our 3 main Leisure </w:t>
      </w:r>
      <w:proofErr w:type="spellStart"/>
      <w:r w:rsidRPr="00DA73C9">
        <w:rPr>
          <w:rFonts w:ascii="Arial" w:hAnsi="Arial" w:cs="Arial"/>
        </w:rPr>
        <w:t>Centres</w:t>
      </w:r>
      <w:proofErr w:type="spellEnd"/>
      <w:r w:rsidRPr="00DA73C9">
        <w:rPr>
          <w:rFonts w:ascii="Arial" w:hAnsi="Arial" w:cs="Arial"/>
        </w:rPr>
        <w:t xml:space="preserve"> and continue our work towards becoming an Autism Friendly borough.</w:t>
      </w:r>
    </w:p>
    <w:p w14:paraId="7DBB63A4" w14:textId="453876E1" w:rsidR="00DA73C9" w:rsidRPr="00DA73C9" w:rsidRDefault="00DA73C9" w:rsidP="00DA73C9">
      <w:pPr>
        <w:pStyle w:val="ListParagraph"/>
        <w:numPr>
          <w:ilvl w:val="0"/>
          <w:numId w:val="27"/>
        </w:numPr>
        <w:spacing w:line="360" w:lineRule="auto"/>
        <w:rPr>
          <w:rFonts w:ascii="Arial" w:hAnsi="Arial" w:cs="Arial"/>
        </w:rPr>
      </w:pPr>
      <w:r w:rsidRPr="00DA73C9">
        <w:rPr>
          <w:rFonts w:ascii="Arial" w:hAnsi="Arial" w:cs="Arial"/>
        </w:rPr>
        <w:t>Review the condition of all our assets using the Equality Commissions Every Customer Counts Audit process to identify and schedule improvements.</w:t>
      </w:r>
    </w:p>
    <w:p w14:paraId="18EA91AD" w14:textId="44EBA77C" w:rsidR="00DA73C9" w:rsidRPr="00DA73C9" w:rsidRDefault="00DA73C9" w:rsidP="00DA73C9">
      <w:pPr>
        <w:pStyle w:val="ListParagraph"/>
        <w:numPr>
          <w:ilvl w:val="0"/>
          <w:numId w:val="27"/>
        </w:numPr>
        <w:spacing w:line="360" w:lineRule="auto"/>
        <w:rPr>
          <w:rFonts w:ascii="Arial" w:hAnsi="Arial" w:cs="Arial"/>
        </w:rPr>
      </w:pPr>
      <w:r w:rsidRPr="00DA73C9">
        <w:rPr>
          <w:rFonts w:ascii="Arial" w:hAnsi="Arial" w:cs="Arial"/>
        </w:rPr>
        <w:t>Review public toilet provision.</w:t>
      </w:r>
    </w:p>
    <w:p w14:paraId="79E36080" w14:textId="70150DA3" w:rsidR="00DA73C9" w:rsidRPr="00DA73C9" w:rsidRDefault="00DA73C9" w:rsidP="00DA73C9">
      <w:pPr>
        <w:pStyle w:val="ListParagraph"/>
        <w:numPr>
          <w:ilvl w:val="0"/>
          <w:numId w:val="27"/>
        </w:numPr>
        <w:spacing w:line="360" w:lineRule="auto"/>
        <w:rPr>
          <w:rFonts w:ascii="Arial" w:hAnsi="Arial" w:cs="Arial"/>
        </w:rPr>
      </w:pPr>
      <w:r w:rsidRPr="00DA73C9">
        <w:rPr>
          <w:rFonts w:ascii="Arial" w:hAnsi="Arial" w:cs="Arial"/>
        </w:rPr>
        <w:t xml:space="preserve">Continue to deliver inclusive cultural arts </w:t>
      </w:r>
      <w:proofErr w:type="spellStart"/>
      <w:r w:rsidRPr="00DA73C9">
        <w:rPr>
          <w:rFonts w:ascii="Arial" w:hAnsi="Arial" w:cs="Arial"/>
        </w:rPr>
        <w:t>programmes</w:t>
      </w:r>
      <w:proofErr w:type="spellEnd"/>
      <w:r w:rsidRPr="00DA73C9">
        <w:rPr>
          <w:rFonts w:ascii="Arial" w:hAnsi="Arial" w:cs="Arial"/>
        </w:rPr>
        <w:t xml:space="preserve"> in our facilities.</w:t>
      </w:r>
    </w:p>
    <w:p w14:paraId="22FA19B8" w14:textId="77777777" w:rsidR="00DA73C9" w:rsidRPr="00DA73C9" w:rsidRDefault="00DA73C9" w:rsidP="00DA73C9">
      <w:pPr>
        <w:pStyle w:val="ListParagraph"/>
        <w:numPr>
          <w:ilvl w:val="0"/>
          <w:numId w:val="27"/>
        </w:numPr>
        <w:spacing w:line="360" w:lineRule="auto"/>
        <w:rPr>
          <w:rFonts w:ascii="Arial" w:hAnsi="Arial" w:cs="Arial"/>
        </w:rPr>
      </w:pPr>
      <w:r w:rsidRPr="00DA73C9">
        <w:rPr>
          <w:rFonts w:ascii="Arial" w:hAnsi="Arial" w:cs="Arial"/>
        </w:rPr>
        <w:t xml:space="preserve">We need your help and support to become as inclusive as possible!  </w:t>
      </w:r>
    </w:p>
    <w:p w14:paraId="6FB96E33" w14:textId="77777777" w:rsidR="00DA73C9" w:rsidRPr="00DA73C9" w:rsidRDefault="00DA73C9" w:rsidP="00DA73C9">
      <w:pPr>
        <w:pStyle w:val="ListParagraph"/>
        <w:numPr>
          <w:ilvl w:val="0"/>
          <w:numId w:val="27"/>
        </w:numPr>
        <w:spacing w:line="360" w:lineRule="auto"/>
        <w:rPr>
          <w:rFonts w:ascii="Arial" w:hAnsi="Arial" w:cs="Arial"/>
        </w:rPr>
      </w:pPr>
      <w:r w:rsidRPr="00DA73C9">
        <w:rPr>
          <w:rFonts w:ascii="Arial" w:hAnsi="Arial" w:cs="Arial"/>
        </w:rPr>
        <w:t>You can do this by:</w:t>
      </w:r>
    </w:p>
    <w:p w14:paraId="37C589DF" w14:textId="73E65B4D" w:rsidR="00DA73C9" w:rsidRPr="00DA73C9" w:rsidRDefault="00DA73C9" w:rsidP="00DA73C9">
      <w:pPr>
        <w:pStyle w:val="ListParagraph"/>
        <w:numPr>
          <w:ilvl w:val="0"/>
          <w:numId w:val="27"/>
        </w:numPr>
        <w:spacing w:line="360" w:lineRule="auto"/>
        <w:rPr>
          <w:rFonts w:ascii="Arial" w:hAnsi="Arial" w:cs="Arial"/>
        </w:rPr>
      </w:pPr>
      <w:r w:rsidRPr="00DA73C9">
        <w:rPr>
          <w:rFonts w:ascii="Arial" w:hAnsi="Arial" w:cs="Arial"/>
        </w:rPr>
        <w:t>Becoming a consultee who we contact with surveys;</w:t>
      </w:r>
    </w:p>
    <w:p w14:paraId="304706DB" w14:textId="5887D0FD" w:rsidR="00DA73C9" w:rsidRPr="00DA73C9" w:rsidRDefault="00DA73C9" w:rsidP="00DA73C9">
      <w:pPr>
        <w:pStyle w:val="ListParagraph"/>
        <w:numPr>
          <w:ilvl w:val="0"/>
          <w:numId w:val="27"/>
        </w:numPr>
        <w:spacing w:line="360" w:lineRule="auto"/>
        <w:rPr>
          <w:rFonts w:ascii="Arial" w:hAnsi="Arial" w:cs="Arial"/>
        </w:rPr>
      </w:pPr>
      <w:r w:rsidRPr="00DA73C9">
        <w:rPr>
          <w:rFonts w:ascii="Arial" w:hAnsi="Arial" w:cs="Arial"/>
        </w:rPr>
        <w:t>Joining our equality forum which meets once per quarter;</w:t>
      </w:r>
    </w:p>
    <w:p w14:paraId="2FDEC70B" w14:textId="52A3D940" w:rsidR="00DA73C9" w:rsidRPr="00DA73C9" w:rsidRDefault="00DA73C9" w:rsidP="00DA73C9">
      <w:pPr>
        <w:pStyle w:val="ListParagraph"/>
        <w:numPr>
          <w:ilvl w:val="0"/>
          <w:numId w:val="27"/>
        </w:numPr>
        <w:spacing w:line="360" w:lineRule="auto"/>
        <w:rPr>
          <w:rFonts w:ascii="Arial" w:hAnsi="Arial" w:cs="Arial"/>
        </w:rPr>
      </w:pPr>
      <w:r w:rsidRPr="00DA73C9">
        <w:rPr>
          <w:rFonts w:ascii="Arial" w:hAnsi="Arial" w:cs="Arial"/>
        </w:rPr>
        <w:t xml:space="preserve">Emailing us with suggestions for improvement; </w:t>
      </w:r>
    </w:p>
    <w:p w14:paraId="1086AF6A" w14:textId="4BF3D6B2" w:rsidR="00DA73C9" w:rsidRPr="00DA73C9" w:rsidRDefault="00DA73C9" w:rsidP="00DA73C9">
      <w:pPr>
        <w:pStyle w:val="ListParagraph"/>
        <w:numPr>
          <w:ilvl w:val="0"/>
          <w:numId w:val="27"/>
        </w:numPr>
        <w:spacing w:line="360" w:lineRule="auto"/>
        <w:rPr>
          <w:rFonts w:ascii="Arial" w:hAnsi="Arial" w:cs="Arial"/>
        </w:rPr>
      </w:pPr>
      <w:r w:rsidRPr="00DA73C9">
        <w:rPr>
          <w:rFonts w:ascii="Arial" w:hAnsi="Arial" w:cs="Arial"/>
        </w:rPr>
        <w:lastRenderedPageBreak/>
        <w:t xml:space="preserve">Telling us your needs or about issues you found when using our facilities. </w:t>
      </w:r>
    </w:p>
    <w:p w14:paraId="1A0434C0" w14:textId="1E2651D6" w:rsidR="009E7E45" w:rsidRDefault="00DA73C9" w:rsidP="00DA73C9">
      <w:pPr>
        <w:rPr>
          <w:b/>
        </w:rPr>
      </w:pPr>
      <w:hyperlink r:id="rId33" w:history="1">
        <w:r w:rsidRPr="00DA73C9">
          <w:rPr>
            <w:rStyle w:val="Hyperlink"/>
            <w:b/>
          </w:rPr>
          <w:t>Email Equality at Causeway Coast and Glens</w:t>
        </w:r>
      </w:hyperlink>
      <w:r w:rsidRPr="00DA73C9">
        <w:rPr>
          <w:b/>
        </w:rPr>
        <w:t xml:space="preserve"> for further information.</w:t>
      </w:r>
    </w:p>
    <w:p w14:paraId="3F1E31B2" w14:textId="77777777" w:rsidR="009E7E45" w:rsidRDefault="009E7E45">
      <w:pPr>
        <w:spacing w:after="240"/>
        <w:rPr>
          <w:b/>
        </w:rPr>
      </w:pPr>
      <w:r>
        <w:rPr>
          <w:b/>
        </w:rPr>
        <w:br w:type="page"/>
      </w:r>
    </w:p>
    <w:p w14:paraId="1611C547" w14:textId="6874A655" w:rsidR="009E7E45" w:rsidRDefault="009E7E45" w:rsidP="009E7E45">
      <w:pPr>
        <w:pStyle w:val="Heading1"/>
      </w:pPr>
      <w:r w:rsidRPr="009E7E45">
        <w:lastRenderedPageBreak/>
        <w:t>‘World of Stories’ project explores history of migration to our Borough</w:t>
      </w:r>
    </w:p>
    <w:p w14:paraId="5E1DE9F6" w14:textId="3CA56F77" w:rsidR="009E7E45" w:rsidRDefault="009E7E45" w:rsidP="009E7E45"/>
    <w:p w14:paraId="4EEF3DF2" w14:textId="5A406894" w:rsidR="009E7E45" w:rsidRDefault="009E7E45" w:rsidP="009E7E45">
      <w:r>
        <w:t>During 2023, Council’s Good Relations and Museums teams combined their efforts to produce an exhibition entitled ‘World of Stories’, which explored the 20th and 21st century experiences of those who resettled here from around the world. The project explored both historical records and personal experiences, some joyous and some heartbreaking.</w:t>
      </w:r>
    </w:p>
    <w:p w14:paraId="73F8DB97" w14:textId="77777777" w:rsidR="009E7E45" w:rsidRDefault="009E7E45" w:rsidP="009E7E45"/>
    <w:p w14:paraId="4B2848DA" w14:textId="65F25BA6" w:rsidR="009E7E45" w:rsidRDefault="009E7E45" w:rsidP="009E7E45">
      <w:r>
        <w:t xml:space="preserve">All parts of the World of Stories project can be viewed at </w:t>
      </w:r>
      <w:hyperlink r:id="rId34" w:history="1">
        <w:r w:rsidRPr="009E7E45">
          <w:rPr>
            <w:rStyle w:val="Hyperlink"/>
          </w:rPr>
          <w:t>NI Archive – A World of Stories Website</w:t>
        </w:r>
      </w:hyperlink>
      <w:r>
        <w:t xml:space="preserve"> </w:t>
      </w:r>
    </w:p>
    <w:p w14:paraId="1DB2E7A4" w14:textId="77777777" w:rsidR="009E7E45" w:rsidRDefault="009E7E45" w:rsidP="009E7E45"/>
    <w:p w14:paraId="637FA82A" w14:textId="736D4D7A" w:rsidR="009E7E45" w:rsidRDefault="009E7E45" w:rsidP="009E7E45">
      <w:r>
        <w:t>People migrate to other countries for various reasons, and many of us have stories about where our own family hailed from originally. Some will move to escape danger, for love, or to seek a better life.  Many of those who come here contribute positively to the workforce, for example when we have a shortage of doctors.</w:t>
      </w:r>
    </w:p>
    <w:p w14:paraId="4342256D" w14:textId="77777777" w:rsidR="009E7E45" w:rsidRDefault="009E7E45" w:rsidP="009E7E45"/>
    <w:p w14:paraId="33632C59" w14:textId="5BA293D9" w:rsidR="009E7E45" w:rsidRDefault="009E7E45" w:rsidP="009E7E45">
      <w:r>
        <w:t xml:space="preserve">For those fleeing danger, the terminology can be confusing: an Asylum Seeker is someone who has fled their home country due to persecution, war or violence and is seeking protection elsewhere, a human right enshrined in international law. Usually, they will have experienced significant trauma on their way to a safer place, then go through a lengthy process to establish if they are allowed to remain. Throughout this time, they cannot work or receive state benefits, but are placed into basic accommodation and given between £9 and £45 per week, all funded by the Home Office. A Refugee is someone who has been granted the right to remain and can work. </w:t>
      </w:r>
    </w:p>
    <w:p w14:paraId="070ED017" w14:textId="77777777" w:rsidR="009E7E45" w:rsidRDefault="009E7E45" w:rsidP="009E7E45"/>
    <w:p w14:paraId="7EA92B0B" w14:textId="77777777" w:rsidR="009E7E45" w:rsidRDefault="009E7E45" w:rsidP="009E7E45">
      <w:r>
        <w:t>Our Borough has a rich and diverse community and Council, like all public bodies, has a statutory duty to promote Good Relations between all of its residents.</w:t>
      </w:r>
    </w:p>
    <w:p w14:paraId="31B1EDB1" w14:textId="73B5D9FF" w:rsidR="009E7E45" w:rsidRDefault="009E7E45" w:rsidP="009E7E45">
      <w:pPr>
        <w:rPr>
          <w:b/>
        </w:rPr>
      </w:pPr>
      <w:r w:rsidRPr="009E7E45">
        <w:rPr>
          <w:b/>
        </w:rPr>
        <w:lastRenderedPageBreak/>
        <w:t xml:space="preserve">To find out more about some of the work carried out through council’s Good Relations team, please visit </w:t>
      </w:r>
      <w:hyperlink r:id="rId35" w:history="1">
        <w:r w:rsidRPr="009E7E45">
          <w:rPr>
            <w:rStyle w:val="Hyperlink"/>
            <w:b/>
          </w:rPr>
          <w:t>Causeway Coast and Glens – Good Relations Website</w:t>
        </w:r>
      </w:hyperlink>
    </w:p>
    <w:p w14:paraId="22790DA4" w14:textId="77777777" w:rsidR="009E7E45" w:rsidRDefault="009E7E45">
      <w:pPr>
        <w:spacing w:after="240"/>
        <w:rPr>
          <w:b/>
        </w:rPr>
      </w:pPr>
      <w:r>
        <w:rPr>
          <w:b/>
        </w:rPr>
        <w:br w:type="page"/>
      </w:r>
    </w:p>
    <w:p w14:paraId="78ACD6B5" w14:textId="683BECE5" w:rsidR="004E6791" w:rsidRDefault="004E6791" w:rsidP="004E6791">
      <w:pPr>
        <w:pStyle w:val="Heading1"/>
      </w:pPr>
      <w:r w:rsidRPr="004E6791">
        <w:lastRenderedPageBreak/>
        <w:t>Cyber Safety resource launched to help protect young people online</w:t>
      </w:r>
    </w:p>
    <w:p w14:paraId="5DFBF078" w14:textId="25451F49" w:rsidR="004E6791" w:rsidRDefault="004E6791" w:rsidP="004E6791"/>
    <w:p w14:paraId="3700B001" w14:textId="22C2E0AD" w:rsidR="004E6791" w:rsidRDefault="004E6791" w:rsidP="004E6791">
      <w:r>
        <w:t>Causeway Coast and Glens PCSP has launched a ‘cyber safety’ resource - the only one of its kind in Northern Ireland.</w:t>
      </w:r>
    </w:p>
    <w:p w14:paraId="29321D3F" w14:textId="77777777" w:rsidR="004E6791" w:rsidRDefault="004E6791" w:rsidP="004E6791"/>
    <w:p w14:paraId="306CE3C4" w14:textId="0298CFE9" w:rsidR="004E6791" w:rsidRDefault="004E6791" w:rsidP="004E6791">
      <w:r>
        <w:t>The PCSP partnered with the NSPCC, the Northern and Western Health Trusts and the Education Authority to develop the toolkit, which aims to support young people with topics such as:</w:t>
      </w:r>
    </w:p>
    <w:p w14:paraId="3B6CBED7" w14:textId="77777777" w:rsidR="004E6791" w:rsidRDefault="004E6791" w:rsidP="004E6791"/>
    <w:p w14:paraId="5C6AA207" w14:textId="68A0F3DA" w:rsidR="004E6791" w:rsidRPr="004E6791" w:rsidRDefault="004E6791" w:rsidP="004E6791">
      <w:pPr>
        <w:pStyle w:val="ListParagraph"/>
        <w:numPr>
          <w:ilvl w:val="0"/>
          <w:numId w:val="30"/>
        </w:numPr>
        <w:spacing w:line="360" w:lineRule="auto"/>
        <w:rPr>
          <w:rFonts w:ascii="Arial" w:hAnsi="Arial" w:cs="Arial"/>
        </w:rPr>
      </w:pPr>
      <w:r w:rsidRPr="004E6791">
        <w:rPr>
          <w:rFonts w:ascii="Arial" w:hAnsi="Arial" w:cs="Arial"/>
        </w:rPr>
        <w:t>suicide, mental health, and self-esteem</w:t>
      </w:r>
    </w:p>
    <w:p w14:paraId="01D6DFDB" w14:textId="6BF31BAD" w:rsidR="004E6791" w:rsidRPr="004E6791" w:rsidRDefault="004E6791" w:rsidP="004E6791">
      <w:pPr>
        <w:pStyle w:val="ListParagraph"/>
        <w:numPr>
          <w:ilvl w:val="0"/>
          <w:numId w:val="30"/>
        </w:numPr>
        <w:spacing w:line="360" w:lineRule="auto"/>
        <w:rPr>
          <w:rFonts w:ascii="Arial" w:hAnsi="Arial" w:cs="Arial"/>
        </w:rPr>
      </w:pPr>
      <w:r w:rsidRPr="004E6791">
        <w:rPr>
          <w:rFonts w:ascii="Arial" w:hAnsi="Arial" w:cs="Arial"/>
        </w:rPr>
        <w:t>online bullying</w:t>
      </w:r>
    </w:p>
    <w:p w14:paraId="2B568AF5" w14:textId="5740A20D" w:rsidR="004E6791" w:rsidRPr="004E6791" w:rsidRDefault="004E6791" w:rsidP="004E6791">
      <w:pPr>
        <w:pStyle w:val="ListParagraph"/>
        <w:numPr>
          <w:ilvl w:val="0"/>
          <w:numId w:val="30"/>
        </w:numPr>
        <w:spacing w:line="360" w:lineRule="auto"/>
        <w:rPr>
          <w:rFonts w:ascii="Arial" w:hAnsi="Arial" w:cs="Arial"/>
        </w:rPr>
      </w:pPr>
      <w:r w:rsidRPr="004E6791">
        <w:rPr>
          <w:rFonts w:ascii="Arial" w:hAnsi="Arial" w:cs="Arial"/>
        </w:rPr>
        <w:t>gaming and gambling</w:t>
      </w:r>
    </w:p>
    <w:p w14:paraId="321DADE7" w14:textId="24B56B6F" w:rsidR="004E6791" w:rsidRPr="004E6791" w:rsidRDefault="004E6791" w:rsidP="004E6791">
      <w:pPr>
        <w:pStyle w:val="ListParagraph"/>
        <w:numPr>
          <w:ilvl w:val="0"/>
          <w:numId w:val="30"/>
        </w:numPr>
        <w:spacing w:line="360" w:lineRule="auto"/>
        <w:rPr>
          <w:rFonts w:ascii="Arial" w:hAnsi="Arial" w:cs="Arial"/>
        </w:rPr>
      </w:pPr>
      <w:r w:rsidRPr="004E6791">
        <w:rPr>
          <w:rFonts w:ascii="Arial" w:hAnsi="Arial" w:cs="Arial"/>
        </w:rPr>
        <w:t>sharing and receiving inappropriate images</w:t>
      </w:r>
    </w:p>
    <w:p w14:paraId="5AACCAE5" w14:textId="77777777" w:rsidR="004E6791" w:rsidRDefault="004E6791" w:rsidP="004E6791"/>
    <w:p w14:paraId="37A539AE" w14:textId="772F0AAD" w:rsidR="004E6791" w:rsidRDefault="004E6791" w:rsidP="004E6791">
      <w:r>
        <w:t xml:space="preserve">The resource is intended to be used by a range of </w:t>
      </w:r>
      <w:proofErr w:type="spellStart"/>
      <w:r>
        <w:t>organisations</w:t>
      </w:r>
      <w:proofErr w:type="spellEnd"/>
      <w:r>
        <w:t>, such as in schools or youth groups. It provides animations, lesson plans and other supporting resources designed to support young people in need.</w:t>
      </w:r>
    </w:p>
    <w:p w14:paraId="62B99365" w14:textId="77777777" w:rsidR="004E6791" w:rsidRDefault="004E6791" w:rsidP="004E6791"/>
    <w:p w14:paraId="67CDF860" w14:textId="466235F9" w:rsidR="004E6791" w:rsidRDefault="004E6791" w:rsidP="004E6791">
      <w:pPr>
        <w:rPr>
          <w:b/>
          <w:bCs/>
        </w:rPr>
      </w:pPr>
      <w:r w:rsidRPr="00F24369">
        <w:rPr>
          <w:b/>
          <w:bCs/>
        </w:rPr>
        <w:t xml:space="preserve">The free resource can be viewed at </w:t>
      </w:r>
      <w:hyperlink r:id="rId36" w:history="1">
        <w:r w:rsidR="00F24369" w:rsidRPr="00F24369">
          <w:rPr>
            <w:rStyle w:val="Hyperlink"/>
            <w:b/>
            <w:bCs/>
          </w:rPr>
          <w:t>Online Safety and Mental Health Booklet</w:t>
        </w:r>
      </w:hyperlink>
      <w:r w:rsidR="00F24369" w:rsidRPr="00F24369">
        <w:rPr>
          <w:b/>
          <w:bCs/>
        </w:rPr>
        <w:t xml:space="preserve"> </w:t>
      </w:r>
    </w:p>
    <w:p w14:paraId="40BD7410" w14:textId="3F1A6527" w:rsidR="00F24369" w:rsidRDefault="00F24369" w:rsidP="004E6791">
      <w:pPr>
        <w:rPr>
          <w:b/>
          <w:bCs/>
        </w:rPr>
      </w:pPr>
    </w:p>
    <w:p w14:paraId="72A74CC0" w14:textId="42F5F4CF" w:rsidR="00F24369" w:rsidRDefault="00F24369" w:rsidP="004E6791">
      <w:pPr>
        <w:rPr>
          <w:b/>
        </w:rPr>
      </w:pPr>
      <w:r>
        <w:rPr>
          <w:b/>
          <w:noProof/>
        </w:rPr>
        <w:lastRenderedPageBreak/>
        <w:drawing>
          <wp:inline distT="0" distB="0" distL="0" distR="0" wp14:anchorId="410CC6D9" wp14:editId="7248F7E3">
            <wp:extent cx="5860415" cy="3446145"/>
            <wp:effectExtent l="0" t="0" r="0" b="0"/>
            <wp:docPr id="78" name="Picture 78" descr="Policing and Community Safety Partnership laun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descr="Policing and Community Safety Partnership launch"/>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860415" cy="3446145"/>
                    </a:xfrm>
                    <a:prstGeom prst="rect">
                      <a:avLst/>
                    </a:prstGeom>
                  </pic:spPr>
                </pic:pic>
              </a:graphicData>
            </a:graphic>
          </wp:inline>
        </w:drawing>
      </w:r>
    </w:p>
    <w:p w14:paraId="70BD8908" w14:textId="4273E23C" w:rsidR="00F24369" w:rsidRDefault="00F24369" w:rsidP="00F24369">
      <w:pPr>
        <w:pStyle w:val="Caption2"/>
        <w:rPr>
          <w:lang w:val="en-GB"/>
        </w:rPr>
      </w:pPr>
      <w:r>
        <w:rPr>
          <w:lang w:val="en-GB"/>
        </w:rPr>
        <w:t>Policing and Community Safety Partnership launch</w:t>
      </w:r>
    </w:p>
    <w:p w14:paraId="72BAF2C2" w14:textId="77777777" w:rsidR="00F24369" w:rsidRDefault="00F24369">
      <w:pPr>
        <w:spacing w:after="240"/>
        <w:rPr>
          <w:i/>
          <w:iCs/>
          <w:color w:val="404040" w:themeColor="text1" w:themeTint="BF"/>
          <w:lang w:val="en-GB"/>
        </w:rPr>
      </w:pPr>
      <w:r>
        <w:rPr>
          <w:lang w:val="en-GB"/>
        </w:rPr>
        <w:br w:type="page"/>
      </w:r>
    </w:p>
    <w:p w14:paraId="4FEFED6A" w14:textId="284DD45B" w:rsidR="00F24369" w:rsidRDefault="00F24369" w:rsidP="00F24369">
      <w:pPr>
        <w:pStyle w:val="Heading1"/>
      </w:pPr>
      <w:r w:rsidRPr="00F24369">
        <w:lastRenderedPageBreak/>
        <w:t>Where to turn</w:t>
      </w:r>
    </w:p>
    <w:p w14:paraId="7F61B4B4" w14:textId="71C738E7" w:rsidR="00F24369" w:rsidRDefault="00F24369" w:rsidP="00F24369">
      <w:pPr>
        <w:pStyle w:val="Heading2"/>
        <w:rPr>
          <w:lang w:val="en-GB"/>
        </w:rPr>
      </w:pPr>
      <w:r w:rsidRPr="00F24369">
        <w:rPr>
          <w:lang w:val="en-GB"/>
        </w:rPr>
        <w:t>Cost of living support with food, energy and financial advice</w:t>
      </w:r>
    </w:p>
    <w:p w14:paraId="02DEE5A4" w14:textId="3C1C7176" w:rsidR="00F24369" w:rsidRDefault="00F24369" w:rsidP="00F24369">
      <w:pPr>
        <w:rPr>
          <w:lang w:val="en-GB"/>
        </w:rPr>
      </w:pPr>
    </w:p>
    <w:p w14:paraId="3D476A54" w14:textId="77777777" w:rsidR="00F24369" w:rsidRPr="00F24369" w:rsidRDefault="00F24369" w:rsidP="00F24369">
      <w:pPr>
        <w:rPr>
          <w:b/>
          <w:lang w:val="en-GB"/>
        </w:rPr>
      </w:pPr>
      <w:r w:rsidRPr="00F24369">
        <w:rPr>
          <w:b/>
          <w:lang w:val="en-GB"/>
        </w:rPr>
        <w:t xml:space="preserve">Are you concerned about the cost of living? </w:t>
      </w:r>
    </w:p>
    <w:p w14:paraId="2A398E24" w14:textId="5E57236E" w:rsidR="00F24369" w:rsidRDefault="00F24369" w:rsidP="00F24369">
      <w:pPr>
        <w:rPr>
          <w:color w:val="000021"/>
          <w:lang w:val="en-GB"/>
        </w:rPr>
      </w:pPr>
      <w:r w:rsidRPr="00F24369">
        <w:rPr>
          <w:color w:val="000021"/>
          <w:lang w:val="en-GB"/>
        </w:rPr>
        <w:t xml:space="preserve">Causeway Coast and Glens Borough Council and partners are working to support and offer guidance to our residents during the </w:t>
      </w:r>
      <w:r w:rsidRPr="00F24369">
        <w:rPr>
          <w:color w:val="000021"/>
          <w:lang w:val="en-GB"/>
        </w:rPr>
        <w:t>cost-of-living</w:t>
      </w:r>
      <w:r w:rsidRPr="00F24369">
        <w:rPr>
          <w:color w:val="000021"/>
          <w:lang w:val="en-GB"/>
        </w:rPr>
        <w:t xml:space="preserve"> crisis. We want to ensure that residents know </w:t>
      </w:r>
      <w:r w:rsidRPr="00F24369">
        <w:rPr>
          <w:b/>
          <w:color w:val="000021"/>
          <w:lang w:val="en-GB"/>
        </w:rPr>
        <w:t>where to turn</w:t>
      </w:r>
      <w:r w:rsidRPr="00F24369">
        <w:rPr>
          <w:color w:val="000021"/>
          <w:lang w:val="en-GB"/>
        </w:rPr>
        <w:t xml:space="preserve"> for advice and practical support.</w:t>
      </w:r>
    </w:p>
    <w:p w14:paraId="4FF70DD9" w14:textId="53DB2455" w:rsidR="00F24369" w:rsidRDefault="00F24369" w:rsidP="00F24369">
      <w:pPr>
        <w:rPr>
          <w:color w:val="000021"/>
          <w:lang w:val="en-GB"/>
        </w:rPr>
      </w:pPr>
    </w:p>
    <w:p w14:paraId="58BDAB55" w14:textId="77777777" w:rsidR="00F24369" w:rsidRPr="00F24369" w:rsidRDefault="00F24369" w:rsidP="00F24369">
      <w:pPr>
        <w:pStyle w:val="Heading2"/>
        <w:rPr>
          <w:color w:val="000000"/>
          <w:lang w:val="en-GB"/>
        </w:rPr>
      </w:pPr>
      <w:r w:rsidRPr="00F24369">
        <w:rPr>
          <w:lang w:val="en-GB"/>
        </w:rPr>
        <w:t>Advice about benefits, money, debt, housing and other issues</w:t>
      </w:r>
    </w:p>
    <w:p w14:paraId="08132ED5" w14:textId="77777777" w:rsidR="00F24369" w:rsidRPr="00F24369" w:rsidRDefault="00F24369" w:rsidP="00F24369">
      <w:r w:rsidRPr="00F24369">
        <w:t xml:space="preserve">Council supported advice services provide free, independent and confidential advice and support on a range of concerns including benefits, money and debt, employment, housing, consumer issues. </w:t>
      </w:r>
    </w:p>
    <w:p w14:paraId="62F84A5D" w14:textId="77777777" w:rsidR="00F24369" w:rsidRPr="00F24369" w:rsidRDefault="00F24369" w:rsidP="00F24369">
      <w:pPr>
        <w:rPr>
          <w:color w:val="000021"/>
        </w:rPr>
      </w:pPr>
    </w:p>
    <w:p w14:paraId="6A49B955" w14:textId="77777777" w:rsidR="00F24369" w:rsidRPr="00F24369" w:rsidRDefault="00F24369" w:rsidP="00F24369">
      <w:r w:rsidRPr="00F24369">
        <w:rPr>
          <w:b/>
          <w:bCs/>
        </w:rPr>
        <w:t>Community Advice Causeway</w:t>
      </w:r>
    </w:p>
    <w:p w14:paraId="2957F322" w14:textId="77777777" w:rsidR="00F24369" w:rsidRPr="00F24369" w:rsidRDefault="00F24369" w:rsidP="00F24369">
      <w:r w:rsidRPr="00F24369">
        <w:t xml:space="preserve">Telephone Helpline: 028 7034 4817 </w:t>
      </w:r>
    </w:p>
    <w:p w14:paraId="2E171F7E" w14:textId="2C4498D3" w:rsidR="00F24369" w:rsidRPr="00F24369" w:rsidRDefault="00AB6BBC" w:rsidP="00F24369">
      <w:hyperlink r:id="rId38" w:history="1">
        <w:r w:rsidR="00F24369" w:rsidRPr="00AB6BBC">
          <w:rPr>
            <w:rStyle w:val="Hyperlink"/>
          </w:rPr>
          <w:t>Email</w:t>
        </w:r>
        <w:r w:rsidRPr="00AB6BBC">
          <w:rPr>
            <w:rStyle w:val="Hyperlink"/>
          </w:rPr>
          <w:t xml:space="preserve"> Community Advice Causeway</w:t>
        </w:r>
      </w:hyperlink>
    </w:p>
    <w:p w14:paraId="481FEAD5" w14:textId="77777777" w:rsidR="00F24369" w:rsidRPr="00F24369" w:rsidRDefault="00F24369" w:rsidP="00F24369">
      <w:r w:rsidRPr="00F24369">
        <w:t xml:space="preserve">Face to face appointments can be arranged in Ballycastle, Ballymoney, Coleraine and Limavady. Evening and weekend appointments are available. Specialist debt advice available. </w:t>
      </w:r>
    </w:p>
    <w:p w14:paraId="0B80C0DA" w14:textId="77777777" w:rsidR="00F24369" w:rsidRPr="00F24369" w:rsidRDefault="00F24369" w:rsidP="00F24369">
      <w:pPr>
        <w:rPr>
          <w:color w:val="000021"/>
        </w:rPr>
      </w:pPr>
    </w:p>
    <w:p w14:paraId="65732C02" w14:textId="77777777" w:rsidR="00F24369" w:rsidRPr="00F24369" w:rsidRDefault="00F24369" w:rsidP="00F24369">
      <w:pPr>
        <w:rPr>
          <w:b/>
          <w:bCs/>
        </w:rPr>
      </w:pPr>
      <w:proofErr w:type="spellStart"/>
      <w:r w:rsidRPr="00F24369">
        <w:rPr>
          <w:b/>
          <w:bCs/>
        </w:rPr>
        <w:t>Glenshane</w:t>
      </w:r>
      <w:proofErr w:type="spellEnd"/>
      <w:r w:rsidRPr="00F24369">
        <w:rPr>
          <w:b/>
          <w:bCs/>
        </w:rPr>
        <w:t xml:space="preserve"> House</w:t>
      </w:r>
    </w:p>
    <w:p w14:paraId="0E6C2724" w14:textId="77777777" w:rsidR="00F24369" w:rsidRPr="00F24369" w:rsidRDefault="00F24369" w:rsidP="00F24369">
      <w:r w:rsidRPr="00F24369">
        <w:t xml:space="preserve">A generalist advice service provided by </w:t>
      </w:r>
      <w:proofErr w:type="spellStart"/>
      <w:r w:rsidRPr="00F24369">
        <w:t>Glenshane</w:t>
      </w:r>
      <w:proofErr w:type="spellEnd"/>
      <w:r w:rsidRPr="00F24369">
        <w:t xml:space="preserve"> Community Development for the </w:t>
      </w:r>
      <w:proofErr w:type="spellStart"/>
      <w:r w:rsidRPr="00F24369">
        <w:t>Dungiven</w:t>
      </w:r>
      <w:proofErr w:type="spellEnd"/>
      <w:r w:rsidRPr="00F24369">
        <w:t xml:space="preserve"> area.</w:t>
      </w:r>
    </w:p>
    <w:p w14:paraId="66263E75" w14:textId="77777777" w:rsidR="00F24369" w:rsidRPr="00F24369" w:rsidRDefault="00F24369" w:rsidP="00F24369">
      <w:r w:rsidRPr="00F24369">
        <w:t xml:space="preserve">Tel: 028 7774 2494 </w:t>
      </w:r>
    </w:p>
    <w:p w14:paraId="6436F90D" w14:textId="77777777" w:rsidR="00F24369" w:rsidRPr="00F24369" w:rsidRDefault="00F24369" w:rsidP="00F24369">
      <w:pPr>
        <w:suppressAutoHyphens/>
        <w:autoSpaceDE w:val="0"/>
        <w:autoSpaceDN w:val="0"/>
        <w:adjustRightInd w:val="0"/>
        <w:spacing w:line="288" w:lineRule="auto"/>
        <w:textAlignment w:val="center"/>
        <w:rPr>
          <w:rFonts w:cs="Arial"/>
          <w:color w:val="000021"/>
          <w:spacing w:val="9"/>
          <w:sz w:val="18"/>
          <w:szCs w:val="18"/>
          <w:lang w:val="en-GB"/>
        </w:rPr>
      </w:pPr>
    </w:p>
    <w:p w14:paraId="30C66289" w14:textId="433E485D" w:rsidR="00F24369" w:rsidRPr="00F24369" w:rsidRDefault="00F24369" w:rsidP="00F24369">
      <w:pPr>
        <w:pStyle w:val="Heading2"/>
      </w:pPr>
      <w:r w:rsidRPr="00F24369">
        <w:t>Support with food and</w:t>
      </w:r>
      <w:r>
        <w:t xml:space="preserve"> </w:t>
      </w:r>
      <w:r w:rsidRPr="00F24369">
        <w:t>essential items</w:t>
      </w:r>
    </w:p>
    <w:p w14:paraId="45BF01D4" w14:textId="77777777" w:rsidR="00F24369" w:rsidRPr="00F24369" w:rsidRDefault="00F24369" w:rsidP="00F24369">
      <w:pPr>
        <w:rPr>
          <w:lang w:val="en-GB"/>
        </w:rPr>
      </w:pPr>
      <w:r w:rsidRPr="00F24369">
        <w:rPr>
          <w:lang w:val="en-GB"/>
        </w:rPr>
        <w:t xml:space="preserve">If you are struggling to put food on the table, foodbanks can provide you with enough food for balanced and nutritional meals for 3 days. They can </w:t>
      </w:r>
      <w:r w:rsidRPr="00F24369">
        <w:rPr>
          <w:lang w:val="en-GB"/>
        </w:rPr>
        <w:lastRenderedPageBreak/>
        <w:t>also provide toiletries, baby products, cleaning products and pet food, where available.</w:t>
      </w:r>
    </w:p>
    <w:p w14:paraId="2257E5B1" w14:textId="77777777" w:rsidR="00F24369" w:rsidRPr="00F24369" w:rsidRDefault="00F24369" w:rsidP="00F24369">
      <w:pPr>
        <w:rPr>
          <w:color w:val="000021"/>
          <w:lang w:val="en-GB"/>
        </w:rPr>
      </w:pPr>
    </w:p>
    <w:p w14:paraId="21138CA5" w14:textId="77777777" w:rsidR="00F24369" w:rsidRPr="00F24369" w:rsidRDefault="00F24369" w:rsidP="00F24369">
      <w:pPr>
        <w:rPr>
          <w:b/>
          <w:bCs/>
          <w:lang w:val="en-GB"/>
        </w:rPr>
      </w:pPr>
      <w:r w:rsidRPr="00F24369">
        <w:rPr>
          <w:b/>
          <w:bCs/>
          <w:lang w:val="en-GB"/>
        </w:rPr>
        <w:t>Ballycastle Foodbank</w:t>
      </w:r>
    </w:p>
    <w:p w14:paraId="06076B83" w14:textId="77777777" w:rsidR="00F24369" w:rsidRPr="00F24369" w:rsidRDefault="00F24369" w:rsidP="00F24369">
      <w:pPr>
        <w:rPr>
          <w:lang w:val="en-GB"/>
        </w:rPr>
      </w:pPr>
      <w:r w:rsidRPr="00F24369">
        <w:rPr>
          <w:lang w:val="en-GB"/>
        </w:rPr>
        <w:t>Telephone: 07536986448 or 028 20054006</w:t>
      </w:r>
    </w:p>
    <w:p w14:paraId="65B444B3" w14:textId="5A8B0BEA" w:rsidR="00F24369" w:rsidRPr="00F24369" w:rsidRDefault="00AB6BBC" w:rsidP="00F24369">
      <w:pPr>
        <w:rPr>
          <w:lang w:val="en-GB"/>
        </w:rPr>
      </w:pPr>
      <w:hyperlink r:id="rId39" w:history="1">
        <w:r w:rsidR="00F24369" w:rsidRPr="00AB6BBC">
          <w:rPr>
            <w:rStyle w:val="Hyperlink"/>
            <w:lang w:val="en-GB"/>
          </w:rPr>
          <w:t>Email</w:t>
        </w:r>
        <w:r w:rsidRPr="00AB6BBC">
          <w:rPr>
            <w:rStyle w:val="Hyperlink"/>
            <w:lang w:val="en-GB"/>
          </w:rPr>
          <w:t xml:space="preserve"> Ballycastle Foodbank</w:t>
        </w:r>
      </w:hyperlink>
    </w:p>
    <w:p w14:paraId="4FBC6523" w14:textId="77777777" w:rsidR="00F24369" w:rsidRPr="00F24369" w:rsidRDefault="00F24369" w:rsidP="00F24369">
      <w:pPr>
        <w:rPr>
          <w:lang w:val="en-GB"/>
        </w:rPr>
      </w:pPr>
      <w:r w:rsidRPr="00F24369">
        <w:rPr>
          <w:lang w:val="en-GB"/>
        </w:rPr>
        <w:t>Address: Unit 6 Causeway Enterprise Centre Leyland Rd BT54 6EZ</w:t>
      </w:r>
    </w:p>
    <w:p w14:paraId="0980CEF4" w14:textId="77777777" w:rsidR="00F24369" w:rsidRPr="00F24369" w:rsidRDefault="00F24369" w:rsidP="00F24369">
      <w:pPr>
        <w:rPr>
          <w:lang w:val="en-GB"/>
        </w:rPr>
      </w:pPr>
    </w:p>
    <w:p w14:paraId="2D9014F3" w14:textId="77777777" w:rsidR="00F24369" w:rsidRPr="00F24369" w:rsidRDefault="00F24369" w:rsidP="00F24369">
      <w:pPr>
        <w:rPr>
          <w:b/>
          <w:bCs/>
          <w:lang w:val="en-GB"/>
        </w:rPr>
      </w:pPr>
      <w:r w:rsidRPr="00F24369">
        <w:rPr>
          <w:b/>
          <w:bCs/>
          <w:lang w:val="en-GB"/>
        </w:rPr>
        <w:t>Ballymoney Foodbank</w:t>
      </w:r>
    </w:p>
    <w:p w14:paraId="0B806B7F" w14:textId="77777777" w:rsidR="00F24369" w:rsidRPr="00F24369" w:rsidRDefault="00F24369" w:rsidP="00F24369">
      <w:pPr>
        <w:rPr>
          <w:lang w:val="en-GB"/>
        </w:rPr>
      </w:pPr>
      <w:r w:rsidRPr="00F24369">
        <w:rPr>
          <w:lang w:val="en-GB"/>
        </w:rPr>
        <w:t>Telephone: 07565840571</w:t>
      </w:r>
    </w:p>
    <w:p w14:paraId="58A8A9F9" w14:textId="5498223A" w:rsidR="00F24369" w:rsidRPr="00F24369" w:rsidRDefault="00AB6BBC" w:rsidP="00F24369">
      <w:pPr>
        <w:rPr>
          <w:lang w:val="en-GB"/>
        </w:rPr>
      </w:pPr>
      <w:hyperlink r:id="rId40" w:history="1">
        <w:r w:rsidR="00F24369" w:rsidRPr="00AB6BBC">
          <w:rPr>
            <w:rStyle w:val="Hyperlink"/>
            <w:lang w:val="en-GB"/>
          </w:rPr>
          <w:t>Email</w:t>
        </w:r>
        <w:r w:rsidRPr="00AB6BBC">
          <w:rPr>
            <w:rStyle w:val="Hyperlink"/>
            <w:lang w:val="en-GB"/>
          </w:rPr>
          <w:t xml:space="preserve"> Ballymoney Foodbank</w:t>
        </w:r>
      </w:hyperlink>
    </w:p>
    <w:p w14:paraId="598D9032" w14:textId="77777777" w:rsidR="00F24369" w:rsidRPr="00F24369" w:rsidRDefault="00F24369" w:rsidP="00F24369">
      <w:pPr>
        <w:rPr>
          <w:spacing w:val="2"/>
          <w:lang w:val="en-GB"/>
        </w:rPr>
      </w:pPr>
      <w:r w:rsidRPr="00F24369">
        <w:rPr>
          <w:spacing w:val="2"/>
          <w:lang w:val="en-GB"/>
        </w:rPr>
        <w:t>Address: Unit 10 41 Ballymena Rd BT53 7EX</w:t>
      </w:r>
    </w:p>
    <w:p w14:paraId="26E1A6BB" w14:textId="77777777" w:rsidR="00F24369" w:rsidRPr="00F24369" w:rsidRDefault="00F24369" w:rsidP="00F24369">
      <w:pPr>
        <w:rPr>
          <w:color w:val="000021"/>
          <w:lang w:val="en-GB"/>
        </w:rPr>
      </w:pPr>
    </w:p>
    <w:p w14:paraId="39C6223C" w14:textId="77777777" w:rsidR="00F24369" w:rsidRPr="00F24369" w:rsidRDefault="00F24369" w:rsidP="00F24369">
      <w:pPr>
        <w:rPr>
          <w:b/>
          <w:bCs/>
          <w:lang w:val="en-GB"/>
        </w:rPr>
      </w:pPr>
      <w:r w:rsidRPr="00F24369">
        <w:rPr>
          <w:b/>
          <w:bCs/>
          <w:lang w:val="en-GB"/>
        </w:rPr>
        <w:t xml:space="preserve">Causeway Foodbank </w:t>
      </w:r>
    </w:p>
    <w:p w14:paraId="011C2A86" w14:textId="77777777" w:rsidR="00F24369" w:rsidRPr="00F24369" w:rsidRDefault="00F24369" w:rsidP="00F24369">
      <w:pPr>
        <w:rPr>
          <w:lang w:val="en-GB"/>
        </w:rPr>
      </w:pPr>
      <w:r w:rsidRPr="00F24369">
        <w:rPr>
          <w:lang w:val="en-GB"/>
        </w:rPr>
        <w:t>Telephone: 028 7022 0005</w:t>
      </w:r>
    </w:p>
    <w:p w14:paraId="3097F82D" w14:textId="6FB2DBB3" w:rsidR="00F24369" w:rsidRPr="00F24369" w:rsidRDefault="00AB6BBC" w:rsidP="00F24369">
      <w:pPr>
        <w:rPr>
          <w:lang w:val="en-GB"/>
        </w:rPr>
      </w:pPr>
      <w:hyperlink r:id="rId41" w:history="1">
        <w:r w:rsidR="00F24369" w:rsidRPr="00AB6BBC">
          <w:rPr>
            <w:rStyle w:val="Hyperlink"/>
            <w:lang w:val="en-GB"/>
          </w:rPr>
          <w:t>Email</w:t>
        </w:r>
        <w:r w:rsidRPr="00AB6BBC">
          <w:rPr>
            <w:rStyle w:val="Hyperlink"/>
            <w:lang w:val="en-GB"/>
          </w:rPr>
          <w:t xml:space="preserve"> </w:t>
        </w:r>
        <w:proofErr w:type="spellStart"/>
        <w:r w:rsidRPr="00AB6BBC">
          <w:rPr>
            <w:rStyle w:val="Hyperlink"/>
            <w:lang w:val="en-GB"/>
          </w:rPr>
          <w:t>Casueway</w:t>
        </w:r>
        <w:proofErr w:type="spellEnd"/>
        <w:r w:rsidRPr="00AB6BBC">
          <w:rPr>
            <w:rStyle w:val="Hyperlink"/>
            <w:lang w:val="en-GB"/>
          </w:rPr>
          <w:t xml:space="preserve"> Foodbank</w:t>
        </w:r>
      </w:hyperlink>
    </w:p>
    <w:p w14:paraId="5118913E" w14:textId="77777777" w:rsidR="00F24369" w:rsidRPr="00F24369" w:rsidRDefault="00F24369" w:rsidP="00F24369">
      <w:pPr>
        <w:rPr>
          <w:lang w:val="en-GB"/>
        </w:rPr>
      </w:pPr>
      <w:r w:rsidRPr="00F24369">
        <w:rPr>
          <w:lang w:val="en-GB"/>
        </w:rPr>
        <w:t xml:space="preserve">Address: The Hope Centre, 10 Hillmans Way, Coleraine BT52 2ED </w:t>
      </w:r>
    </w:p>
    <w:p w14:paraId="3688D406" w14:textId="77777777" w:rsidR="00F24369" w:rsidRPr="00F24369" w:rsidRDefault="00F24369" w:rsidP="00F24369">
      <w:pPr>
        <w:rPr>
          <w:color w:val="000021"/>
          <w:lang w:val="en-GB"/>
        </w:rPr>
      </w:pPr>
    </w:p>
    <w:p w14:paraId="3A3AB9E7" w14:textId="77777777" w:rsidR="00F24369" w:rsidRPr="00F24369" w:rsidRDefault="00F24369" w:rsidP="00F24369">
      <w:pPr>
        <w:rPr>
          <w:lang w:val="en-GB"/>
        </w:rPr>
      </w:pPr>
      <w:r w:rsidRPr="00F24369">
        <w:rPr>
          <w:lang w:val="en-GB"/>
        </w:rPr>
        <w:t xml:space="preserve">Outreach foodbanks are also available at limited times at Terrace Row Presbyterian Church, Coleraine Elim &amp; </w:t>
      </w:r>
      <w:proofErr w:type="spellStart"/>
      <w:r w:rsidRPr="00F24369">
        <w:rPr>
          <w:lang w:val="en-GB"/>
        </w:rPr>
        <w:t>Hazelbank</w:t>
      </w:r>
      <w:proofErr w:type="spellEnd"/>
      <w:r w:rsidRPr="00F24369">
        <w:rPr>
          <w:lang w:val="en-GB"/>
        </w:rPr>
        <w:t xml:space="preserve"> Presbyterian Church, Portstewart Baptist Church as well as their Mobile </w:t>
      </w:r>
      <w:proofErr w:type="gramStart"/>
      <w:r w:rsidRPr="00F24369">
        <w:rPr>
          <w:lang w:val="en-GB"/>
        </w:rPr>
        <w:t>Open Door</w:t>
      </w:r>
      <w:proofErr w:type="gramEnd"/>
      <w:r w:rsidRPr="00F24369">
        <w:rPr>
          <w:lang w:val="en-GB"/>
        </w:rPr>
        <w:t xml:space="preserve"> service. </w:t>
      </w:r>
    </w:p>
    <w:p w14:paraId="79FAB6F2" w14:textId="77777777" w:rsidR="00F24369" w:rsidRPr="00F24369" w:rsidRDefault="00F24369" w:rsidP="00F24369">
      <w:pPr>
        <w:rPr>
          <w:color w:val="000021"/>
          <w:lang w:val="en-GB"/>
        </w:rPr>
      </w:pPr>
    </w:p>
    <w:p w14:paraId="22494E90" w14:textId="77777777" w:rsidR="00F24369" w:rsidRPr="00F24369" w:rsidRDefault="00F24369" w:rsidP="00F24369">
      <w:pPr>
        <w:rPr>
          <w:b/>
          <w:bCs/>
          <w:lang w:val="en-GB"/>
        </w:rPr>
      </w:pPr>
      <w:r w:rsidRPr="00F24369">
        <w:rPr>
          <w:b/>
          <w:bCs/>
          <w:lang w:val="en-GB"/>
        </w:rPr>
        <w:t xml:space="preserve">Roe Valley Foodbank </w:t>
      </w:r>
    </w:p>
    <w:p w14:paraId="7157AC79" w14:textId="77777777" w:rsidR="00F24369" w:rsidRPr="00F24369" w:rsidRDefault="00F24369" w:rsidP="00F24369">
      <w:pPr>
        <w:rPr>
          <w:lang w:val="en-GB"/>
        </w:rPr>
      </w:pPr>
      <w:r w:rsidRPr="00F24369">
        <w:rPr>
          <w:lang w:val="en-GB"/>
        </w:rPr>
        <w:t>Telephone: 028 777 65438</w:t>
      </w:r>
    </w:p>
    <w:p w14:paraId="4B8086B5" w14:textId="29A552A8" w:rsidR="00F24369" w:rsidRPr="00F24369" w:rsidRDefault="00AB6BBC" w:rsidP="00F24369">
      <w:pPr>
        <w:rPr>
          <w:lang w:val="en-GB"/>
        </w:rPr>
      </w:pPr>
      <w:hyperlink r:id="rId42" w:history="1">
        <w:r w:rsidR="00F24369" w:rsidRPr="00AB6BBC">
          <w:rPr>
            <w:rStyle w:val="Hyperlink"/>
            <w:lang w:val="en-GB"/>
          </w:rPr>
          <w:t>Email</w:t>
        </w:r>
        <w:r w:rsidRPr="00AB6BBC">
          <w:rPr>
            <w:rStyle w:val="Hyperlink"/>
            <w:lang w:val="en-GB"/>
          </w:rPr>
          <w:t xml:space="preserve"> Row Valley Foodbank</w:t>
        </w:r>
      </w:hyperlink>
    </w:p>
    <w:p w14:paraId="1CBCA533" w14:textId="77777777" w:rsidR="00F24369" w:rsidRPr="00F24369" w:rsidRDefault="00F24369" w:rsidP="00F24369">
      <w:pPr>
        <w:rPr>
          <w:lang w:val="en-GB"/>
        </w:rPr>
      </w:pPr>
      <w:r w:rsidRPr="00F24369">
        <w:rPr>
          <w:lang w:val="en-GB"/>
        </w:rPr>
        <w:t xml:space="preserve">Address: LCDI, Old Hospital site, 24 </w:t>
      </w:r>
      <w:proofErr w:type="spellStart"/>
      <w:r w:rsidRPr="00F24369">
        <w:rPr>
          <w:lang w:val="en-GB"/>
        </w:rPr>
        <w:t>Benevenagh</w:t>
      </w:r>
      <w:proofErr w:type="spellEnd"/>
      <w:r w:rsidRPr="00F24369">
        <w:rPr>
          <w:lang w:val="en-GB"/>
        </w:rPr>
        <w:t xml:space="preserve"> Drive, Limavady BT49 0AQ</w:t>
      </w:r>
    </w:p>
    <w:p w14:paraId="0C1A4808" w14:textId="77777777" w:rsidR="00F24369" w:rsidRPr="00F24369" w:rsidRDefault="00F24369" w:rsidP="00F24369">
      <w:pPr>
        <w:rPr>
          <w:color w:val="000021"/>
          <w:lang w:val="en-GB"/>
        </w:rPr>
      </w:pPr>
    </w:p>
    <w:p w14:paraId="674A1EB7" w14:textId="77777777" w:rsidR="00F24369" w:rsidRPr="00F24369" w:rsidRDefault="00F24369" w:rsidP="00F24369">
      <w:pPr>
        <w:rPr>
          <w:b/>
          <w:bCs/>
          <w:lang w:val="en-GB"/>
        </w:rPr>
      </w:pPr>
      <w:r w:rsidRPr="00F24369">
        <w:rPr>
          <w:b/>
          <w:bCs/>
          <w:lang w:val="en-GB"/>
        </w:rPr>
        <w:t>Other community food projects</w:t>
      </w:r>
    </w:p>
    <w:p w14:paraId="21893B15" w14:textId="455F3049" w:rsidR="00F24369" w:rsidRPr="00F24369" w:rsidRDefault="00AB6BBC" w:rsidP="00F24369">
      <w:pPr>
        <w:rPr>
          <w:lang w:val="en-GB"/>
        </w:rPr>
      </w:pPr>
      <w:r w:rsidRPr="00F24369">
        <w:rPr>
          <w:lang w:val="en-GB"/>
        </w:rPr>
        <w:t>Many local</w:t>
      </w:r>
      <w:r w:rsidR="00F24369" w:rsidRPr="00F24369">
        <w:rPr>
          <w:lang w:val="en-GB"/>
        </w:rPr>
        <w:t xml:space="preserve"> community organisations provide food support for people living in the area or for their service users. Further contact details and drop-in times are listed on Council’s website</w:t>
      </w:r>
      <w:r>
        <w:rPr>
          <w:lang w:val="en-GB"/>
        </w:rPr>
        <w:t xml:space="preserve"> – </w:t>
      </w:r>
      <w:hyperlink r:id="rId43" w:history="1">
        <w:r w:rsidRPr="00AB6BBC">
          <w:rPr>
            <w:rStyle w:val="Hyperlink"/>
            <w:lang w:val="en-GB"/>
          </w:rPr>
          <w:t>Causeway Coast and Glens – Community Fridges Website</w:t>
        </w:r>
      </w:hyperlink>
    </w:p>
    <w:p w14:paraId="11CAE126" w14:textId="77777777" w:rsidR="00F24369" w:rsidRPr="00F24369" w:rsidRDefault="00F24369" w:rsidP="00F24369">
      <w:pPr>
        <w:rPr>
          <w:color w:val="000021"/>
          <w:lang w:val="en-GB"/>
        </w:rPr>
      </w:pPr>
    </w:p>
    <w:p w14:paraId="2F2C3769" w14:textId="77777777" w:rsidR="00F24369" w:rsidRPr="00F24369" w:rsidRDefault="00F24369" w:rsidP="00F24369">
      <w:pPr>
        <w:rPr>
          <w:b/>
          <w:bCs/>
          <w:lang w:val="en-GB"/>
        </w:rPr>
      </w:pPr>
      <w:r w:rsidRPr="00F24369">
        <w:rPr>
          <w:b/>
          <w:bCs/>
          <w:lang w:val="en-GB"/>
        </w:rPr>
        <w:lastRenderedPageBreak/>
        <w:t>Social Supermarkets</w:t>
      </w:r>
    </w:p>
    <w:p w14:paraId="4E56915C" w14:textId="77777777" w:rsidR="00F24369" w:rsidRPr="00F24369" w:rsidRDefault="00F24369" w:rsidP="00F24369">
      <w:pPr>
        <w:rPr>
          <w:lang w:val="en-GB"/>
        </w:rPr>
      </w:pPr>
      <w:r w:rsidRPr="00F24369">
        <w:rPr>
          <w:lang w:val="en-GB"/>
        </w:rPr>
        <w:t xml:space="preserve">Social Supermarkets provide members with the opportunity to shop at a reduced cost for a period of months alongside engaging in a range of other wraparound supports. </w:t>
      </w:r>
    </w:p>
    <w:p w14:paraId="6A134492" w14:textId="77777777" w:rsidR="00F24369" w:rsidRPr="00F24369" w:rsidRDefault="00F24369" w:rsidP="00F24369">
      <w:pPr>
        <w:rPr>
          <w:color w:val="000021"/>
          <w:lang w:val="en-GB"/>
        </w:rPr>
      </w:pPr>
    </w:p>
    <w:p w14:paraId="003A8031" w14:textId="77777777" w:rsidR="00F24369" w:rsidRPr="00F24369" w:rsidRDefault="00F24369" w:rsidP="00F24369">
      <w:pPr>
        <w:rPr>
          <w:b/>
          <w:bCs/>
          <w:lang w:val="en-GB"/>
        </w:rPr>
      </w:pPr>
      <w:r w:rsidRPr="00F24369">
        <w:rPr>
          <w:b/>
          <w:bCs/>
          <w:lang w:val="en-GB"/>
        </w:rPr>
        <w:t xml:space="preserve">RESET Social Supermarket </w:t>
      </w:r>
    </w:p>
    <w:p w14:paraId="5F548189" w14:textId="77777777" w:rsidR="00F24369" w:rsidRPr="00F24369" w:rsidRDefault="00F24369" w:rsidP="00F24369">
      <w:pPr>
        <w:rPr>
          <w:lang w:val="en-GB"/>
        </w:rPr>
      </w:pPr>
      <w:r w:rsidRPr="00F24369">
        <w:rPr>
          <w:lang w:val="en-GB"/>
        </w:rPr>
        <w:t>Located at Vineyard Compassion, The Hope Centre, 10 Hillmans Way, Coleraine BT52 2ED</w:t>
      </w:r>
    </w:p>
    <w:p w14:paraId="47FA4547" w14:textId="77777777" w:rsidR="00F24369" w:rsidRPr="00F24369" w:rsidRDefault="00F24369" w:rsidP="00F24369">
      <w:pPr>
        <w:rPr>
          <w:lang w:val="en-GB"/>
        </w:rPr>
      </w:pPr>
      <w:r w:rsidRPr="00F24369">
        <w:rPr>
          <w:lang w:val="en-GB"/>
        </w:rPr>
        <w:t>Telephone: 028 7022 0005</w:t>
      </w:r>
    </w:p>
    <w:p w14:paraId="67409B38" w14:textId="1E9CB20F" w:rsidR="00F24369" w:rsidRPr="00AB6BBC" w:rsidRDefault="00AB6BBC" w:rsidP="00F24369">
      <w:pPr>
        <w:rPr>
          <w:bCs/>
          <w:lang w:val="en-GB"/>
        </w:rPr>
      </w:pPr>
      <w:hyperlink r:id="rId44" w:history="1">
        <w:r w:rsidR="00F24369" w:rsidRPr="00AB6BBC">
          <w:rPr>
            <w:rStyle w:val="Hyperlink"/>
            <w:lang w:val="en-GB"/>
          </w:rPr>
          <w:t>Email</w:t>
        </w:r>
        <w:r w:rsidRPr="00AB6BBC">
          <w:rPr>
            <w:rStyle w:val="Hyperlink"/>
            <w:lang w:val="en-GB"/>
          </w:rPr>
          <w:t xml:space="preserve"> </w:t>
        </w:r>
        <w:r w:rsidRPr="00AB6BBC">
          <w:rPr>
            <w:rStyle w:val="Hyperlink"/>
            <w:bCs/>
            <w:lang w:val="en-GB"/>
          </w:rPr>
          <w:t>RESET Social Supermarket</w:t>
        </w:r>
      </w:hyperlink>
    </w:p>
    <w:p w14:paraId="1A8863E9" w14:textId="77777777" w:rsidR="00F24369" w:rsidRPr="00F24369" w:rsidRDefault="00F24369" w:rsidP="00F24369">
      <w:pPr>
        <w:rPr>
          <w:color w:val="000021"/>
          <w:lang w:val="en-GB"/>
        </w:rPr>
      </w:pPr>
    </w:p>
    <w:p w14:paraId="348F98CC" w14:textId="77777777" w:rsidR="00F24369" w:rsidRPr="00F24369" w:rsidRDefault="00F24369" w:rsidP="00F24369">
      <w:pPr>
        <w:rPr>
          <w:b/>
          <w:bCs/>
          <w:lang w:val="en-GB"/>
        </w:rPr>
      </w:pPr>
      <w:r w:rsidRPr="00F24369">
        <w:rPr>
          <w:b/>
          <w:bCs/>
          <w:lang w:val="en-GB"/>
        </w:rPr>
        <w:t>LCDI Social Supermarket</w:t>
      </w:r>
    </w:p>
    <w:p w14:paraId="03E5A1B4" w14:textId="77777777" w:rsidR="00F24369" w:rsidRPr="00F24369" w:rsidRDefault="00F24369" w:rsidP="00F24369">
      <w:pPr>
        <w:rPr>
          <w:lang w:val="en-GB"/>
        </w:rPr>
      </w:pPr>
      <w:r w:rsidRPr="00F24369">
        <w:rPr>
          <w:lang w:val="en-GB"/>
        </w:rPr>
        <w:t xml:space="preserve">Located at Roe Valley Community Foodbank in LCDI, 24 </w:t>
      </w:r>
      <w:proofErr w:type="spellStart"/>
      <w:r w:rsidRPr="00F24369">
        <w:rPr>
          <w:lang w:val="en-GB"/>
        </w:rPr>
        <w:t>Benevenagh</w:t>
      </w:r>
      <w:proofErr w:type="spellEnd"/>
      <w:r w:rsidRPr="00F24369">
        <w:rPr>
          <w:lang w:val="en-GB"/>
        </w:rPr>
        <w:t xml:space="preserve"> Drive, Limavady BT49 0AQ</w:t>
      </w:r>
    </w:p>
    <w:p w14:paraId="1B7936D5" w14:textId="77777777" w:rsidR="00F24369" w:rsidRPr="00F24369" w:rsidRDefault="00F24369" w:rsidP="00F24369">
      <w:pPr>
        <w:rPr>
          <w:lang w:val="en-GB"/>
        </w:rPr>
      </w:pPr>
      <w:r w:rsidRPr="00F24369">
        <w:rPr>
          <w:lang w:val="en-GB"/>
        </w:rPr>
        <w:t xml:space="preserve">Telephone: 02877765438 </w:t>
      </w:r>
    </w:p>
    <w:p w14:paraId="143944F3" w14:textId="5B7CC1D1" w:rsidR="00F24369" w:rsidRPr="00AB6BBC" w:rsidRDefault="00AB6BBC" w:rsidP="00F24369">
      <w:pPr>
        <w:rPr>
          <w:bCs/>
          <w:lang w:val="en-GB"/>
        </w:rPr>
      </w:pPr>
      <w:hyperlink r:id="rId45" w:history="1">
        <w:r w:rsidR="00F24369" w:rsidRPr="00AB6BBC">
          <w:rPr>
            <w:rStyle w:val="Hyperlink"/>
            <w:lang w:val="en-GB"/>
          </w:rPr>
          <w:t>Email</w:t>
        </w:r>
        <w:r w:rsidRPr="00AB6BBC">
          <w:rPr>
            <w:rStyle w:val="Hyperlink"/>
            <w:lang w:val="en-GB"/>
          </w:rPr>
          <w:t xml:space="preserve"> </w:t>
        </w:r>
        <w:r w:rsidRPr="00AB6BBC">
          <w:rPr>
            <w:rStyle w:val="Hyperlink"/>
            <w:bCs/>
            <w:lang w:val="en-GB"/>
          </w:rPr>
          <w:t>LCDI Social Superm</w:t>
        </w:r>
        <w:r w:rsidRPr="00AB6BBC">
          <w:rPr>
            <w:rStyle w:val="Hyperlink"/>
            <w:bCs/>
            <w:lang w:val="en-GB"/>
          </w:rPr>
          <w:t>a</w:t>
        </w:r>
        <w:r w:rsidRPr="00AB6BBC">
          <w:rPr>
            <w:rStyle w:val="Hyperlink"/>
            <w:bCs/>
            <w:lang w:val="en-GB"/>
          </w:rPr>
          <w:t>rket</w:t>
        </w:r>
        <w:r w:rsidR="00F24369" w:rsidRPr="00AB6BBC">
          <w:rPr>
            <w:rStyle w:val="Hyperlink"/>
            <w:lang w:val="en-GB"/>
          </w:rPr>
          <w:t xml:space="preserve">         </w:t>
        </w:r>
      </w:hyperlink>
      <w:r w:rsidR="00F24369" w:rsidRPr="00AB6BBC">
        <w:rPr>
          <w:color w:val="000021"/>
          <w:lang w:val="en-GB"/>
        </w:rPr>
        <w:t xml:space="preserve"> </w:t>
      </w:r>
    </w:p>
    <w:p w14:paraId="7416E143" w14:textId="77777777" w:rsidR="00F24369" w:rsidRPr="00F24369" w:rsidRDefault="00F24369" w:rsidP="00F24369">
      <w:pPr>
        <w:suppressAutoHyphens/>
        <w:autoSpaceDE w:val="0"/>
        <w:autoSpaceDN w:val="0"/>
        <w:adjustRightInd w:val="0"/>
        <w:spacing w:line="288" w:lineRule="auto"/>
        <w:textAlignment w:val="center"/>
        <w:rPr>
          <w:rFonts w:cs="Arial"/>
          <w:color w:val="000021"/>
          <w:spacing w:val="9"/>
          <w:sz w:val="18"/>
          <w:szCs w:val="18"/>
          <w:lang w:val="en-GB"/>
        </w:rPr>
      </w:pPr>
      <w:r w:rsidRPr="00F24369">
        <w:rPr>
          <w:rFonts w:cs="Arial"/>
          <w:color w:val="000021"/>
          <w:spacing w:val="9"/>
          <w:sz w:val="18"/>
          <w:szCs w:val="18"/>
          <w:lang w:val="en-GB"/>
        </w:rPr>
        <w:t xml:space="preserve">                                                                         </w:t>
      </w:r>
    </w:p>
    <w:p w14:paraId="2CCCB004" w14:textId="77777777" w:rsidR="00F24369" w:rsidRPr="00F24369" w:rsidRDefault="00F24369" w:rsidP="00F24369">
      <w:pPr>
        <w:pStyle w:val="Heading2"/>
        <w:rPr>
          <w:lang w:val="en-GB"/>
        </w:rPr>
      </w:pPr>
      <w:r w:rsidRPr="00F24369">
        <w:rPr>
          <w:lang w:val="en-GB"/>
        </w:rPr>
        <w:t>Support with energy costs</w:t>
      </w:r>
    </w:p>
    <w:p w14:paraId="0748D637" w14:textId="77777777" w:rsidR="00F24369" w:rsidRPr="00F24369" w:rsidRDefault="00F24369" w:rsidP="00F24369">
      <w:pPr>
        <w:rPr>
          <w:b/>
          <w:lang w:val="en-GB"/>
        </w:rPr>
      </w:pPr>
      <w:r w:rsidRPr="00F24369">
        <w:rPr>
          <w:b/>
          <w:lang w:val="en-GB"/>
        </w:rPr>
        <w:t>St Vincent DePaul</w:t>
      </w:r>
    </w:p>
    <w:p w14:paraId="104EC38A" w14:textId="77777777" w:rsidR="00F24369" w:rsidRPr="00F24369" w:rsidRDefault="00F24369" w:rsidP="00F24369">
      <w:pPr>
        <w:rPr>
          <w:color w:val="000000"/>
          <w:lang w:val="en-GB"/>
        </w:rPr>
      </w:pPr>
      <w:r w:rsidRPr="00F24369">
        <w:rPr>
          <w:color w:val="000000"/>
          <w:lang w:val="en-GB"/>
        </w:rPr>
        <w:t xml:space="preserve">SVP can offer a wide range of supports, all in the strictest of confidence and based on the need of the individual or family. They may be able to offer some practical or financial assistance towards </w:t>
      </w:r>
      <w:proofErr w:type="gramStart"/>
      <w:r w:rsidRPr="00F24369">
        <w:rPr>
          <w:color w:val="000000"/>
          <w:lang w:val="en-GB"/>
        </w:rPr>
        <w:t>day to day</w:t>
      </w:r>
      <w:proofErr w:type="gramEnd"/>
      <w:r w:rsidRPr="00F24369">
        <w:rPr>
          <w:color w:val="000000"/>
          <w:lang w:val="en-GB"/>
        </w:rPr>
        <w:t xml:space="preserve"> essentials, including fuel.</w:t>
      </w:r>
    </w:p>
    <w:p w14:paraId="38B04A84" w14:textId="77777777" w:rsidR="00F24369" w:rsidRPr="00F24369" w:rsidRDefault="00F24369" w:rsidP="00F24369">
      <w:pPr>
        <w:rPr>
          <w:color w:val="000000"/>
          <w:lang w:val="en-GB"/>
        </w:rPr>
      </w:pPr>
    </w:p>
    <w:p w14:paraId="5E278B6F" w14:textId="3D435F09" w:rsidR="00F24369" w:rsidRPr="00F24369" w:rsidRDefault="00F24369" w:rsidP="00F24369">
      <w:pPr>
        <w:rPr>
          <w:color w:val="000000"/>
          <w:lang w:val="en-GB"/>
        </w:rPr>
      </w:pPr>
      <w:r w:rsidRPr="00F24369">
        <w:rPr>
          <w:color w:val="000000"/>
          <w:lang w:val="en-GB"/>
        </w:rPr>
        <w:t xml:space="preserve">Ballycastle (St Brigid’s): </w:t>
      </w:r>
      <w:r w:rsidR="00AB6BBC">
        <w:rPr>
          <w:color w:val="000000"/>
          <w:lang w:val="en-GB"/>
        </w:rPr>
        <w:tab/>
      </w:r>
      <w:r w:rsidR="00AB6BBC">
        <w:rPr>
          <w:color w:val="000000"/>
          <w:lang w:val="en-GB"/>
        </w:rPr>
        <w:tab/>
      </w:r>
      <w:r w:rsidR="00AB6BBC">
        <w:rPr>
          <w:color w:val="000000"/>
          <w:lang w:val="en-GB"/>
        </w:rPr>
        <w:tab/>
      </w:r>
      <w:r w:rsidR="00AB6BBC">
        <w:rPr>
          <w:color w:val="000000"/>
          <w:lang w:val="en-GB"/>
        </w:rPr>
        <w:tab/>
      </w:r>
      <w:r w:rsidRPr="00F24369">
        <w:rPr>
          <w:color w:val="000000"/>
          <w:lang w:val="en-GB"/>
        </w:rPr>
        <w:t>07754722022</w:t>
      </w:r>
    </w:p>
    <w:p w14:paraId="2E1D073A" w14:textId="755AAB47" w:rsidR="00F24369" w:rsidRPr="00F24369" w:rsidRDefault="00F24369" w:rsidP="00F24369">
      <w:pPr>
        <w:rPr>
          <w:color w:val="000000"/>
          <w:lang w:val="en-GB"/>
        </w:rPr>
      </w:pPr>
      <w:r w:rsidRPr="00F24369">
        <w:rPr>
          <w:color w:val="000000"/>
          <w:lang w:val="en-GB"/>
        </w:rPr>
        <w:t xml:space="preserve">Ballymoney (St Patrick’s): </w:t>
      </w:r>
      <w:r w:rsidR="00AB6BBC">
        <w:rPr>
          <w:color w:val="000000"/>
          <w:lang w:val="en-GB"/>
        </w:rPr>
        <w:tab/>
      </w:r>
      <w:r w:rsidR="00AB6BBC">
        <w:rPr>
          <w:color w:val="000000"/>
          <w:lang w:val="en-GB"/>
        </w:rPr>
        <w:tab/>
      </w:r>
      <w:r w:rsidR="00AB6BBC">
        <w:rPr>
          <w:color w:val="000000"/>
          <w:lang w:val="en-GB"/>
        </w:rPr>
        <w:tab/>
      </w:r>
      <w:r w:rsidR="00AB6BBC">
        <w:rPr>
          <w:color w:val="000000"/>
          <w:lang w:val="en-GB"/>
        </w:rPr>
        <w:tab/>
      </w:r>
      <w:r w:rsidRPr="00F24369">
        <w:rPr>
          <w:color w:val="000000"/>
          <w:lang w:val="en-GB"/>
        </w:rPr>
        <w:t>07860455549</w:t>
      </w:r>
    </w:p>
    <w:p w14:paraId="2AAB171C" w14:textId="1BFDDED7" w:rsidR="00F24369" w:rsidRPr="00F24369" w:rsidRDefault="00F24369" w:rsidP="00F24369">
      <w:pPr>
        <w:rPr>
          <w:color w:val="000000"/>
          <w:lang w:val="en-GB"/>
        </w:rPr>
      </w:pPr>
      <w:proofErr w:type="spellStart"/>
      <w:r w:rsidRPr="00F24369">
        <w:rPr>
          <w:color w:val="000000"/>
          <w:lang w:val="en-GB"/>
        </w:rPr>
        <w:t>Cloughmills</w:t>
      </w:r>
      <w:proofErr w:type="spellEnd"/>
      <w:r w:rsidRPr="00F24369">
        <w:rPr>
          <w:color w:val="000000"/>
          <w:lang w:val="en-GB"/>
        </w:rPr>
        <w:t xml:space="preserve"> &amp; </w:t>
      </w:r>
      <w:proofErr w:type="spellStart"/>
      <w:r w:rsidRPr="00F24369">
        <w:rPr>
          <w:color w:val="000000"/>
          <w:lang w:val="en-GB"/>
        </w:rPr>
        <w:t>Dunloy</w:t>
      </w:r>
      <w:proofErr w:type="spellEnd"/>
      <w:r w:rsidRPr="00F24369">
        <w:rPr>
          <w:color w:val="000000"/>
          <w:lang w:val="en-GB"/>
        </w:rPr>
        <w:t xml:space="preserve"> (Sacred Heart): </w:t>
      </w:r>
      <w:r w:rsidR="00AB6BBC">
        <w:rPr>
          <w:color w:val="000000"/>
          <w:lang w:val="en-GB"/>
        </w:rPr>
        <w:tab/>
      </w:r>
      <w:r w:rsidR="00AB6BBC">
        <w:rPr>
          <w:color w:val="000000"/>
          <w:lang w:val="en-GB"/>
        </w:rPr>
        <w:tab/>
      </w:r>
      <w:r w:rsidRPr="00F24369">
        <w:rPr>
          <w:color w:val="000000"/>
          <w:lang w:val="en-GB"/>
        </w:rPr>
        <w:t>07513 095505</w:t>
      </w:r>
    </w:p>
    <w:p w14:paraId="00A25B40" w14:textId="3269C671" w:rsidR="00F24369" w:rsidRPr="00F24369" w:rsidRDefault="00F24369" w:rsidP="00F24369">
      <w:pPr>
        <w:rPr>
          <w:color w:val="000000"/>
          <w:lang w:val="en-GB"/>
        </w:rPr>
      </w:pPr>
      <w:r w:rsidRPr="00F24369">
        <w:rPr>
          <w:color w:val="000000"/>
          <w:lang w:val="en-GB"/>
        </w:rPr>
        <w:t xml:space="preserve">Coleraine (St John’s - West of the Bann): </w:t>
      </w:r>
      <w:r w:rsidR="00AB6BBC">
        <w:rPr>
          <w:color w:val="000000"/>
          <w:lang w:val="en-GB"/>
        </w:rPr>
        <w:tab/>
      </w:r>
      <w:r w:rsidRPr="00F24369">
        <w:rPr>
          <w:color w:val="000000"/>
          <w:lang w:val="en-GB"/>
        </w:rPr>
        <w:t>07752017340</w:t>
      </w:r>
    </w:p>
    <w:p w14:paraId="6F936410" w14:textId="1EEEBC70" w:rsidR="00F24369" w:rsidRPr="00F24369" w:rsidRDefault="00F24369" w:rsidP="00F24369">
      <w:pPr>
        <w:rPr>
          <w:color w:val="000000"/>
          <w:lang w:val="en-GB"/>
        </w:rPr>
      </w:pPr>
      <w:r w:rsidRPr="00F24369">
        <w:rPr>
          <w:color w:val="000000"/>
          <w:lang w:val="en-GB"/>
        </w:rPr>
        <w:t xml:space="preserve">Coleraine (St Malachy’s - East of the Bann): </w:t>
      </w:r>
      <w:r w:rsidR="00AB6BBC">
        <w:rPr>
          <w:color w:val="000000"/>
          <w:lang w:val="en-GB"/>
        </w:rPr>
        <w:tab/>
      </w:r>
      <w:r w:rsidRPr="00F24369">
        <w:rPr>
          <w:color w:val="000000"/>
          <w:lang w:val="en-GB"/>
        </w:rPr>
        <w:t>07738837959</w:t>
      </w:r>
    </w:p>
    <w:p w14:paraId="0472B466" w14:textId="24BF15CD" w:rsidR="00F24369" w:rsidRPr="00F24369" w:rsidRDefault="00F24369" w:rsidP="00F24369">
      <w:pPr>
        <w:rPr>
          <w:color w:val="000000"/>
          <w:lang w:val="en-GB"/>
        </w:rPr>
      </w:pPr>
      <w:proofErr w:type="spellStart"/>
      <w:r w:rsidRPr="00F24369">
        <w:rPr>
          <w:color w:val="000000"/>
          <w:lang w:val="en-GB"/>
        </w:rPr>
        <w:t>Cushendall</w:t>
      </w:r>
      <w:proofErr w:type="spellEnd"/>
      <w:r w:rsidRPr="00F24369">
        <w:rPr>
          <w:color w:val="000000"/>
          <w:lang w:val="en-GB"/>
        </w:rPr>
        <w:t xml:space="preserve"> &amp; </w:t>
      </w:r>
      <w:proofErr w:type="spellStart"/>
      <w:r w:rsidRPr="00F24369">
        <w:rPr>
          <w:color w:val="000000"/>
          <w:lang w:val="en-GB"/>
        </w:rPr>
        <w:t>Glenariff</w:t>
      </w:r>
      <w:proofErr w:type="spellEnd"/>
      <w:r w:rsidRPr="00F24369">
        <w:rPr>
          <w:color w:val="000000"/>
          <w:lang w:val="en-GB"/>
        </w:rPr>
        <w:t xml:space="preserve"> (St Mary’s): </w:t>
      </w:r>
      <w:r w:rsidR="00AB6BBC">
        <w:rPr>
          <w:color w:val="000000"/>
          <w:lang w:val="en-GB"/>
        </w:rPr>
        <w:tab/>
      </w:r>
      <w:r w:rsidR="00AB6BBC">
        <w:rPr>
          <w:color w:val="000000"/>
          <w:lang w:val="en-GB"/>
        </w:rPr>
        <w:tab/>
      </w:r>
      <w:r w:rsidRPr="00F24369">
        <w:rPr>
          <w:color w:val="000000"/>
          <w:lang w:val="en-GB"/>
        </w:rPr>
        <w:t>07548780121</w:t>
      </w:r>
    </w:p>
    <w:p w14:paraId="3F7F725D" w14:textId="6E2FAFF0" w:rsidR="00F24369" w:rsidRPr="00F24369" w:rsidRDefault="00F24369" w:rsidP="00F24369">
      <w:pPr>
        <w:rPr>
          <w:color w:val="000000"/>
          <w:lang w:val="en-GB"/>
        </w:rPr>
      </w:pPr>
      <w:proofErr w:type="spellStart"/>
      <w:r w:rsidRPr="00F24369">
        <w:rPr>
          <w:color w:val="000000"/>
          <w:lang w:val="en-GB"/>
        </w:rPr>
        <w:t>Dungiven</w:t>
      </w:r>
      <w:proofErr w:type="spellEnd"/>
      <w:r w:rsidRPr="00F24369">
        <w:rPr>
          <w:color w:val="000000"/>
          <w:lang w:val="en-GB"/>
        </w:rPr>
        <w:t xml:space="preserve"> (St Patrick’s): </w:t>
      </w:r>
      <w:r w:rsidR="00AB6BBC">
        <w:rPr>
          <w:color w:val="000000"/>
          <w:lang w:val="en-GB"/>
        </w:rPr>
        <w:tab/>
      </w:r>
      <w:r w:rsidR="00AB6BBC">
        <w:rPr>
          <w:color w:val="000000"/>
          <w:lang w:val="en-GB"/>
        </w:rPr>
        <w:tab/>
      </w:r>
      <w:r w:rsidR="00AB6BBC">
        <w:rPr>
          <w:color w:val="000000"/>
          <w:lang w:val="en-GB"/>
        </w:rPr>
        <w:tab/>
      </w:r>
      <w:r w:rsidR="00AB6BBC">
        <w:rPr>
          <w:color w:val="000000"/>
          <w:lang w:val="en-GB"/>
        </w:rPr>
        <w:tab/>
      </w:r>
      <w:r w:rsidRPr="00F24369">
        <w:rPr>
          <w:color w:val="000000"/>
          <w:lang w:val="en-GB"/>
        </w:rPr>
        <w:t>07927929923</w:t>
      </w:r>
    </w:p>
    <w:p w14:paraId="1753344D" w14:textId="28A1175B" w:rsidR="00F24369" w:rsidRPr="00F24369" w:rsidRDefault="00F24369" w:rsidP="00F24369">
      <w:pPr>
        <w:rPr>
          <w:color w:val="000000"/>
          <w:lang w:val="en-GB"/>
        </w:rPr>
      </w:pPr>
      <w:proofErr w:type="spellStart"/>
      <w:r w:rsidRPr="00F24369">
        <w:rPr>
          <w:color w:val="000000"/>
          <w:lang w:val="en-GB"/>
        </w:rPr>
        <w:t>Garvagh</w:t>
      </w:r>
      <w:proofErr w:type="spellEnd"/>
      <w:r w:rsidRPr="00F24369">
        <w:rPr>
          <w:color w:val="000000"/>
          <w:lang w:val="en-GB"/>
        </w:rPr>
        <w:t xml:space="preserve"> (</w:t>
      </w:r>
      <w:proofErr w:type="spellStart"/>
      <w:r w:rsidRPr="00F24369">
        <w:rPr>
          <w:color w:val="000000"/>
          <w:lang w:val="en-GB"/>
        </w:rPr>
        <w:t>Errigal</w:t>
      </w:r>
      <w:proofErr w:type="spellEnd"/>
      <w:r w:rsidRPr="00F24369">
        <w:rPr>
          <w:color w:val="000000"/>
          <w:lang w:val="en-GB"/>
        </w:rPr>
        <w:t xml:space="preserve">): </w:t>
      </w:r>
      <w:r w:rsidR="00AB6BBC">
        <w:rPr>
          <w:color w:val="000000"/>
          <w:lang w:val="en-GB"/>
        </w:rPr>
        <w:tab/>
      </w:r>
      <w:r w:rsidR="00AB6BBC">
        <w:rPr>
          <w:color w:val="000000"/>
          <w:lang w:val="en-GB"/>
        </w:rPr>
        <w:tab/>
      </w:r>
      <w:r w:rsidR="00AB6BBC">
        <w:rPr>
          <w:color w:val="000000"/>
          <w:lang w:val="en-GB"/>
        </w:rPr>
        <w:tab/>
      </w:r>
      <w:r w:rsidR="00AB6BBC">
        <w:rPr>
          <w:color w:val="000000"/>
          <w:lang w:val="en-GB"/>
        </w:rPr>
        <w:tab/>
      </w:r>
      <w:r w:rsidR="00AB6BBC">
        <w:rPr>
          <w:color w:val="000000"/>
          <w:lang w:val="en-GB"/>
        </w:rPr>
        <w:tab/>
      </w:r>
      <w:r w:rsidRPr="00F24369">
        <w:rPr>
          <w:color w:val="000000"/>
          <w:lang w:val="en-GB"/>
        </w:rPr>
        <w:t>07563595868</w:t>
      </w:r>
    </w:p>
    <w:p w14:paraId="6E0A31A1" w14:textId="5CAA06E2" w:rsidR="00F24369" w:rsidRPr="00F24369" w:rsidRDefault="00F24369" w:rsidP="00F24369">
      <w:pPr>
        <w:rPr>
          <w:color w:val="000000"/>
          <w:lang w:val="en-GB"/>
        </w:rPr>
      </w:pPr>
      <w:proofErr w:type="spellStart"/>
      <w:r w:rsidRPr="00F24369">
        <w:rPr>
          <w:color w:val="000000"/>
          <w:lang w:val="en-GB"/>
        </w:rPr>
        <w:t>Greysteel</w:t>
      </w:r>
      <w:proofErr w:type="spellEnd"/>
      <w:r w:rsidRPr="00F24369">
        <w:rPr>
          <w:color w:val="000000"/>
          <w:lang w:val="en-GB"/>
        </w:rPr>
        <w:t xml:space="preserve">, </w:t>
      </w:r>
      <w:proofErr w:type="spellStart"/>
      <w:r w:rsidRPr="00F24369">
        <w:rPr>
          <w:color w:val="000000"/>
          <w:lang w:val="en-GB"/>
        </w:rPr>
        <w:t>Faughanvale</w:t>
      </w:r>
      <w:proofErr w:type="spellEnd"/>
      <w:r w:rsidRPr="00F24369">
        <w:rPr>
          <w:color w:val="000000"/>
          <w:lang w:val="en-GB"/>
        </w:rPr>
        <w:t xml:space="preserve"> (St Anne’s): </w:t>
      </w:r>
      <w:r w:rsidR="00AB6BBC">
        <w:rPr>
          <w:color w:val="000000"/>
          <w:lang w:val="en-GB"/>
        </w:rPr>
        <w:tab/>
      </w:r>
      <w:r w:rsidR="00AB6BBC">
        <w:rPr>
          <w:color w:val="000000"/>
          <w:lang w:val="en-GB"/>
        </w:rPr>
        <w:tab/>
      </w:r>
      <w:r w:rsidRPr="00F24369">
        <w:rPr>
          <w:color w:val="000000"/>
          <w:lang w:val="en-GB"/>
        </w:rPr>
        <w:t>07538683580</w:t>
      </w:r>
    </w:p>
    <w:p w14:paraId="181EEE84" w14:textId="376B4C9C" w:rsidR="00F24369" w:rsidRPr="00F24369" w:rsidRDefault="00F24369" w:rsidP="00F24369">
      <w:pPr>
        <w:rPr>
          <w:color w:val="000000"/>
          <w:lang w:val="en-GB"/>
        </w:rPr>
      </w:pPr>
      <w:r w:rsidRPr="00F24369">
        <w:rPr>
          <w:color w:val="000000"/>
          <w:lang w:val="en-GB"/>
        </w:rPr>
        <w:lastRenderedPageBreak/>
        <w:t xml:space="preserve">Kilrea (St Anne’s): </w:t>
      </w:r>
      <w:r w:rsidR="00AB6BBC">
        <w:rPr>
          <w:color w:val="000000"/>
          <w:lang w:val="en-GB"/>
        </w:rPr>
        <w:tab/>
      </w:r>
      <w:r w:rsidR="00AB6BBC">
        <w:rPr>
          <w:color w:val="000000"/>
          <w:lang w:val="en-GB"/>
        </w:rPr>
        <w:tab/>
      </w:r>
      <w:r w:rsidR="00AB6BBC">
        <w:rPr>
          <w:color w:val="000000"/>
          <w:lang w:val="en-GB"/>
        </w:rPr>
        <w:tab/>
      </w:r>
      <w:r w:rsidR="00AB6BBC">
        <w:rPr>
          <w:color w:val="000000"/>
          <w:lang w:val="en-GB"/>
        </w:rPr>
        <w:tab/>
      </w:r>
      <w:r w:rsidR="00AB6BBC">
        <w:rPr>
          <w:color w:val="000000"/>
          <w:lang w:val="en-GB"/>
        </w:rPr>
        <w:tab/>
      </w:r>
      <w:r w:rsidRPr="00F24369">
        <w:rPr>
          <w:color w:val="000000"/>
          <w:lang w:val="en-GB"/>
        </w:rPr>
        <w:t>07597955305</w:t>
      </w:r>
    </w:p>
    <w:p w14:paraId="75B10FB2" w14:textId="3B0D38CE" w:rsidR="00F24369" w:rsidRPr="00F24369" w:rsidRDefault="00F24369" w:rsidP="00F24369">
      <w:pPr>
        <w:rPr>
          <w:color w:val="000000"/>
          <w:lang w:val="en-GB"/>
        </w:rPr>
      </w:pPr>
      <w:r w:rsidRPr="00F24369">
        <w:rPr>
          <w:color w:val="000000"/>
          <w:lang w:val="en-GB"/>
        </w:rPr>
        <w:t xml:space="preserve">Limavady (St Canice’s): </w:t>
      </w:r>
      <w:r w:rsidR="00AB6BBC">
        <w:rPr>
          <w:color w:val="000000"/>
          <w:lang w:val="en-GB"/>
        </w:rPr>
        <w:tab/>
      </w:r>
      <w:r w:rsidR="00AB6BBC">
        <w:rPr>
          <w:color w:val="000000"/>
          <w:lang w:val="en-GB"/>
        </w:rPr>
        <w:tab/>
      </w:r>
      <w:r w:rsidR="00AB6BBC">
        <w:rPr>
          <w:color w:val="000000"/>
          <w:lang w:val="en-GB"/>
        </w:rPr>
        <w:tab/>
      </w:r>
      <w:r w:rsidR="00AB6BBC">
        <w:rPr>
          <w:color w:val="000000"/>
          <w:lang w:val="en-GB"/>
        </w:rPr>
        <w:tab/>
      </w:r>
      <w:r w:rsidRPr="00F24369">
        <w:rPr>
          <w:color w:val="000000"/>
          <w:lang w:val="en-GB"/>
        </w:rPr>
        <w:t>07512360388</w:t>
      </w:r>
    </w:p>
    <w:p w14:paraId="24B42663" w14:textId="47AD6264" w:rsidR="00F24369" w:rsidRPr="00F24369" w:rsidRDefault="00F24369" w:rsidP="00F24369">
      <w:pPr>
        <w:rPr>
          <w:color w:val="000000"/>
          <w:lang w:val="en-GB"/>
        </w:rPr>
      </w:pPr>
      <w:proofErr w:type="spellStart"/>
      <w:r w:rsidRPr="00F24369">
        <w:rPr>
          <w:color w:val="000000"/>
          <w:lang w:val="en-GB"/>
        </w:rPr>
        <w:t>Feeny</w:t>
      </w:r>
      <w:proofErr w:type="spellEnd"/>
      <w:r w:rsidRPr="00F24369">
        <w:rPr>
          <w:color w:val="000000"/>
          <w:lang w:val="en-GB"/>
        </w:rPr>
        <w:t xml:space="preserve"> (St Joseph’s Banagher): </w:t>
      </w:r>
      <w:r w:rsidR="00AB6BBC">
        <w:rPr>
          <w:color w:val="000000"/>
          <w:lang w:val="en-GB"/>
        </w:rPr>
        <w:tab/>
      </w:r>
      <w:r w:rsidR="00AB6BBC">
        <w:rPr>
          <w:color w:val="000000"/>
          <w:lang w:val="en-GB"/>
        </w:rPr>
        <w:tab/>
      </w:r>
      <w:r w:rsidR="00AB6BBC">
        <w:rPr>
          <w:color w:val="000000"/>
          <w:lang w:val="en-GB"/>
        </w:rPr>
        <w:tab/>
      </w:r>
      <w:r w:rsidRPr="00F24369">
        <w:rPr>
          <w:color w:val="000000"/>
          <w:lang w:val="en-GB"/>
        </w:rPr>
        <w:t>07593954973</w:t>
      </w:r>
    </w:p>
    <w:p w14:paraId="2E316E38" w14:textId="5D7F5342" w:rsidR="00F24369" w:rsidRPr="00F24369" w:rsidRDefault="00F24369" w:rsidP="00F24369">
      <w:pPr>
        <w:rPr>
          <w:color w:val="000000"/>
          <w:lang w:val="en-GB"/>
        </w:rPr>
      </w:pPr>
      <w:r w:rsidRPr="00F24369">
        <w:rPr>
          <w:color w:val="000000"/>
          <w:lang w:val="en-GB"/>
        </w:rPr>
        <w:t xml:space="preserve">Portrush (St Patrick’s): </w:t>
      </w:r>
      <w:r w:rsidR="00AB6BBC">
        <w:rPr>
          <w:color w:val="000000"/>
          <w:lang w:val="en-GB"/>
        </w:rPr>
        <w:tab/>
      </w:r>
      <w:r w:rsidR="00AB6BBC">
        <w:rPr>
          <w:color w:val="000000"/>
          <w:lang w:val="en-GB"/>
        </w:rPr>
        <w:tab/>
      </w:r>
      <w:r w:rsidR="00AB6BBC">
        <w:rPr>
          <w:color w:val="000000"/>
          <w:lang w:val="en-GB"/>
        </w:rPr>
        <w:tab/>
      </w:r>
      <w:r w:rsidR="00AB6BBC">
        <w:rPr>
          <w:color w:val="000000"/>
          <w:lang w:val="en-GB"/>
        </w:rPr>
        <w:tab/>
      </w:r>
      <w:r w:rsidR="00AB6BBC">
        <w:rPr>
          <w:color w:val="000000"/>
          <w:lang w:val="en-GB"/>
        </w:rPr>
        <w:tab/>
      </w:r>
      <w:r w:rsidRPr="00F24369">
        <w:rPr>
          <w:color w:val="000000"/>
          <w:lang w:val="en-GB"/>
        </w:rPr>
        <w:t>07508549574</w:t>
      </w:r>
    </w:p>
    <w:p w14:paraId="395E3469" w14:textId="20ECF05E" w:rsidR="00F24369" w:rsidRPr="00F24369" w:rsidRDefault="00F24369" w:rsidP="00F24369">
      <w:pPr>
        <w:rPr>
          <w:color w:val="000000"/>
          <w:lang w:val="en-GB"/>
        </w:rPr>
      </w:pPr>
      <w:r w:rsidRPr="00F24369">
        <w:rPr>
          <w:color w:val="000000"/>
          <w:lang w:val="en-GB"/>
        </w:rPr>
        <w:t xml:space="preserve">Portstewart (St Mary’s): </w:t>
      </w:r>
      <w:r w:rsidR="00AB6BBC">
        <w:rPr>
          <w:color w:val="000000"/>
          <w:lang w:val="en-GB"/>
        </w:rPr>
        <w:tab/>
      </w:r>
      <w:r w:rsidR="00AB6BBC">
        <w:rPr>
          <w:color w:val="000000"/>
          <w:lang w:val="en-GB"/>
        </w:rPr>
        <w:tab/>
      </w:r>
      <w:r w:rsidR="00AB6BBC">
        <w:rPr>
          <w:color w:val="000000"/>
          <w:lang w:val="en-GB"/>
        </w:rPr>
        <w:tab/>
      </w:r>
      <w:r w:rsidR="00AB6BBC">
        <w:rPr>
          <w:color w:val="000000"/>
          <w:lang w:val="en-GB"/>
        </w:rPr>
        <w:tab/>
      </w:r>
      <w:r w:rsidRPr="00F24369">
        <w:rPr>
          <w:color w:val="000000"/>
          <w:lang w:val="en-GB"/>
        </w:rPr>
        <w:t>07508549572</w:t>
      </w:r>
    </w:p>
    <w:p w14:paraId="6E0D605B" w14:textId="467AEEF3" w:rsidR="00F24369" w:rsidRPr="00F24369" w:rsidRDefault="00F24369" w:rsidP="00F24369">
      <w:pPr>
        <w:rPr>
          <w:color w:val="000000"/>
          <w:lang w:val="en-GB"/>
        </w:rPr>
      </w:pPr>
      <w:proofErr w:type="spellStart"/>
      <w:r w:rsidRPr="00F24369">
        <w:rPr>
          <w:color w:val="000000"/>
          <w:lang w:val="en-GB"/>
        </w:rPr>
        <w:t>Rasharkin</w:t>
      </w:r>
      <w:proofErr w:type="spellEnd"/>
      <w:r w:rsidRPr="00F24369">
        <w:rPr>
          <w:color w:val="000000"/>
          <w:lang w:val="en-GB"/>
        </w:rPr>
        <w:t xml:space="preserve"> (St Mary &amp; St Columba’s): </w:t>
      </w:r>
      <w:r w:rsidR="00AB6BBC">
        <w:rPr>
          <w:color w:val="000000"/>
          <w:lang w:val="en-GB"/>
        </w:rPr>
        <w:tab/>
      </w:r>
      <w:r w:rsidR="00AB6BBC">
        <w:rPr>
          <w:color w:val="000000"/>
          <w:lang w:val="en-GB"/>
        </w:rPr>
        <w:tab/>
      </w:r>
      <w:r w:rsidRPr="00F24369">
        <w:rPr>
          <w:color w:val="000000"/>
          <w:lang w:val="en-GB"/>
        </w:rPr>
        <w:t>07547135740</w:t>
      </w:r>
    </w:p>
    <w:p w14:paraId="12367674" w14:textId="77777777" w:rsidR="00F24369" w:rsidRPr="00F24369" w:rsidRDefault="00F24369" w:rsidP="00F24369">
      <w:pPr>
        <w:rPr>
          <w:color w:val="000000"/>
          <w:lang w:val="en-GB"/>
        </w:rPr>
      </w:pPr>
    </w:p>
    <w:p w14:paraId="4E6AE920" w14:textId="77777777" w:rsidR="00F24369" w:rsidRPr="00F24369" w:rsidRDefault="00F24369" w:rsidP="00F24369">
      <w:pPr>
        <w:rPr>
          <w:b/>
          <w:lang w:val="en-GB"/>
        </w:rPr>
      </w:pPr>
      <w:r w:rsidRPr="00F24369">
        <w:rPr>
          <w:b/>
          <w:lang w:val="en-GB"/>
        </w:rPr>
        <w:t>Salvation Army</w:t>
      </w:r>
    </w:p>
    <w:p w14:paraId="767E582C" w14:textId="77777777" w:rsidR="00F24369" w:rsidRPr="00F24369" w:rsidRDefault="00F24369" w:rsidP="00F24369">
      <w:pPr>
        <w:rPr>
          <w:color w:val="000000"/>
          <w:lang w:val="en-GB"/>
        </w:rPr>
      </w:pPr>
      <w:r w:rsidRPr="00F24369">
        <w:rPr>
          <w:color w:val="000000"/>
          <w:lang w:val="en-GB"/>
        </w:rPr>
        <w:t xml:space="preserve">The Salvation Army offers friendship and practical help and support and may be able to offer emergency help with fuel.  </w:t>
      </w:r>
    </w:p>
    <w:p w14:paraId="6809913C" w14:textId="77777777" w:rsidR="00F24369" w:rsidRPr="00F24369" w:rsidRDefault="00F24369" w:rsidP="00F24369">
      <w:pPr>
        <w:rPr>
          <w:color w:val="000021"/>
          <w:lang w:val="en-GB"/>
        </w:rPr>
      </w:pPr>
    </w:p>
    <w:p w14:paraId="5215915F" w14:textId="77777777" w:rsidR="00F24369" w:rsidRPr="00F24369" w:rsidRDefault="00F24369" w:rsidP="00F24369">
      <w:pPr>
        <w:rPr>
          <w:lang w:val="en-GB"/>
        </w:rPr>
      </w:pPr>
      <w:r w:rsidRPr="00F24369">
        <w:rPr>
          <w:lang w:val="en-GB"/>
        </w:rPr>
        <w:t>Ballymoney and wider Causeway area:</w:t>
      </w:r>
    </w:p>
    <w:p w14:paraId="2076DCE7" w14:textId="77777777" w:rsidR="00F24369" w:rsidRPr="00F24369" w:rsidRDefault="00F24369" w:rsidP="00F24369">
      <w:pPr>
        <w:rPr>
          <w:color w:val="000000"/>
          <w:lang w:val="en-GB"/>
        </w:rPr>
      </w:pPr>
      <w:r w:rsidRPr="00F24369">
        <w:rPr>
          <w:color w:val="000000"/>
          <w:lang w:val="en-GB"/>
        </w:rPr>
        <w:t>Meetinghouse Street, BT53 6JN</w:t>
      </w:r>
    </w:p>
    <w:p w14:paraId="0B055945" w14:textId="77777777" w:rsidR="00F24369" w:rsidRPr="00F24369" w:rsidRDefault="00F24369" w:rsidP="00F24369">
      <w:pPr>
        <w:rPr>
          <w:color w:val="000000"/>
          <w:lang w:val="en-GB"/>
        </w:rPr>
      </w:pPr>
      <w:r w:rsidRPr="00F24369">
        <w:rPr>
          <w:color w:val="000000"/>
          <w:lang w:val="en-GB"/>
        </w:rPr>
        <w:t>Telephone: 028 2766 5520</w:t>
      </w:r>
    </w:p>
    <w:p w14:paraId="673E6D41" w14:textId="53F17F27" w:rsidR="00F24369" w:rsidRPr="00F24369" w:rsidRDefault="00AB6BBC" w:rsidP="00F24369">
      <w:pPr>
        <w:rPr>
          <w:color w:val="000000"/>
          <w:lang w:val="en-GB"/>
        </w:rPr>
      </w:pPr>
      <w:hyperlink r:id="rId46" w:history="1">
        <w:r w:rsidR="00F24369" w:rsidRPr="00AB6BBC">
          <w:rPr>
            <w:rStyle w:val="Hyperlink"/>
            <w:lang w:val="en-GB"/>
          </w:rPr>
          <w:t>Email</w:t>
        </w:r>
        <w:r w:rsidRPr="00AB6BBC">
          <w:rPr>
            <w:rStyle w:val="Hyperlink"/>
            <w:lang w:val="en-GB"/>
          </w:rPr>
          <w:t xml:space="preserve"> Ballymoney Salvation Army</w:t>
        </w:r>
      </w:hyperlink>
    </w:p>
    <w:p w14:paraId="60F23180" w14:textId="77777777" w:rsidR="00F24369" w:rsidRPr="00F24369" w:rsidRDefault="00F24369" w:rsidP="00F24369">
      <w:pPr>
        <w:rPr>
          <w:color w:val="000000"/>
          <w:lang w:val="en-GB"/>
        </w:rPr>
      </w:pPr>
      <w:r w:rsidRPr="00F24369">
        <w:rPr>
          <w:color w:val="000000"/>
          <w:lang w:val="en-GB"/>
        </w:rPr>
        <w:t>Limavady: 72-76 Main Street, BT49 9HS</w:t>
      </w:r>
    </w:p>
    <w:p w14:paraId="4661E200" w14:textId="77777777" w:rsidR="00F24369" w:rsidRPr="00F24369" w:rsidRDefault="00F24369" w:rsidP="00F24369">
      <w:pPr>
        <w:rPr>
          <w:color w:val="000000"/>
          <w:lang w:val="en-GB"/>
        </w:rPr>
      </w:pPr>
      <w:r w:rsidRPr="00F24369">
        <w:rPr>
          <w:color w:val="000000"/>
          <w:lang w:val="en-GB"/>
        </w:rPr>
        <w:t>Telephone: 028 777 22613</w:t>
      </w:r>
    </w:p>
    <w:p w14:paraId="3428066C" w14:textId="77777777" w:rsidR="00F24369" w:rsidRPr="00F24369" w:rsidRDefault="00F24369" w:rsidP="00F24369">
      <w:pPr>
        <w:rPr>
          <w:color w:val="000021"/>
          <w:lang w:val="en-GB"/>
        </w:rPr>
      </w:pPr>
    </w:p>
    <w:p w14:paraId="7E8B30B3" w14:textId="77777777" w:rsidR="00F24369" w:rsidRPr="00F24369" w:rsidRDefault="00F24369" w:rsidP="00F24369">
      <w:pPr>
        <w:rPr>
          <w:b/>
          <w:lang w:val="en-GB"/>
        </w:rPr>
      </w:pPr>
      <w:r w:rsidRPr="00F24369">
        <w:rPr>
          <w:b/>
          <w:lang w:val="en-GB"/>
        </w:rPr>
        <w:t>Fuel Stamp Savings Scheme</w:t>
      </w:r>
    </w:p>
    <w:p w14:paraId="3CD85091" w14:textId="272829A8" w:rsidR="00F24369" w:rsidRPr="00F24369" w:rsidRDefault="00F24369" w:rsidP="00F24369">
      <w:pPr>
        <w:rPr>
          <w:color w:val="000000"/>
          <w:lang w:val="en-GB"/>
        </w:rPr>
      </w:pPr>
      <w:r w:rsidRPr="00F24369">
        <w:rPr>
          <w:color w:val="000000"/>
          <w:lang w:val="en-GB"/>
        </w:rPr>
        <w:t xml:space="preserve">A Fuel Stamp Savings Scheme is available to help householders budget towards the cost of heating your home. The stamps, which cost £5, are available from a wide range of retail outlets. A large number of oil distributors accept them as payment or part payment. To find out more </w:t>
      </w:r>
      <w:r w:rsidR="00AB6BBC" w:rsidRPr="00F24369">
        <w:rPr>
          <w:color w:val="000000"/>
          <w:lang w:val="en-GB"/>
        </w:rPr>
        <w:t>contact Limavady</w:t>
      </w:r>
      <w:r w:rsidRPr="00F24369">
        <w:rPr>
          <w:color w:val="000000"/>
          <w:lang w:val="en-GB"/>
        </w:rPr>
        <w:t xml:space="preserve"> Community Development Initiative who administer the scheme </w:t>
      </w:r>
    </w:p>
    <w:p w14:paraId="4241659B" w14:textId="77777777" w:rsidR="00F24369" w:rsidRPr="00F24369" w:rsidRDefault="00F24369" w:rsidP="00F24369">
      <w:pPr>
        <w:rPr>
          <w:color w:val="000000"/>
          <w:lang w:val="en-GB"/>
        </w:rPr>
      </w:pPr>
      <w:r w:rsidRPr="00F24369">
        <w:rPr>
          <w:color w:val="000000"/>
          <w:lang w:val="en-GB"/>
        </w:rPr>
        <w:t>Telephone: 028 777 65438</w:t>
      </w:r>
    </w:p>
    <w:p w14:paraId="61E3D1BC" w14:textId="77777777" w:rsidR="00F24369" w:rsidRPr="00F24369" w:rsidRDefault="00F24369" w:rsidP="00F24369">
      <w:pPr>
        <w:rPr>
          <w:color w:val="000000"/>
          <w:lang w:val="en-GB"/>
        </w:rPr>
      </w:pPr>
    </w:p>
    <w:p w14:paraId="66983503" w14:textId="3FF971E4" w:rsidR="00AB6BBC" w:rsidRPr="00F24369" w:rsidRDefault="00F24369" w:rsidP="00AB6BBC">
      <w:pPr>
        <w:rPr>
          <w:b/>
          <w:lang w:val="en-GB"/>
        </w:rPr>
      </w:pPr>
      <w:r w:rsidRPr="00F24369">
        <w:rPr>
          <w:color w:val="000000"/>
          <w:lang w:val="en-GB"/>
        </w:rPr>
        <w:t xml:space="preserve">A full list </w:t>
      </w:r>
      <w:r w:rsidRPr="00AB6BBC">
        <w:rPr>
          <w:color w:val="000000"/>
          <w:lang w:val="en-GB"/>
        </w:rPr>
        <w:t>of all the retail outlets where you can purchase stamps as well as participating oil distributors can be found on Council’s website</w:t>
      </w:r>
      <w:r w:rsidR="00AB6BBC" w:rsidRPr="00AB6BBC">
        <w:rPr>
          <w:color w:val="000000"/>
          <w:lang w:val="en-GB"/>
        </w:rPr>
        <w:t xml:space="preserve"> </w:t>
      </w:r>
      <w:hyperlink r:id="rId47" w:history="1">
        <w:r w:rsidR="00AB6BBC" w:rsidRPr="00AB6BBC">
          <w:rPr>
            <w:rStyle w:val="Hyperlink"/>
            <w:lang w:val="en-GB"/>
          </w:rPr>
          <w:t xml:space="preserve">- </w:t>
        </w:r>
        <w:r w:rsidR="00AB6BBC" w:rsidRPr="00AB6BBC">
          <w:rPr>
            <w:rStyle w:val="Hyperlink"/>
            <w:lang w:val="en-GB"/>
          </w:rPr>
          <w:t>Fuel Stamp Savings Scheme</w:t>
        </w:r>
        <w:r w:rsidR="00AB6BBC" w:rsidRPr="00AB6BBC">
          <w:rPr>
            <w:rStyle w:val="Hyperlink"/>
            <w:lang w:val="en-GB"/>
          </w:rPr>
          <w:t xml:space="preserve"> Website</w:t>
        </w:r>
      </w:hyperlink>
    </w:p>
    <w:p w14:paraId="0DC6E358" w14:textId="77777777" w:rsidR="00F24369" w:rsidRPr="00F24369" w:rsidRDefault="00F24369" w:rsidP="00F24369">
      <w:pPr>
        <w:rPr>
          <w:color w:val="000021"/>
          <w:lang w:val="en-GB"/>
        </w:rPr>
      </w:pPr>
    </w:p>
    <w:p w14:paraId="220C677C" w14:textId="77777777" w:rsidR="00F24369" w:rsidRPr="00F24369" w:rsidRDefault="00F24369" w:rsidP="00F24369">
      <w:pPr>
        <w:rPr>
          <w:b/>
          <w:lang w:val="en-GB"/>
        </w:rPr>
      </w:pPr>
      <w:r w:rsidRPr="00F24369">
        <w:rPr>
          <w:b/>
          <w:lang w:val="en-GB"/>
        </w:rPr>
        <w:t xml:space="preserve">Energy Efficiency </w:t>
      </w:r>
    </w:p>
    <w:p w14:paraId="50EAC295" w14:textId="77777777" w:rsidR="00F24369" w:rsidRPr="00F24369" w:rsidRDefault="00F24369" w:rsidP="00F24369">
      <w:pPr>
        <w:rPr>
          <w:color w:val="000000"/>
          <w:lang w:val="en-GB"/>
        </w:rPr>
      </w:pPr>
      <w:r w:rsidRPr="00F24369">
        <w:rPr>
          <w:color w:val="000000"/>
          <w:lang w:val="en-GB"/>
        </w:rPr>
        <w:lastRenderedPageBreak/>
        <w:t xml:space="preserve">Council’s Energy Efficiency Advisers can provide information and advice to householders in order to help improve the energy efficiency and thermal comfort of their homes.   </w:t>
      </w:r>
    </w:p>
    <w:p w14:paraId="5937B35B" w14:textId="77777777" w:rsidR="00F24369" w:rsidRPr="00F24369" w:rsidRDefault="00F24369" w:rsidP="00F24369">
      <w:pPr>
        <w:rPr>
          <w:color w:val="000000"/>
          <w:lang w:val="en-GB"/>
        </w:rPr>
      </w:pPr>
    </w:p>
    <w:p w14:paraId="48E8931C" w14:textId="71F860DB" w:rsidR="00F24369" w:rsidRPr="00F24369" w:rsidRDefault="00F24369" w:rsidP="00F24369">
      <w:pPr>
        <w:rPr>
          <w:color w:val="000000"/>
          <w:lang w:val="en-GB"/>
        </w:rPr>
      </w:pPr>
      <w:r w:rsidRPr="00F24369">
        <w:rPr>
          <w:color w:val="000000"/>
          <w:lang w:val="en-GB"/>
        </w:rPr>
        <w:t>Telephone: 07759536625</w:t>
      </w:r>
      <w:r w:rsidR="00FF72B3">
        <w:rPr>
          <w:color w:val="000000"/>
          <w:lang w:val="en-GB"/>
        </w:rPr>
        <w:t xml:space="preserve"> or</w:t>
      </w:r>
      <w:r w:rsidRPr="00F24369">
        <w:rPr>
          <w:color w:val="000000"/>
          <w:lang w:val="en-GB"/>
        </w:rPr>
        <w:t xml:space="preserve"> 07841970330</w:t>
      </w:r>
    </w:p>
    <w:p w14:paraId="1634E244" w14:textId="1710A740" w:rsidR="00F24369" w:rsidRPr="00F24369" w:rsidRDefault="00F24369" w:rsidP="00F24369">
      <w:pPr>
        <w:rPr>
          <w:color w:val="000000"/>
          <w:lang w:val="en-GB"/>
        </w:rPr>
      </w:pPr>
      <w:r w:rsidRPr="00F24369">
        <w:rPr>
          <w:color w:val="000000"/>
          <w:spacing w:val="7"/>
          <w:lang w:val="en-GB"/>
        </w:rPr>
        <w:t>Email</w:t>
      </w:r>
      <w:r>
        <w:rPr>
          <w:color w:val="000000"/>
          <w:spacing w:val="7"/>
          <w:lang w:val="en-GB"/>
        </w:rPr>
        <w:t xml:space="preserve"> </w:t>
      </w:r>
      <w:hyperlink r:id="rId48" w:history="1">
        <w:r w:rsidRPr="00AB6BBC">
          <w:rPr>
            <w:rStyle w:val="Hyperlink"/>
            <w:spacing w:val="7"/>
            <w:lang w:val="en-GB"/>
          </w:rPr>
          <w:t>Patrick McGett</w:t>
        </w:r>
        <w:r w:rsidR="00AB6BBC" w:rsidRPr="00AB6BBC">
          <w:rPr>
            <w:rStyle w:val="Hyperlink"/>
            <w:spacing w:val="7"/>
            <w:lang w:val="en-GB"/>
          </w:rPr>
          <w:t>igan at Causeway Coast and Glens</w:t>
        </w:r>
      </w:hyperlink>
      <w:r w:rsidR="00AB6BBC">
        <w:rPr>
          <w:color w:val="000000"/>
          <w:spacing w:val="7"/>
          <w:lang w:val="en-GB"/>
        </w:rPr>
        <w:t xml:space="preserve"> or </w:t>
      </w:r>
      <w:hyperlink r:id="rId49" w:history="1">
        <w:r w:rsidR="00AB6BBC" w:rsidRPr="00AB6BBC">
          <w:rPr>
            <w:rStyle w:val="Hyperlink"/>
            <w:spacing w:val="7"/>
            <w:lang w:val="en-GB"/>
          </w:rPr>
          <w:t xml:space="preserve">Email Rachael Wauchope </w:t>
        </w:r>
        <w:r w:rsidR="00AB6BBC" w:rsidRPr="00AB6BBC">
          <w:rPr>
            <w:rStyle w:val="Hyperlink"/>
            <w:spacing w:val="7"/>
            <w:lang w:val="en-GB"/>
          </w:rPr>
          <w:t>at Causeway Coast and Glens</w:t>
        </w:r>
      </w:hyperlink>
    </w:p>
    <w:p w14:paraId="05D91842" w14:textId="77777777" w:rsidR="00F24369" w:rsidRPr="00F24369" w:rsidRDefault="00F24369" w:rsidP="00F24369">
      <w:pPr>
        <w:suppressAutoHyphens/>
        <w:autoSpaceDE w:val="0"/>
        <w:autoSpaceDN w:val="0"/>
        <w:adjustRightInd w:val="0"/>
        <w:spacing w:line="288" w:lineRule="auto"/>
        <w:textAlignment w:val="center"/>
        <w:rPr>
          <w:rFonts w:cs="Arial"/>
          <w:color w:val="000021"/>
          <w:spacing w:val="9"/>
          <w:sz w:val="18"/>
          <w:szCs w:val="18"/>
          <w:lang w:val="en-GB"/>
        </w:rPr>
      </w:pPr>
    </w:p>
    <w:p w14:paraId="74844F60" w14:textId="77777777" w:rsidR="00F24369" w:rsidRPr="00F24369" w:rsidRDefault="00F24369" w:rsidP="00F24369">
      <w:pPr>
        <w:pStyle w:val="Heading2"/>
      </w:pPr>
      <w:r w:rsidRPr="00F24369">
        <w:t>Support with baby items</w:t>
      </w:r>
    </w:p>
    <w:p w14:paraId="12E606F2" w14:textId="77777777" w:rsidR="00F24369" w:rsidRPr="00F24369" w:rsidRDefault="00F24369" w:rsidP="00F24369">
      <w:pPr>
        <w:suppressAutoHyphens/>
        <w:autoSpaceDE w:val="0"/>
        <w:autoSpaceDN w:val="0"/>
        <w:adjustRightInd w:val="0"/>
        <w:spacing w:line="288" w:lineRule="auto"/>
        <w:textAlignment w:val="center"/>
        <w:rPr>
          <w:rFonts w:cs="Arial"/>
          <w:b/>
          <w:bCs/>
          <w:color w:val="000021"/>
          <w:spacing w:val="-10"/>
          <w:sz w:val="26"/>
          <w:szCs w:val="26"/>
          <w:lang w:val="en-GB"/>
        </w:rPr>
      </w:pPr>
    </w:p>
    <w:p w14:paraId="1DA52923" w14:textId="77777777" w:rsidR="00F24369" w:rsidRPr="00F24369" w:rsidRDefault="00F24369" w:rsidP="00F24369">
      <w:pPr>
        <w:rPr>
          <w:lang w:val="en-GB"/>
        </w:rPr>
      </w:pPr>
      <w:r w:rsidRPr="00F24369">
        <w:rPr>
          <w:lang w:val="en-GB"/>
        </w:rPr>
        <w:t xml:space="preserve">If you have a baby or young children and are in need of practical support, there are a number of organisations that can help. Speak with your community midwife or health visitor or contact: </w:t>
      </w:r>
    </w:p>
    <w:p w14:paraId="6427F888" w14:textId="77777777" w:rsidR="00F24369" w:rsidRPr="00F24369" w:rsidRDefault="00F24369" w:rsidP="00F24369">
      <w:pPr>
        <w:rPr>
          <w:lang w:val="en-GB"/>
        </w:rPr>
      </w:pPr>
    </w:p>
    <w:p w14:paraId="6C766AEC" w14:textId="77777777" w:rsidR="00F24369" w:rsidRPr="00F24369" w:rsidRDefault="00F24369" w:rsidP="00F24369">
      <w:pPr>
        <w:rPr>
          <w:b/>
          <w:bCs/>
          <w:lang w:val="en-GB"/>
        </w:rPr>
      </w:pPr>
      <w:r w:rsidRPr="00F24369">
        <w:rPr>
          <w:b/>
          <w:bCs/>
          <w:lang w:val="en-GB"/>
        </w:rPr>
        <w:t xml:space="preserve">LCDI </w:t>
      </w:r>
      <w:proofErr w:type="spellStart"/>
      <w:r w:rsidRPr="00F24369">
        <w:rPr>
          <w:b/>
          <w:bCs/>
          <w:lang w:val="en-GB"/>
        </w:rPr>
        <w:t>Babybank</w:t>
      </w:r>
      <w:proofErr w:type="spellEnd"/>
      <w:r w:rsidRPr="00F24369">
        <w:rPr>
          <w:b/>
          <w:bCs/>
          <w:lang w:val="en-GB"/>
        </w:rPr>
        <w:tab/>
      </w:r>
    </w:p>
    <w:p w14:paraId="15F0C0B2" w14:textId="77777777" w:rsidR="00F24369" w:rsidRPr="00F24369" w:rsidRDefault="00F24369" w:rsidP="00F24369">
      <w:pPr>
        <w:rPr>
          <w:lang w:val="en-GB"/>
        </w:rPr>
      </w:pPr>
      <w:r w:rsidRPr="00F24369">
        <w:rPr>
          <w:lang w:val="en-GB"/>
        </w:rPr>
        <w:t xml:space="preserve">Old Roe Valley Hospital site, 24 </w:t>
      </w:r>
      <w:proofErr w:type="spellStart"/>
      <w:r w:rsidRPr="00F24369">
        <w:rPr>
          <w:lang w:val="en-GB"/>
        </w:rPr>
        <w:t>Benevenagh</w:t>
      </w:r>
      <w:proofErr w:type="spellEnd"/>
      <w:r w:rsidRPr="00F24369">
        <w:rPr>
          <w:lang w:val="en-GB"/>
        </w:rPr>
        <w:t xml:space="preserve"> Drive,</w:t>
      </w:r>
    </w:p>
    <w:p w14:paraId="501D21F0" w14:textId="77777777" w:rsidR="00F24369" w:rsidRPr="00F24369" w:rsidRDefault="00F24369" w:rsidP="00F24369">
      <w:pPr>
        <w:rPr>
          <w:lang w:val="en-GB"/>
        </w:rPr>
      </w:pPr>
      <w:r w:rsidRPr="00F24369">
        <w:rPr>
          <w:lang w:val="en-GB"/>
        </w:rPr>
        <w:t>BT49 0AQ</w:t>
      </w:r>
      <w:r w:rsidRPr="00F24369">
        <w:rPr>
          <w:lang w:val="en-GB"/>
        </w:rPr>
        <w:tab/>
      </w:r>
    </w:p>
    <w:p w14:paraId="08ABD3A6" w14:textId="77777777" w:rsidR="00F24369" w:rsidRPr="00F24369" w:rsidRDefault="00F24369" w:rsidP="00F24369">
      <w:pPr>
        <w:rPr>
          <w:lang w:val="en-GB"/>
        </w:rPr>
      </w:pPr>
      <w:r w:rsidRPr="00F24369">
        <w:rPr>
          <w:lang w:val="en-GB"/>
        </w:rPr>
        <w:t>Telephone: 028 777 65438</w:t>
      </w:r>
    </w:p>
    <w:p w14:paraId="42E34A84" w14:textId="77777777" w:rsidR="00F24369" w:rsidRPr="00F24369" w:rsidRDefault="00F24369" w:rsidP="00F24369">
      <w:pPr>
        <w:rPr>
          <w:color w:val="000021"/>
          <w:lang w:val="en-GB"/>
        </w:rPr>
      </w:pPr>
    </w:p>
    <w:p w14:paraId="24AE812C" w14:textId="77777777" w:rsidR="00F24369" w:rsidRPr="00F24369" w:rsidRDefault="00F24369" w:rsidP="00F24369">
      <w:pPr>
        <w:rPr>
          <w:b/>
          <w:bCs/>
          <w:lang w:val="en-GB"/>
        </w:rPr>
      </w:pPr>
      <w:r w:rsidRPr="00F24369">
        <w:rPr>
          <w:b/>
          <w:bCs/>
          <w:lang w:val="en-GB"/>
        </w:rPr>
        <w:t xml:space="preserve">Ballycastle </w:t>
      </w:r>
      <w:proofErr w:type="spellStart"/>
      <w:r w:rsidRPr="00F24369">
        <w:rPr>
          <w:b/>
          <w:bCs/>
          <w:lang w:val="en-GB"/>
        </w:rPr>
        <w:t>Babybank</w:t>
      </w:r>
      <w:proofErr w:type="spellEnd"/>
    </w:p>
    <w:p w14:paraId="559E38F1" w14:textId="77777777" w:rsidR="00F24369" w:rsidRPr="00F24369" w:rsidRDefault="00F24369" w:rsidP="00F24369">
      <w:pPr>
        <w:rPr>
          <w:lang w:val="en-GB"/>
        </w:rPr>
      </w:pPr>
      <w:r w:rsidRPr="00F24369">
        <w:rPr>
          <w:lang w:val="en-GB"/>
        </w:rPr>
        <w:t>Ballycastle Community Hub, 56 Castle St, BT54 6AR</w:t>
      </w:r>
    </w:p>
    <w:p w14:paraId="31FB6C17" w14:textId="77777777" w:rsidR="00F24369" w:rsidRPr="00F24369" w:rsidRDefault="00F24369" w:rsidP="00F24369">
      <w:pPr>
        <w:rPr>
          <w:lang w:val="en-GB"/>
        </w:rPr>
      </w:pPr>
      <w:r w:rsidRPr="00F24369">
        <w:rPr>
          <w:lang w:val="en-GB"/>
        </w:rPr>
        <w:t>Telephone: 07704323898 or 07874317773</w:t>
      </w:r>
    </w:p>
    <w:p w14:paraId="156E6F79" w14:textId="77777777" w:rsidR="00F24369" w:rsidRPr="00F24369" w:rsidRDefault="00F24369" w:rsidP="00F24369">
      <w:pPr>
        <w:rPr>
          <w:color w:val="000021"/>
          <w:lang w:val="en-GB"/>
        </w:rPr>
      </w:pPr>
    </w:p>
    <w:p w14:paraId="48B72283" w14:textId="77777777" w:rsidR="00F24369" w:rsidRPr="00F24369" w:rsidRDefault="00F24369" w:rsidP="00F24369">
      <w:pPr>
        <w:rPr>
          <w:b/>
          <w:bCs/>
          <w:lang w:val="en-GB"/>
        </w:rPr>
      </w:pPr>
      <w:r w:rsidRPr="00F24369">
        <w:rPr>
          <w:b/>
          <w:bCs/>
          <w:lang w:val="en-GB"/>
        </w:rPr>
        <w:t>Baby Basics Causeway</w:t>
      </w:r>
      <w:r w:rsidRPr="00F24369">
        <w:rPr>
          <w:b/>
          <w:bCs/>
          <w:lang w:val="en-GB"/>
        </w:rPr>
        <w:tab/>
      </w:r>
    </w:p>
    <w:p w14:paraId="34B3E637" w14:textId="77777777" w:rsidR="00F24369" w:rsidRPr="00F24369" w:rsidRDefault="00F24369" w:rsidP="00F24369">
      <w:pPr>
        <w:rPr>
          <w:lang w:val="en-GB"/>
        </w:rPr>
      </w:pPr>
      <w:r w:rsidRPr="00F24369">
        <w:rPr>
          <w:lang w:val="en-GB"/>
        </w:rPr>
        <w:t>Referral through your health visitor, midwife, social</w:t>
      </w:r>
    </w:p>
    <w:p w14:paraId="749391A9" w14:textId="071F0802" w:rsidR="00F24369" w:rsidRDefault="00F24369" w:rsidP="00F24369">
      <w:pPr>
        <w:rPr>
          <w:lang w:val="en-GB"/>
        </w:rPr>
      </w:pPr>
      <w:r w:rsidRPr="00F24369">
        <w:rPr>
          <w:lang w:val="en-GB"/>
        </w:rPr>
        <w:t xml:space="preserve">worker or GP </w:t>
      </w:r>
    </w:p>
    <w:p w14:paraId="4C82E02F" w14:textId="725AE3E9" w:rsidR="00F24369" w:rsidRDefault="00F24369" w:rsidP="00F24369">
      <w:pPr>
        <w:pStyle w:val="Heading2"/>
      </w:pPr>
      <w:r w:rsidRPr="00F24369">
        <w:t>Useful Numbers</w:t>
      </w:r>
    </w:p>
    <w:p w14:paraId="39AB0C07" w14:textId="4D0CA5AD" w:rsidR="00F24369" w:rsidRPr="00F24369" w:rsidRDefault="00F24369" w:rsidP="00F24369">
      <w:pPr>
        <w:rPr>
          <w:lang w:val="en-GB"/>
        </w:rPr>
      </w:pPr>
      <w:r w:rsidRPr="00F24369">
        <w:rPr>
          <w:lang w:val="en-GB"/>
        </w:rPr>
        <w:t xml:space="preserve">Make the Call Service </w:t>
      </w:r>
      <w:r w:rsidRPr="00F24369">
        <w:rPr>
          <w:lang w:val="en-GB"/>
        </w:rPr>
        <w:tab/>
      </w:r>
      <w:r w:rsidRPr="00F24369">
        <w:rPr>
          <w:lang w:val="en-GB"/>
        </w:rPr>
        <w:tab/>
        <w:t xml:space="preserve">0800 232 1271 </w:t>
      </w:r>
    </w:p>
    <w:p w14:paraId="71F949F2" w14:textId="793CBE47" w:rsidR="00F24369" w:rsidRPr="00F24369" w:rsidRDefault="00F24369" w:rsidP="00F24369">
      <w:pPr>
        <w:rPr>
          <w:lang w:val="en-GB"/>
        </w:rPr>
      </w:pPr>
      <w:r w:rsidRPr="00F24369">
        <w:rPr>
          <w:lang w:val="en-GB"/>
        </w:rPr>
        <w:t xml:space="preserve">Christians Against Poverty </w:t>
      </w:r>
      <w:r w:rsidRPr="00F24369">
        <w:rPr>
          <w:lang w:val="en-GB"/>
        </w:rPr>
        <w:tab/>
        <w:t>0800 328 0006</w:t>
      </w:r>
      <w:r w:rsidRPr="00F24369">
        <w:rPr>
          <w:lang w:val="en-GB"/>
        </w:rPr>
        <w:tab/>
      </w:r>
    </w:p>
    <w:p w14:paraId="0396CE37" w14:textId="2A5CA13B" w:rsidR="00F24369" w:rsidRPr="00F24369" w:rsidRDefault="00F24369" w:rsidP="00F24369">
      <w:pPr>
        <w:rPr>
          <w:lang w:val="en-GB"/>
        </w:rPr>
      </w:pPr>
      <w:r w:rsidRPr="00F24369">
        <w:rPr>
          <w:lang w:val="en-GB"/>
        </w:rPr>
        <w:t>NI Energy Advice</w:t>
      </w:r>
      <w:r w:rsidRPr="00F24369">
        <w:rPr>
          <w:lang w:val="en-GB"/>
        </w:rPr>
        <w:tab/>
      </w:r>
      <w:r w:rsidRPr="00F24369">
        <w:rPr>
          <w:lang w:val="en-GB"/>
        </w:rPr>
        <w:tab/>
        <w:t>0800 111 4455</w:t>
      </w:r>
    </w:p>
    <w:p w14:paraId="4B71CCDA" w14:textId="77777777" w:rsidR="00F24369" w:rsidRPr="00F24369" w:rsidRDefault="00F24369" w:rsidP="00F24369">
      <w:pPr>
        <w:rPr>
          <w:lang w:val="en-GB"/>
        </w:rPr>
      </w:pPr>
      <w:r w:rsidRPr="00F24369">
        <w:rPr>
          <w:lang w:val="en-GB"/>
        </w:rPr>
        <w:t xml:space="preserve">Carers NI </w:t>
      </w:r>
      <w:r w:rsidRPr="00F24369">
        <w:rPr>
          <w:lang w:val="en-GB"/>
        </w:rPr>
        <w:tab/>
      </w:r>
      <w:r w:rsidRPr="00F24369">
        <w:rPr>
          <w:lang w:val="en-GB"/>
        </w:rPr>
        <w:tab/>
      </w:r>
      <w:r w:rsidRPr="00F24369">
        <w:rPr>
          <w:lang w:val="en-GB"/>
        </w:rPr>
        <w:tab/>
      </w:r>
      <w:r w:rsidRPr="00F24369">
        <w:rPr>
          <w:lang w:val="en-GB"/>
        </w:rPr>
        <w:tab/>
        <w:t>028 90 439843</w:t>
      </w:r>
      <w:r w:rsidRPr="00F24369">
        <w:rPr>
          <w:lang w:val="en-GB"/>
        </w:rPr>
        <w:tab/>
      </w:r>
    </w:p>
    <w:p w14:paraId="67CC9BDD" w14:textId="3EA21C97" w:rsidR="00F24369" w:rsidRPr="00F24369" w:rsidRDefault="00F24369" w:rsidP="00F24369">
      <w:pPr>
        <w:rPr>
          <w:lang w:val="en-GB"/>
        </w:rPr>
      </w:pPr>
      <w:r w:rsidRPr="00F24369">
        <w:rPr>
          <w:lang w:val="en-GB"/>
        </w:rPr>
        <w:t>Age NI</w:t>
      </w:r>
      <w:r w:rsidRPr="00F24369">
        <w:rPr>
          <w:lang w:val="en-GB"/>
        </w:rPr>
        <w:tab/>
      </w:r>
      <w:r w:rsidRPr="00F24369">
        <w:rPr>
          <w:lang w:val="en-GB"/>
        </w:rPr>
        <w:tab/>
      </w:r>
      <w:r w:rsidRPr="00F24369">
        <w:rPr>
          <w:lang w:val="en-GB"/>
        </w:rPr>
        <w:tab/>
      </w:r>
      <w:r w:rsidRPr="00F24369">
        <w:rPr>
          <w:lang w:val="en-GB"/>
        </w:rPr>
        <w:tab/>
        <w:t xml:space="preserve">0808 808 7575 </w:t>
      </w:r>
      <w:r w:rsidRPr="00F24369">
        <w:rPr>
          <w:lang w:val="en-GB"/>
        </w:rPr>
        <w:tab/>
      </w:r>
      <w:r w:rsidRPr="00F24369">
        <w:rPr>
          <w:lang w:val="en-GB"/>
        </w:rPr>
        <w:tab/>
      </w:r>
    </w:p>
    <w:p w14:paraId="2F8450DE" w14:textId="77777777" w:rsidR="00F24369" w:rsidRPr="00F24369" w:rsidRDefault="00F24369" w:rsidP="00F24369">
      <w:pPr>
        <w:rPr>
          <w:lang w:val="en-GB"/>
        </w:rPr>
      </w:pPr>
      <w:r w:rsidRPr="00F24369">
        <w:rPr>
          <w:lang w:val="en-GB"/>
        </w:rPr>
        <w:t>Housing Rights</w:t>
      </w:r>
      <w:r w:rsidRPr="00F24369">
        <w:rPr>
          <w:lang w:val="en-GB"/>
        </w:rPr>
        <w:tab/>
      </w:r>
      <w:r w:rsidRPr="00F24369">
        <w:rPr>
          <w:lang w:val="en-GB"/>
        </w:rPr>
        <w:tab/>
      </w:r>
      <w:r w:rsidRPr="00F24369">
        <w:rPr>
          <w:lang w:val="en-GB"/>
        </w:rPr>
        <w:tab/>
        <w:t xml:space="preserve">028 90 245640 </w:t>
      </w:r>
    </w:p>
    <w:p w14:paraId="021F177D" w14:textId="6C2FA39F" w:rsidR="00F24369" w:rsidRPr="00F24369" w:rsidRDefault="00F24369" w:rsidP="00F24369">
      <w:pPr>
        <w:rPr>
          <w:lang w:val="en-GB"/>
        </w:rPr>
      </w:pPr>
      <w:r w:rsidRPr="00F24369">
        <w:rPr>
          <w:lang w:val="en-GB"/>
        </w:rPr>
        <w:lastRenderedPageBreak/>
        <w:t>Rural Support</w:t>
      </w:r>
      <w:r w:rsidRPr="00F24369">
        <w:rPr>
          <w:lang w:val="en-GB"/>
        </w:rPr>
        <w:tab/>
      </w:r>
      <w:r w:rsidRPr="00F24369">
        <w:rPr>
          <w:lang w:val="en-GB"/>
        </w:rPr>
        <w:tab/>
      </w:r>
      <w:r w:rsidRPr="00F24369">
        <w:rPr>
          <w:lang w:val="en-GB"/>
        </w:rPr>
        <w:tab/>
        <w:t>0800 138 1678</w:t>
      </w:r>
      <w:r w:rsidRPr="00F24369">
        <w:rPr>
          <w:lang w:val="en-GB"/>
        </w:rPr>
        <w:tab/>
      </w:r>
    </w:p>
    <w:p w14:paraId="7DD4CAC8" w14:textId="7AA4F1A3" w:rsidR="00F24369" w:rsidRPr="00F24369" w:rsidRDefault="00F24369" w:rsidP="00F24369">
      <w:pPr>
        <w:rPr>
          <w:lang w:val="en-GB"/>
        </w:rPr>
      </w:pPr>
      <w:r w:rsidRPr="00F24369">
        <w:rPr>
          <w:lang w:val="en-GB"/>
        </w:rPr>
        <w:t>Parenting NI</w:t>
      </w:r>
      <w:r w:rsidRPr="00F24369">
        <w:rPr>
          <w:lang w:val="en-GB"/>
        </w:rPr>
        <w:tab/>
      </w:r>
      <w:r w:rsidRPr="00F24369">
        <w:rPr>
          <w:lang w:val="en-GB"/>
        </w:rPr>
        <w:tab/>
      </w:r>
      <w:r w:rsidRPr="00F24369">
        <w:rPr>
          <w:lang w:val="en-GB"/>
        </w:rPr>
        <w:tab/>
        <w:t>0808 8010 722</w:t>
      </w:r>
      <w:r w:rsidRPr="00F24369">
        <w:rPr>
          <w:lang w:val="en-GB"/>
        </w:rPr>
        <w:tab/>
      </w:r>
      <w:r w:rsidRPr="00F24369">
        <w:rPr>
          <w:lang w:val="en-GB"/>
        </w:rPr>
        <w:tab/>
      </w:r>
    </w:p>
    <w:p w14:paraId="67745996" w14:textId="24D6E331" w:rsidR="00F24369" w:rsidRPr="00F24369" w:rsidRDefault="00F24369" w:rsidP="00F24369">
      <w:pPr>
        <w:rPr>
          <w:lang w:val="en-GB"/>
        </w:rPr>
      </w:pPr>
      <w:r w:rsidRPr="00F24369">
        <w:rPr>
          <w:lang w:val="en-GB"/>
        </w:rPr>
        <w:t>The Consumer Council</w:t>
      </w:r>
      <w:r w:rsidRPr="00F24369">
        <w:rPr>
          <w:lang w:val="en-GB"/>
        </w:rPr>
        <w:tab/>
        <w:t xml:space="preserve"> </w:t>
      </w:r>
      <w:r w:rsidRPr="00F24369">
        <w:rPr>
          <w:lang w:val="en-GB"/>
        </w:rPr>
        <w:tab/>
        <w:t>0800 121 6022</w:t>
      </w:r>
    </w:p>
    <w:p w14:paraId="759DB4DE" w14:textId="77777777" w:rsidR="00F24369" w:rsidRPr="00F24369" w:rsidRDefault="00F24369" w:rsidP="00F24369">
      <w:pPr>
        <w:rPr>
          <w:lang w:val="en-GB"/>
        </w:rPr>
      </w:pPr>
      <w:r w:rsidRPr="00F24369">
        <w:rPr>
          <w:lang w:val="en-GB"/>
        </w:rPr>
        <w:t>Samaritans</w:t>
      </w:r>
      <w:r w:rsidRPr="00F24369">
        <w:rPr>
          <w:lang w:val="en-GB"/>
        </w:rPr>
        <w:tab/>
      </w:r>
      <w:r w:rsidRPr="00F24369">
        <w:rPr>
          <w:lang w:val="en-GB"/>
        </w:rPr>
        <w:tab/>
      </w:r>
      <w:r w:rsidRPr="00F24369">
        <w:rPr>
          <w:lang w:val="en-GB"/>
        </w:rPr>
        <w:tab/>
      </w:r>
      <w:r w:rsidRPr="00F24369">
        <w:rPr>
          <w:lang w:val="en-GB"/>
        </w:rPr>
        <w:tab/>
        <w:t>116 123</w:t>
      </w:r>
      <w:r w:rsidRPr="00F24369">
        <w:rPr>
          <w:lang w:val="en-GB"/>
        </w:rPr>
        <w:tab/>
      </w:r>
      <w:r w:rsidRPr="00F24369">
        <w:rPr>
          <w:lang w:val="en-GB"/>
        </w:rPr>
        <w:tab/>
      </w:r>
    </w:p>
    <w:p w14:paraId="3E309FA3" w14:textId="62D694B5" w:rsidR="00F24369" w:rsidRPr="00F24369" w:rsidRDefault="00F24369" w:rsidP="00F24369">
      <w:pPr>
        <w:rPr>
          <w:lang w:val="en-GB"/>
        </w:rPr>
      </w:pPr>
      <w:r w:rsidRPr="00F24369">
        <w:rPr>
          <w:lang w:val="en-GB"/>
        </w:rPr>
        <w:t>Lifeline</w:t>
      </w:r>
      <w:r w:rsidRPr="00F24369">
        <w:rPr>
          <w:lang w:val="en-GB"/>
        </w:rPr>
        <w:tab/>
      </w:r>
      <w:r w:rsidRPr="00F24369">
        <w:rPr>
          <w:lang w:val="en-GB"/>
        </w:rPr>
        <w:tab/>
      </w:r>
      <w:r w:rsidRPr="00F24369">
        <w:rPr>
          <w:lang w:val="en-GB"/>
        </w:rPr>
        <w:tab/>
      </w:r>
      <w:r w:rsidRPr="00F24369">
        <w:rPr>
          <w:lang w:val="en-GB"/>
        </w:rPr>
        <w:tab/>
        <w:t>0808 808 8000</w:t>
      </w:r>
    </w:p>
    <w:p w14:paraId="6A68F4C6" w14:textId="77777777" w:rsidR="00F24369" w:rsidRPr="00F24369" w:rsidRDefault="00F24369" w:rsidP="00F24369">
      <w:pPr>
        <w:rPr>
          <w:lang w:val="en-GB"/>
        </w:rPr>
      </w:pPr>
    </w:p>
    <w:p w14:paraId="190DBD4E" w14:textId="0CE758FF" w:rsidR="00AB6BBC" w:rsidRDefault="00F24369" w:rsidP="00F24369">
      <w:pPr>
        <w:rPr>
          <w:b/>
          <w:lang w:val="en-GB"/>
        </w:rPr>
      </w:pPr>
      <w:r w:rsidRPr="00F24369">
        <w:rPr>
          <w:b/>
          <w:lang w:val="en-GB"/>
        </w:rPr>
        <w:t>More information available at</w:t>
      </w:r>
      <w:r w:rsidRPr="00F24369">
        <w:rPr>
          <w:b/>
          <w:lang w:val="en-GB"/>
        </w:rPr>
        <w:t xml:space="preserve"> </w:t>
      </w:r>
      <w:hyperlink r:id="rId50" w:history="1">
        <w:r w:rsidRPr="00F24369">
          <w:rPr>
            <w:rStyle w:val="Hyperlink"/>
            <w:b/>
            <w:lang w:val="en-GB"/>
          </w:rPr>
          <w:t>Causeway Coast and Glens - Advice Website</w:t>
        </w:r>
      </w:hyperlink>
      <w:r w:rsidRPr="00F24369">
        <w:rPr>
          <w:b/>
          <w:lang w:val="en-GB"/>
        </w:rPr>
        <w:t xml:space="preserve"> and </w:t>
      </w:r>
      <w:hyperlink r:id="rId51" w:history="1">
        <w:r w:rsidRPr="00F24369">
          <w:rPr>
            <w:rStyle w:val="Hyperlink"/>
            <w:b/>
            <w:lang w:val="en-GB"/>
          </w:rPr>
          <w:t>Causeway Coast and Glens</w:t>
        </w:r>
        <w:r w:rsidRPr="00F24369">
          <w:rPr>
            <w:rStyle w:val="Hyperlink"/>
            <w:b/>
            <w:lang w:val="en-GB"/>
          </w:rPr>
          <w:t xml:space="preserve"> - Cost of Living </w:t>
        </w:r>
        <w:r w:rsidRPr="00F24369">
          <w:rPr>
            <w:rStyle w:val="Hyperlink"/>
            <w:b/>
            <w:lang w:val="en-GB"/>
          </w:rPr>
          <w:t>Website</w:t>
        </w:r>
      </w:hyperlink>
    </w:p>
    <w:p w14:paraId="224DE6FC" w14:textId="77777777" w:rsidR="00AB6BBC" w:rsidRDefault="00AB6BBC">
      <w:pPr>
        <w:spacing w:after="240"/>
        <w:rPr>
          <w:b/>
          <w:lang w:val="en-GB"/>
        </w:rPr>
      </w:pPr>
      <w:r>
        <w:rPr>
          <w:b/>
          <w:lang w:val="en-GB"/>
        </w:rPr>
        <w:br w:type="page"/>
      </w:r>
    </w:p>
    <w:p w14:paraId="34C04B40" w14:textId="77777777" w:rsidR="00112704" w:rsidRDefault="00112704" w:rsidP="006115B5">
      <w:pPr>
        <w:pStyle w:val="Heading1"/>
        <w:jc w:val="center"/>
      </w:pPr>
      <w:r>
        <w:rPr>
          <w:noProof/>
        </w:rPr>
        <w:lastRenderedPageBreak/>
        <w:drawing>
          <wp:inline distT="0" distB="0" distL="0" distR="0" wp14:anchorId="5EC0CD29" wp14:editId="58FBDF21">
            <wp:extent cx="5905938" cy="3048000"/>
            <wp:effectExtent l="0" t="0" r="0" b="0"/>
            <wp:docPr id="29" name="Picture 29" descr="Causeway Coast and Glens Borough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Causeway Coast and Glens Borough Map"/>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934612" cy="3062798"/>
                    </a:xfrm>
                    <a:prstGeom prst="rect">
                      <a:avLst/>
                    </a:prstGeom>
                  </pic:spPr>
                </pic:pic>
              </a:graphicData>
            </a:graphic>
          </wp:inline>
        </w:drawing>
      </w:r>
    </w:p>
    <w:p w14:paraId="1D713E60" w14:textId="77777777" w:rsidR="00112704" w:rsidRDefault="00112704" w:rsidP="006D7308">
      <w:pPr>
        <w:pStyle w:val="Heading1"/>
      </w:pPr>
    </w:p>
    <w:p w14:paraId="649892A2" w14:textId="73DC2C68" w:rsidR="006D7308" w:rsidRDefault="006D7308" w:rsidP="006D7308">
      <w:pPr>
        <w:pStyle w:val="Heading1"/>
      </w:pPr>
      <w:r w:rsidRPr="006D7308">
        <w:t>Causeway Coast and Glens Borough elected members</w:t>
      </w:r>
    </w:p>
    <w:p w14:paraId="60A089AA" w14:textId="77777777" w:rsidR="002C1C8C" w:rsidRPr="002C1C8C" w:rsidRDefault="002C1C8C" w:rsidP="002C1C8C"/>
    <w:p w14:paraId="6657E003" w14:textId="32C5C6A5" w:rsidR="00E6388F" w:rsidRDefault="00E6388F" w:rsidP="00E6388F">
      <w:r>
        <w:t xml:space="preserve">Party Abbreviations: ALL – Alliance Party, DUP – Democratic Unionist Party, IND – Independent, SDLP – Social Democratic &amp; </w:t>
      </w:r>
      <w:r w:rsidR="0095062E">
        <w:t>Labor</w:t>
      </w:r>
      <w:r>
        <w:t xml:space="preserve"> Party, SF – Sinn Féin, </w:t>
      </w:r>
      <w:r w:rsidR="00FF72B3">
        <w:t xml:space="preserve">TUV – Traditional Unionist Voice, </w:t>
      </w:r>
      <w:r>
        <w:t>PUP – Progressive Unionist Party, UUP – Ulster Unionist Party, DEA – District Electoral Area</w:t>
      </w:r>
    </w:p>
    <w:p w14:paraId="462A4DDF" w14:textId="77777777" w:rsidR="002C1C8C" w:rsidRDefault="002C1C8C" w:rsidP="00E6388F"/>
    <w:p w14:paraId="75F1E6B1" w14:textId="0E2928B1" w:rsidR="002C1C8C" w:rsidRDefault="00E6388F" w:rsidP="00E6388F">
      <w:pPr>
        <w:rPr>
          <w:i/>
        </w:rPr>
      </w:pPr>
      <w:r w:rsidRPr="00E6388F">
        <w:rPr>
          <w:i/>
        </w:rPr>
        <w:t>Every effort is made to ensure the information contained within this newsletter is correct at time of print</w:t>
      </w:r>
    </w:p>
    <w:p w14:paraId="5C0AB8B5" w14:textId="77777777" w:rsidR="002C1C8C" w:rsidRDefault="002C1C8C">
      <w:pPr>
        <w:spacing w:after="240"/>
        <w:rPr>
          <w:i/>
        </w:rPr>
      </w:pPr>
      <w:r>
        <w:rPr>
          <w:i/>
        </w:rPr>
        <w:br w:type="page"/>
      </w:r>
    </w:p>
    <w:p w14:paraId="5B93F5DB" w14:textId="193D74B1" w:rsidR="00112704" w:rsidRDefault="00112704" w:rsidP="00112704">
      <w:pPr>
        <w:pStyle w:val="Heading2"/>
      </w:pPr>
      <w:r w:rsidRPr="00112704">
        <w:lastRenderedPageBreak/>
        <w:t>Ballymoney</w:t>
      </w:r>
    </w:p>
    <w:p w14:paraId="4B7C3403" w14:textId="76E42FBA" w:rsidR="00112704" w:rsidRDefault="00112704" w:rsidP="00112704"/>
    <w:p w14:paraId="18E1E999" w14:textId="77777777" w:rsidR="006115B5" w:rsidRDefault="006115B5" w:rsidP="00112704">
      <w:pPr>
        <w:sectPr w:rsidR="006115B5" w:rsidSect="004C3AB5">
          <w:footerReference w:type="even" r:id="rId53"/>
          <w:footerReference w:type="default" r:id="rId54"/>
          <w:footerReference w:type="first" r:id="rId55"/>
          <w:type w:val="continuous"/>
          <w:pgSz w:w="11907" w:h="16839" w:code="9"/>
          <w:pgMar w:top="1267" w:right="1339" w:bottom="1339" w:left="1339" w:header="720" w:footer="720" w:gutter="0"/>
          <w:cols w:space="720"/>
          <w:titlePg/>
          <w:docGrid w:linePitch="360"/>
        </w:sectPr>
      </w:pPr>
    </w:p>
    <w:p w14:paraId="12A8A476" w14:textId="7E73B9E0" w:rsidR="006115B5" w:rsidRDefault="006115B5" w:rsidP="00112704">
      <w:r>
        <w:rPr>
          <w:noProof/>
        </w:rPr>
        <w:drawing>
          <wp:inline distT="0" distB="0" distL="0" distR="0" wp14:anchorId="38AEB80B" wp14:editId="1A6E188C">
            <wp:extent cx="1436400" cy="1436400"/>
            <wp:effectExtent l="0" t="0" r="0" b="0"/>
            <wp:docPr id="30" name="Picture 30" descr="Lee Kane (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Lee Kane (ALL)"/>
                    <pic:cNvPicPr/>
                  </pic:nvPicPr>
                  <pic:blipFill>
                    <a:blip r:embed="rId56">
                      <a:extLst>
                        <a:ext uri="{28A0092B-C50C-407E-A947-70E740481C1C}">
                          <a14:useLocalDpi xmlns:a14="http://schemas.microsoft.com/office/drawing/2010/main" val="0"/>
                        </a:ext>
                      </a:extLst>
                    </a:blip>
                    <a:stretch>
                      <a:fillRect/>
                    </a:stretch>
                  </pic:blipFill>
                  <pic:spPr>
                    <a:xfrm>
                      <a:off x="0" y="0"/>
                      <a:ext cx="1436400" cy="1436400"/>
                    </a:xfrm>
                    <a:prstGeom prst="rect">
                      <a:avLst/>
                    </a:prstGeom>
                  </pic:spPr>
                </pic:pic>
              </a:graphicData>
            </a:graphic>
          </wp:inline>
        </w:drawing>
      </w:r>
    </w:p>
    <w:p w14:paraId="7D326F05" w14:textId="77777777" w:rsidR="00FF72B3" w:rsidRPr="00864074" w:rsidRDefault="00FF72B3" w:rsidP="00FF72B3">
      <w:pPr>
        <w:rPr>
          <w:rFonts w:eastAsia="Times New Roman"/>
          <w:b/>
          <w:lang w:val="en-GB" w:eastAsia="en-GB"/>
        </w:rPr>
      </w:pPr>
      <w:r w:rsidRPr="00864074">
        <w:rPr>
          <w:rFonts w:eastAsia="Times New Roman"/>
          <w:b/>
          <w:lang w:val="en-GB" w:eastAsia="en-GB"/>
        </w:rPr>
        <w:t>Lee Kane</w:t>
      </w:r>
      <w:r w:rsidRPr="00864074">
        <w:rPr>
          <w:rFonts w:eastAsia="Times New Roman"/>
          <w:b/>
          <w:lang w:val="en-GB" w:eastAsia="en-GB"/>
        </w:rPr>
        <w:t xml:space="preserve"> </w:t>
      </w:r>
      <w:r w:rsidRPr="00864074">
        <w:rPr>
          <w:rFonts w:eastAsia="Times New Roman"/>
          <w:b/>
          <w:lang w:val="en-GB" w:eastAsia="en-GB"/>
        </w:rPr>
        <w:t>(ALL)</w:t>
      </w:r>
    </w:p>
    <w:p w14:paraId="7F604226" w14:textId="231BE591" w:rsidR="00FF72B3" w:rsidRPr="00FF72B3" w:rsidRDefault="00FF72B3" w:rsidP="00FF72B3">
      <w:pPr>
        <w:rPr>
          <w:rFonts w:ascii="Times New Roman" w:eastAsia="Times New Roman" w:hAnsi="Times New Roman"/>
          <w:sz w:val="24"/>
          <w:lang w:val="en-GB" w:eastAsia="en-GB"/>
        </w:rPr>
      </w:pPr>
      <w:r>
        <w:rPr>
          <w:rFonts w:eastAsia="Times New Roman"/>
          <w:lang w:val="en-GB" w:eastAsia="en-GB"/>
        </w:rPr>
        <w:t>Ballymoney</w:t>
      </w:r>
      <w:r w:rsidRPr="00FF72B3">
        <w:rPr>
          <w:rFonts w:eastAsia="Times New Roman"/>
          <w:lang w:val="en-GB" w:eastAsia="en-GB"/>
        </w:rPr>
        <w:br/>
        <w:t xml:space="preserve">M: 07342 226 544 </w:t>
      </w:r>
    </w:p>
    <w:p w14:paraId="35C8118E" w14:textId="77777777" w:rsidR="00E6388F" w:rsidRDefault="00E6388F" w:rsidP="006D7308"/>
    <w:p w14:paraId="4312DE5F" w14:textId="303E0940" w:rsidR="006115B5" w:rsidRDefault="006115B5" w:rsidP="006D7308">
      <w:r>
        <w:rPr>
          <w:noProof/>
        </w:rPr>
        <w:drawing>
          <wp:inline distT="0" distB="0" distL="0" distR="0" wp14:anchorId="56F5AA8D" wp14:editId="307FB168">
            <wp:extent cx="1435100" cy="1435100"/>
            <wp:effectExtent l="0" t="0" r="0" b="0"/>
            <wp:docPr id="31" name="Picture 31" descr="Jonathan McAuley (TU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Jonathan McAuley (TUV)"/>
                    <pic:cNvPicPr/>
                  </pic:nvPicPr>
                  <pic:blipFill>
                    <a:blip r:embed="rId57">
                      <a:extLst>
                        <a:ext uri="{28A0092B-C50C-407E-A947-70E740481C1C}">
                          <a14:useLocalDpi xmlns:a14="http://schemas.microsoft.com/office/drawing/2010/main" val="0"/>
                        </a:ext>
                      </a:extLst>
                    </a:blip>
                    <a:stretch>
                      <a:fillRect/>
                    </a:stretch>
                  </pic:blipFill>
                  <pic:spPr>
                    <a:xfrm>
                      <a:off x="0" y="0"/>
                      <a:ext cx="1435100" cy="1435100"/>
                    </a:xfrm>
                    <a:prstGeom prst="rect">
                      <a:avLst/>
                    </a:prstGeom>
                  </pic:spPr>
                </pic:pic>
              </a:graphicData>
            </a:graphic>
          </wp:inline>
        </w:drawing>
      </w:r>
    </w:p>
    <w:p w14:paraId="27AF8639" w14:textId="52FCAA64" w:rsidR="00864074" w:rsidRDefault="00864074" w:rsidP="00864074">
      <w:pPr>
        <w:rPr>
          <w:b/>
        </w:rPr>
      </w:pPr>
      <w:r w:rsidRPr="00864074">
        <w:rPr>
          <w:b/>
        </w:rPr>
        <w:t>Jonathan McAuley (TUV)</w:t>
      </w:r>
    </w:p>
    <w:p w14:paraId="42219AA4" w14:textId="0A9A9F16" w:rsidR="00864074" w:rsidRPr="00864074" w:rsidRDefault="00864074" w:rsidP="00864074">
      <w:r w:rsidRPr="00864074">
        <w:t>Ballymoney</w:t>
      </w:r>
    </w:p>
    <w:p w14:paraId="205CFC22" w14:textId="68D5BCC5" w:rsidR="00112704" w:rsidRDefault="00864074" w:rsidP="00864074">
      <w:r w:rsidRPr="00864074">
        <w:t>M: 07864 624 755</w:t>
      </w:r>
    </w:p>
    <w:p w14:paraId="6AB7D118" w14:textId="77777777" w:rsidR="00864074" w:rsidRPr="00864074" w:rsidRDefault="00864074" w:rsidP="00864074"/>
    <w:p w14:paraId="02B1A39B" w14:textId="2C4D03A9" w:rsidR="006115B5" w:rsidRDefault="006115B5" w:rsidP="006D7308">
      <w:r>
        <w:rPr>
          <w:noProof/>
        </w:rPr>
        <w:drawing>
          <wp:inline distT="0" distB="0" distL="0" distR="0" wp14:anchorId="219239E5" wp14:editId="4D3953C9">
            <wp:extent cx="1435100" cy="1435100"/>
            <wp:effectExtent l="0" t="0" r="0" b="0"/>
            <wp:docPr id="32" name="Picture 32" descr="Ciarán McQuillan (S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Ciarán McQuillan (SF)"/>
                    <pic:cNvPicPr/>
                  </pic:nvPicPr>
                  <pic:blipFill>
                    <a:blip r:embed="rId58">
                      <a:extLst>
                        <a:ext uri="{28A0092B-C50C-407E-A947-70E740481C1C}">
                          <a14:useLocalDpi xmlns:a14="http://schemas.microsoft.com/office/drawing/2010/main" val="0"/>
                        </a:ext>
                      </a:extLst>
                    </a:blip>
                    <a:stretch>
                      <a:fillRect/>
                    </a:stretch>
                  </pic:blipFill>
                  <pic:spPr>
                    <a:xfrm>
                      <a:off x="0" y="0"/>
                      <a:ext cx="1435100" cy="1435100"/>
                    </a:xfrm>
                    <a:prstGeom prst="rect">
                      <a:avLst/>
                    </a:prstGeom>
                  </pic:spPr>
                </pic:pic>
              </a:graphicData>
            </a:graphic>
          </wp:inline>
        </w:drawing>
      </w:r>
    </w:p>
    <w:p w14:paraId="28012F9F" w14:textId="6F469AE8" w:rsidR="00112704" w:rsidRPr="006115B5" w:rsidRDefault="00112704" w:rsidP="006D7308">
      <w:pPr>
        <w:rPr>
          <w:b/>
        </w:rPr>
      </w:pPr>
      <w:proofErr w:type="spellStart"/>
      <w:r w:rsidRPr="006115B5">
        <w:rPr>
          <w:b/>
        </w:rPr>
        <w:t>Ciarán</w:t>
      </w:r>
      <w:proofErr w:type="spellEnd"/>
      <w:r w:rsidRPr="006115B5">
        <w:rPr>
          <w:b/>
        </w:rPr>
        <w:t xml:space="preserve"> McQuillan (SF)</w:t>
      </w:r>
    </w:p>
    <w:p w14:paraId="2600DE6C" w14:textId="0DF1C08F" w:rsidR="00112704" w:rsidRDefault="00112704" w:rsidP="006D7308">
      <w:r>
        <w:t>Ballymoney</w:t>
      </w:r>
    </w:p>
    <w:p w14:paraId="59CE60D7" w14:textId="4505E367" w:rsidR="00112704" w:rsidRDefault="00112704" w:rsidP="006D7308">
      <w:r>
        <w:t>M: 07512 014 473</w:t>
      </w:r>
    </w:p>
    <w:p w14:paraId="222B249B" w14:textId="1DDBA1BB" w:rsidR="00112704" w:rsidRDefault="00112704" w:rsidP="006D7308"/>
    <w:p w14:paraId="3CE20459" w14:textId="3B4A7309" w:rsidR="006115B5" w:rsidRDefault="006115B5" w:rsidP="006D7308">
      <w:r>
        <w:rPr>
          <w:noProof/>
        </w:rPr>
        <w:drawing>
          <wp:inline distT="0" distB="0" distL="0" distR="0" wp14:anchorId="02E52685" wp14:editId="199800C3">
            <wp:extent cx="1435100" cy="1435100"/>
            <wp:effectExtent l="0" t="0" r="0" b="0"/>
            <wp:docPr id="33" name="Picture 33" descr="Leanne Peacock (S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Leanne Peacock (SF)"/>
                    <pic:cNvPicPr/>
                  </pic:nvPicPr>
                  <pic:blipFill>
                    <a:blip r:embed="rId59">
                      <a:extLst>
                        <a:ext uri="{28A0092B-C50C-407E-A947-70E740481C1C}">
                          <a14:useLocalDpi xmlns:a14="http://schemas.microsoft.com/office/drawing/2010/main" val="0"/>
                        </a:ext>
                      </a:extLst>
                    </a:blip>
                    <a:stretch>
                      <a:fillRect/>
                    </a:stretch>
                  </pic:blipFill>
                  <pic:spPr>
                    <a:xfrm>
                      <a:off x="0" y="0"/>
                      <a:ext cx="1435100" cy="1435100"/>
                    </a:xfrm>
                    <a:prstGeom prst="rect">
                      <a:avLst/>
                    </a:prstGeom>
                  </pic:spPr>
                </pic:pic>
              </a:graphicData>
            </a:graphic>
          </wp:inline>
        </w:drawing>
      </w:r>
    </w:p>
    <w:p w14:paraId="20B31943" w14:textId="77777777" w:rsidR="00864074" w:rsidRPr="006115B5" w:rsidRDefault="00864074" w:rsidP="00864074">
      <w:pPr>
        <w:rPr>
          <w:b/>
        </w:rPr>
      </w:pPr>
      <w:r w:rsidRPr="006115B5">
        <w:rPr>
          <w:b/>
        </w:rPr>
        <w:t>Leanne Peacock (SF)</w:t>
      </w:r>
    </w:p>
    <w:p w14:paraId="11DCD524" w14:textId="77777777" w:rsidR="00864074" w:rsidRDefault="00864074" w:rsidP="00864074">
      <w:r>
        <w:t>Ballymoney</w:t>
      </w:r>
    </w:p>
    <w:p w14:paraId="5FE98996" w14:textId="77777777" w:rsidR="00864074" w:rsidRDefault="00864074" w:rsidP="00864074">
      <w:r>
        <w:t>M: 07511 132 057</w:t>
      </w:r>
    </w:p>
    <w:p w14:paraId="49B6330D" w14:textId="6DD148EB" w:rsidR="00E6388F" w:rsidRDefault="00E6388F" w:rsidP="006D7308"/>
    <w:p w14:paraId="4E89BD2D" w14:textId="37CF7BD8" w:rsidR="006115B5" w:rsidRDefault="006115B5" w:rsidP="006D7308">
      <w:r>
        <w:rPr>
          <w:noProof/>
        </w:rPr>
        <w:drawing>
          <wp:inline distT="0" distB="0" distL="0" distR="0" wp14:anchorId="2DCED1F4" wp14:editId="0ECDCFB3">
            <wp:extent cx="1435100" cy="1435100"/>
            <wp:effectExtent l="0" t="0" r="0" b="0"/>
            <wp:docPr id="34" name="Picture 34" descr="Mervyn Storey (D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Mervyn Storey (DUP)"/>
                    <pic:cNvPicPr/>
                  </pic:nvPicPr>
                  <pic:blipFill>
                    <a:blip r:embed="rId60" cstate="print">
                      <a:extLst>
                        <a:ext uri="{28A0092B-C50C-407E-A947-70E740481C1C}">
                          <a14:useLocalDpi xmlns:a14="http://schemas.microsoft.com/office/drawing/2010/main" val="0"/>
                        </a:ext>
                      </a:extLst>
                    </a:blip>
                    <a:stretch>
                      <a:fillRect/>
                    </a:stretch>
                  </pic:blipFill>
                  <pic:spPr>
                    <a:xfrm>
                      <a:off x="0" y="0"/>
                      <a:ext cx="1435100" cy="1435100"/>
                    </a:xfrm>
                    <a:prstGeom prst="rect">
                      <a:avLst/>
                    </a:prstGeom>
                  </pic:spPr>
                </pic:pic>
              </a:graphicData>
            </a:graphic>
          </wp:inline>
        </w:drawing>
      </w:r>
    </w:p>
    <w:p w14:paraId="310CB698" w14:textId="6E81E82A" w:rsidR="00864074" w:rsidRDefault="00864074" w:rsidP="00864074">
      <w:pPr>
        <w:rPr>
          <w:b/>
        </w:rPr>
      </w:pPr>
      <w:r w:rsidRPr="00864074">
        <w:rPr>
          <w:b/>
        </w:rPr>
        <w:t xml:space="preserve">Mervyn </w:t>
      </w:r>
      <w:proofErr w:type="spellStart"/>
      <w:r w:rsidRPr="00864074">
        <w:rPr>
          <w:b/>
        </w:rPr>
        <w:t>Storey</w:t>
      </w:r>
      <w:proofErr w:type="spellEnd"/>
      <w:r w:rsidRPr="00864074">
        <w:rPr>
          <w:b/>
        </w:rPr>
        <w:t xml:space="preserve"> (DUP)</w:t>
      </w:r>
    </w:p>
    <w:p w14:paraId="08B4859A" w14:textId="3B1996A0" w:rsidR="00864074" w:rsidRPr="00864074" w:rsidRDefault="00864074" w:rsidP="00864074">
      <w:r w:rsidRPr="00864074">
        <w:t>Ballymoney</w:t>
      </w:r>
    </w:p>
    <w:p w14:paraId="45942594" w14:textId="5FB44D77" w:rsidR="006115B5" w:rsidRDefault="00864074" w:rsidP="00864074">
      <w:r w:rsidRPr="00864074">
        <w:t>M: 07967 795 684</w:t>
      </w:r>
    </w:p>
    <w:p w14:paraId="230CCA2A" w14:textId="77777777" w:rsidR="00864074" w:rsidRPr="00864074" w:rsidRDefault="00864074" w:rsidP="00864074"/>
    <w:p w14:paraId="4E4903C9" w14:textId="742A535A" w:rsidR="006115B5" w:rsidRDefault="006115B5" w:rsidP="006D7308">
      <w:r>
        <w:rPr>
          <w:noProof/>
        </w:rPr>
        <w:drawing>
          <wp:inline distT="0" distB="0" distL="0" distR="0" wp14:anchorId="16CC9FDB" wp14:editId="3A3FC9B8">
            <wp:extent cx="1435100" cy="1435100"/>
            <wp:effectExtent l="0" t="0" r="0" b="0"/>
            <wp:docPr id="35" name="Picture 35" descr="Ivor Wallace (D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Ivor Wallace (DUP)"/>
                    <pic:cNvPicPr/>
                  </pic:nvPicPr>
                  <pic:blipFill>
                    <a:blip r:embed="rId61">
                      <a:extLst>
                        <a:ext uri="{28A0092B-C50C-407E-A947-70E740481C1C}">
                          <a14:useLocalDpi xmlns:a14="http://schemas.microsoft.com/office/drawing/2010/main" val="0"/>
                        </a:ext>
                      </a:extLst>
                    </a:blip>
                    <a:stretch>
                      <a:fillRect/>
                    </a:stretch>
                  </pic:blipFill>
                  <pic:spPr>
                    <a:xfrm>
                      <a:off x="0" y="0"/>
                      <a:ext cx="1435100" cy="1435100"/>
                    </a:xfrm>
                    <a:prstGeom prst="rect">
                      <a:avLst/>
                    </a:prstGeom>
                  </pic:spPr>
                </pic:pic>
              </a:graphicData>
            </a:graphic>
          </wp:inline>
        </w:drawing>
      </w:r>
    </w:p>
    <w:p w14:paraId="14496FB5" w14:textId="75580F1F" w:rsidR="00112704" w:rsidRPr="006115B5" w:rsidRDefault="00112704" w:rsidP="006D7308">
      <w:pPr>
        <w:rPr>
          <w:b/>
        </w:rPr>
      </w:pPr>
      <w:r w:rsidRPr="006115B5">
        <w:rPr>
          <w:b/>
        </w:rPr>
        <w:t>Ivor Wallace (DUP)</w:t>
      </w:r>
    </w:p>
    <w:p w14:paraId="022C9825" w14:textId="59A06A48" w:rsidR="00112704" w:rsidRDefault="00112704" w:rsidP="006D7308">
      <w:r>
        <w:t>Ballymoney</w:t>
      </w:r>
    </w:p>
    <w:p w14:paraId="7A1A2A7D" w14:textId="6DBD3961" w:rsidR="00112704" w:rsidRDefault="00112704" w:rsidP="006D7308">
      <w:r>
        <w:t>M: 07979 666 343</w:t>
      </w:r>
    </w:p>
    <w:p w14:paraId="0F4F2A5D" w14:textId="6B18E974" w:rsidR="00112704" w:rsidRDefault="00112704" w:rsidP="006D7308"/>
    <w:p w14:paraId="5975B3CB" w14:textId="77777777" w:rsidR="002C1C8C" w:rsidRDefault="002C1C8C" w:rsidP="006D7308">
      <w:pPr>
        <w:sectPr w:rsidR="002C1C8C" w:rsidSect="006115B5">
          <w:type w:val="continuous"/>
          <w:pgSz w:w="11907" w:h="16839" w:code="9"/>
          <w:pgMar w:top="1267" w:right="1339" w:bottom="1339" w:left="1339" w:header="720" w:footer="720" w:gutter="0"/>
          <w:cols w:num="2" w:space="720"/>
          <w:titlePg/>
          <w:docGrid w:linePitch="360"/>
        </w:sectPr>
      </w:pPr>
    </w:p>
    <w:p w14:paraId="6198983A" w14:textId="5A20C14B" w:rsidR="006115B5" w:rsidRDefault="006115B5" w:rsidP="006D7308">
      <w:r>
        <w:rPr>
          <w:noProof/>
        </w:rPr>
        <w:lastRenderedPageBreak/>
        <w:drawing>
          <wp:inline distT="0" distB="0" distL="0" distR="0" wp14:anchorId="35A431FD" wp14:editId="56BFD8E3">
            <wp:extent cx="1435100" cy="1435100"/>
            <wp:effectExtent l="0" t="0" r="0" b="0"/>
            <wp:docPr id="36" name="Picture 36" descr="Darryl Wilson (U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Darryl Wilson (UUP)"/>
                    <pic:cNvPicPr/>
                  </pic:nvPicPr>
                  <pic:blipFill>
                    <a:blip r:embed="rId62">
                      <a:extLst>
                        <a:ext uri="{28A0092B-C50C-407E-A947-70E740481C1C}">
                          <a14:useLocalDpi xmlns:a14="http://schemas.microsoft.com/office/drawing/2010/main" val="0"/>
                        </a:ext>
                      </a:extLst>
                    </a:blip>
                    <a:stretch>
                      <a:fillRect/>
                    </a:stretch>
                  </pic:blipFill>
                  <pic:spPr>
                    <a:xfrm>
                      <a:off x="0" y="0"/>
                      <a:ext cx="1435100" cy="1435100"/>
                    </a:xfrm>
                    <a:prstGeom prst="rect">
                      <a:avLst/>
                    </a:prstGeom>
                  </pic:spPr>
                </pic:pic>
              </a:graphicData>
            </a:graphic>
          </wp:inline>
        </w:drawing>
      </w:r>
    </w:p>
    <w:p w14:paraId="35C105C5" w14:textId="5F23203C" w:rsidR="00112704" w:rsidRPr="006115B5" w:rsidRDefault="00112704" w:rsidP="006D7308">
      <w:pPr>
        <w:rPr>
          <w:b/>
        </w:rPr>
      </w:pPr>
      <w:r w:rsidRPr="006115B5">
        <w:rPr>
          <w:b/>
        </w:rPr>
        <w:t>Darryl Wilson (UUP)</w:t>
      </w:r>
    </w:p>
    <w:p w14:paraId="3FCC5BE0" w14:textId="4C523F94" w:rsidR="00112704" w:rsidRDefault="00112704" w:rsidP="006D7308">
      <w:r>
        <w:t>Ballymoney</w:t>
      </w:r>
    </w:p>
    <w:p w14:paraId="2DCB4B87" w14:textId="5AC05075" w:rsidR="00E6388F" w:rsidRDefault="00112704" w:rsidP="00E6388F">
      <w:r>
        <w:t xml:space="preserve">M: </w:t>
      </w:r>
      <w:r w:rsidR="006115B5">
        <w:t>07412 630 814</w:t>
      </w:r>
    </w:p>
    <w:p w14:paraId="049ECA37" w14:textId="3863D016" w:rsidR="006115B5" w:rsidRDefault="00E6388F" w:rsidP="002C1C8C">
      <w:pPr>
        <w:spacing w:after="240"/>
        <w:sectPr w:rsidR="006115B5" w:rsidSect="002C1C8C">
          <w:type w:val="continuous"/>
          <w:pgSz w:w="11907" w:h="16839" w:code="9"/>
          <w:pgMar w:top="1267" w:right="1339" w:bottom="1339" w:left="1339" w:header="720" w:footer="720" w:gutter="0"/>
          <w:cols w:space="720"/>
          <w:docGrid w:linePitch="381"/>
        </w:sectPr>
      </w:pPr>
      <w:r>
        <w:br w:type="page"/>
      </w:r>
    </w:p>
    <w:p w14:paraId="2265057E" w14:textId="412805E9" w:rsidR="00644D36" w:rsidRDefault="006115B5" w:rsidP="006115B5">
      <w:pPr>
        <w:pStyle w:val="Heading2"/>
      </w:pPr>
      <w:proofErr w:type="spellStart"/>
      <w:r>
        <w:lastRenderedPageBreak/>
        <w:t>Benbradagh</w:t>
      </w:r>
      <w:proofErr w:type="spellEnd"/>
    </w:p>
    <w:p w14:paraId="2E0448B8" w14:textId="75668864" w:rsidR="006115B5" w:rsidRDefault="006115B5" w:rsidP="006115B5"/>
    <w:p w14:paraId="77632ED4" w14:textId="77777777" w:rsidR="006115B5" w:rsidRDefault="006115B5" w:rsidP="006115B5">
      <w:pPr>
        <w:sectPr w:rsidR="006115B5" w:rsidSect="002C1C8C">
          <w:type w:val="continuous"/>
          <w:pgSz w:w="11907" w:h="16839" w:code="9"/>
          <w:pgMar w:top="1267" w:right="1339" w:bottom="1339" w:left="1339" w:header="720" w:footer="720" w:gutter="0"/>
          <w:cols w:space="720"/>
          <w:docGrid w:linePitch="381"/>
        </w:sectPr>
      </w:pPr>
    </w:p>
    <w:p w14:paraId="75708DC6" w14:textId="4BA9C81A" w:rsidR="006115B5" w:rsidRDefault="006115B5" w:rsidP="006115B5">
      <w:r>
        <w:rPr>
          <w:noProof/>
        </w:rPr>
        <w:drawing>
          <wp:inline distT="0" distB="0" distL="0" distR="0" wp14:anchorId="4B6E7C90" wp14:editId="091AF991">
            <wp:extent cx="1435100" cy="1435100"/>
            <wp:effectExtent l="0" t="0" r="0" b="0"/>
            <wp:docPr id="37" name="Picture 37" descr="Michael Coyle (SDL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Michael Coyle (SDLP)"/>
                    <pic:cNvPicPr/>
                  </pic:nvPicPr>
                  <pic:blipFill>
                    <a:blip r:embed="rId63">
                      <a:extLst>
                        <a:ext uri="{28A0092B-C50C-407E-A947-70E740481C1C}">
                          <a14:useLocalDpi xmlns:a14="http://schemas.microsoft.com/office/drawing/2010/main" val="0"/>
                        </a:ext>
                      </a:extLst>
                    </a:blip>
                    <a:stretch>
                      <a:fillRect/>
                    </a:stretch>
                  </pic:blipFill>
                  <pic:spPr>
                    <a:xfrm>
                      <a:off x="0" y="0"/>
                      <a:ext cx="1435100" cy="1435100"/>
                    </a:xfrm>
                    <a:prstGeom prst="rect">
                      <a:avLst/>
                    </a:prstGeom>
                  </pic:spPr>
                </pic:pic>
              </a:graphicData>
            </a:graphic>
          </wp:inline>
        </w:drawing>
      </w:r>
    </w:p>
    <w:p w14:paraId="03EF11E2" w14:textId="2984890F" w:rsidR="00864074" w:rsidRDefault="00864074" w:rsidP="00864074">
      <w:pPr>
        <w:rPr>
          <w:b/>
        </w:rPr>
      </w:pPr>
      <w:r w:rsidRPr="00864074">
        <w:rPr>
          <w:b/>
        </w:rPr>
        <w:t>Michael Coyle (SDLP)</w:t>
      </w:r>
    </w:p>
    <w:p w14:paraId="5C8ADE23" w14:textId="2C4B837C" w:rsidR="00864074" w:rsidRPr="00864074" w:rsidRDefault="00864074" w:rsidP="00864074">
      <w:proofErr w:type="spellStart"/>
      <w:r w:rsidRPr="00864074">
        <w:t>Benbradagh</w:t>
      </w:r>
      <w:proofErr w:type="spellEnd"/>
    </w:p>
    <w:p w14:paraId="1188A130" w14:textId="68000941" w:rsidR="006115B5" w:rsidRPr="00864074" w:rsidRDefault="00864074" w:rsidP="00864074">
      <w:r w:rsidRPr="00864074">
        <w:t>M: 07730 495 797</w:t>
      </w:r>
    </w:p>
    <w:p w14:paraId="64700151" w14:textId="77777777" w:rsidR="00864074" w:rsidRDefault="00864074" w:rsidP="00864074"/>
    <w:p w14:paraId="31E45CF8" w14:textId="4DCCFA9D" w:rsidR="006115B5" w:rsidRDefault="006115B5" w:rsidP="006115B5">
      <w:r>
        <w:rPr>
          <w:noProof/>
        </w:rPr>
        <w:drawing>
          <wp:inline distT="0" distB="0" distL="0" distR="0" wp14:anchorId="4BB72BE8" wp14:editId="357A6CE1">
            <wp:extent cx="1435100" cy="1435100"/>
            <wp:effectExtent l="0" t="0" r="0" b="0"/>
            <wp:docPr id="38" name="Picture 38" descr="Sean McGlinchey (S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Sean McGlinchey (SF)"/>
                    <pic:cNvPicPr/>
                  </pic:nvPicPr>
                  <pic:blipFill>
                    <a:blip r:embed="rId64">
                      <a:extLst>
                        <a:ext uri="{28A0092B-C50C-407E-A947-70E740481C1C}">
                          <a14:useLocalDpi xmlns:a14="http://schemas.microsoft.com/office/drawing/2010/main" val="0"/>
                        </a:ext>
                      </a:extLst>
                    </a:blip>
                    <a:stretch>
                      <a:fillRect/>
                    </a:stretch>
                  </pic:blipFill>
                  <pic:spPr>
                    <a:xfrm>
                      <a:off x="0" y="0"/>
                      <a:ext cx="1435100" cy="1435100"/>
                    </a:xfrm>
                    <a:prstGeom prst="rect">
                      <a:avLst/>
                    </a:prstGeom>
                  </pic:spPr>
                </pic:pic>
              </a:graphicData>
            </a:graphic>
          </wp:inline>
        </w:drawing>
      </w:r>
    </w:p>
    <w:p w14:paraId="26BB8750" w14:textId="684B756A" w:rsidR="006115B5" w:rsidRPr="006115B5" w:rsidRDefault="006115B5" w:rsidP="006115B5">
      <w:pPr>
        <w:rPr>
          <w:b/>
        </w:rPr>
      </w:pPr>
      <w:r w:rsidRPr="006115B5">
        <w:rPr>
          <w:b/>
        </w:rPr>
        <w:t>Sean McGlinchey (SF)</w:t>
      </w:r>
    </w:p>
    <w:p w14:paraId="21E86F02" w14:textId="77777777" w:rsidR="006115B5" w:rsidRDefault="006115B5" w:rsidP="006115B5">
      <w:proofErr w:type="spellStart"/>
      <w:r>
        <w:t>Benbradagh</w:t>
      </w:r>
      <w:proofErr w:type="spellEnd"/>
    </w:p>
    <w:p w14:paraId="578EF39B" w14:textId="7549CA28" w:rsidR="00E6388F" w:rsidRDefault="006115B5" w:rsidP="006115B5">
      <w:r>
        <w:t>M: 07889 352489</w:t>
      </w:r>
    </w:p>
    <w:p w14:paraId="2ADD4DA1" w14:textId="06F7DEF3" w:rsidR="00864074" w:rsidRDefault="00864074" w:rsidP="006115B5"/>
    <w:p w14:paraId="6E30D25D" w14:textId="62031B91" w:rsidR="00864074" w:rsidRDefault="00864074" w:rsidP="006115B5"/>
    <w:p w14:paraId="2C45652A" w14:textId="7D46CDC7" w:rsidR="00864074" w:rsidRDefault="00864074" w:rsidP="006115B5"/>
    <w:p w14:paraId="20513D1C" w14:textId="67A231B6" w:rsidR="00864074" w:rsidRDefault="00864074" w:rsidP="006115B5"/>
    <w:p w14:paraId="545A0B73" w14:textId="77777777" w:rsidR="00864074" w:rsidRDefault="00864074" w:rsidP="006115B5"/>
    <w:p w14:paraId="478B0FAC" w14:textId="3CE51C64" w:rsidR="006115B5" w:rsidRDefault="006115B5" w:rsidP="006115B5"/>
    <w:p w14:paraId="1BE8FDA9" w14:textId="5062C41A" w:rsidR="006115B5" w:rsidRDefault="006115B5" w:rsidP="006115B5">
      <w:r>
        <w:rPr>
          <w:noProof/>
        </w:rPr>
        <w:drawing>
          <wp:inline distT="0" distB="0" distL="0" distR="0" wp14:anchorId="7809EB1D" wp14:editId="6EEF9733">
            <wp:extent cx="1435100" cy="1435100"/>
            <wp:effectExtent l="0" t="0" r="0" b="0"/>
            <wp:docPr id="39" name="Picture 39" descr="Kathleen McGurk (S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Kathleen McGurk (SF)"/>
                    <pic:cNvPicPr/>
                  </pic:nvPicPr>
                  <pic:blipFill>
                    <a:blip r:embed="rId65">
                      <a:extLst>
                        <a:ext uri="{28A0092B-C50C-407E-A947-70E740481C1C}">
                          <a14:useLocalDpi xmlns:a14="http://schemas.microsoft.com/office/drawing/2010/main" val="0"/>
                        </a:ext>
                      </a:extLst>
                    </a:blip>
                    <a:stretch>
                      <a:fillRect/>
                    </a:stretch>
                  </pic:blipFill>
                  <pic:spPr>
                    <a:xfrm>
                      <a:off x="0" y="0"/>
                      <a:ext cx="1435100" cy="1435100"/>
                    </a:xfrm>
                    <a:prstGeom prst="rect">
                      <a:avLst/>
                    </a:prstGeom>
                  </pic:spPr>
                </pic:pic>
              </a:graphicData>
            </a:graphic>
          </wp:inline>
        </w:drawing>
      </w:r>
    </w:p>
    <w:p w14:paraId="3C7F0790" w14:textId="5E5C745D" w:rsidR="006115B5" w:rsidRPr="006115B5" w:rsidRDefault="006115B5" w:rsidP="006115B5">
      <w:pPr>
        <w:rPr>
          <w:b/>
        </w:rPr>
      </w:pPr>
      <w:r w:rsidRPr="006115B5">
        <w:rPr>
          <w:b/>
        </w:rPr>
        <w:t>Kathleen McGurk (SF)</w:t>
      </w:r>
    </w:p>
    <w:p w14:paraId="6CF75659" w14:textId="77777777" w:rsidR="006115B5" w:rsidRDefault="006115B5" w:rsidP="006115B5">
      <w:proofErr w:type="spellStart"/>
      <w:r>
        <w:t>Benbradagh</w:t>
      </w:r>
      <w:proofErr w:type="spellEnd"/>
    </w:p>
    <w:p w14:paraId="1D9019C5" w14:textId="5A1DD3BC" w:rsidR="006115B5" w:rsidRDefault="006115B5" w:rsidP="006115B5">
      <w:r>
        <w:t>M: 07851</w:t>
      </w:r>
      <w:r w:rsidR="00864074">
        <w:t xml:space="preserve"> </w:t>
      </w:r>
      <w:r>
        <w:t>098</w:t>
      </w:r>
      <w:r w:rsidR="00864074">
        <w:t xml:space="preserve"> </w:t>
      </w:r>
      <w:r>
        <w:t>477</w:t>
      </w:r>
    </w:p>
    <w:p w14:paraId="6A1BF10F" w14:textId="4CFBC8C1" w:rsidR="006115B5" w:rsidRDefault="006115B5" w:rsidP="006115B5"/>
    <w:p w14:paraId="061BDB1B" w14:textId="2BA83421" w:rsidR="006115B5" w:rsidRDefault="006115B5" w:rsidP="006115B5">
      <w:r>
        <w:rPr>
          <w:noProof/>
        </w:rPr>
        <w:drawing>
          <wp:inline distT="0" distB="0" distL="0" distR="0" wp14:anchorId="6EE490F4" wp14:editId="28352C73">
            <wp:extent cx="1435100" cy="1435100"/>
            <wp:effectExtent l="0" t="0" r="0" b="0"/>
            <wp:docPr id="40" name="Picture 40" descr="Dermot Nicholl (S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Dermot Nicholl (SF)"/>
                    <pic:cNvPicPr/>
                  </pic:nvPicPr>
                  <pic:blipFill>
                    <a:blip r:embed="rId66">
                      <a:extLst>
                        <a:ext uri="{28A0092B-C50C-407E-A947-70E740481C1C}">
                          <a14:useLocalDpi xmlns:a14="http://schemas.microsoft.com/office/drawing/2010/main" val="0"/>
                        </a:ext>
                      </a:extLst>
                    </a:blip>
                    <a:stretch>
                      <a:fillRect/>
                    </a:stretch>
                  </pic:blipFill>
                  <pic:spPr>
                    <a:xfrm>
                      <a:off x="0" y="0"/>
                      <a:ext cx="1435100" cy="1435100"/>
                    </a:xfrm>
                    <a:prstGeom prst="rect">
                      <a:avLst/>
                    </a:prstGeom>
                  </pic:spPr>
                </pic:pic>
              </a:graphicData>
            </a:graphic>
          </wp:inline>
        </w:drawing>
      </w:r>
    </w:p>
    <w:p w14:paraId="6422622D" w14:textId="0BCE583D" w:rsidR="006115B5" w:rsidRPr="006115B5" w:rsidRDefault="006115B5" w:rsidP="006115B5">
      <w:pPr>
        <w:rPr>
          <w:b/>
        </w:rPr>
      </w:pPr>
      <w:r w:rsidRPr="006115B5">
        <w:rPr>
          <w:b/>
        </w:rPr>
        <w:t>Dermot Nicholl (SF)</w:t>
      </w:r>
    </w:p>
    <w:p w14:paraId="018D2638" w14:textId="161D4572" w:rsidR="006115B5" w:rsidRDefault="006115B5" w:rsidP="006115B5">
      <w:proofErr w:type="spellStart"/>
      <w:r>
        <w:t>Benbradagh</w:t>
      </w:r>
      <w:proofErr w:type="spellEnd"/>
    </w:p>
    <w:p w14:paraId="7BFDEBDF" w14:textId="20418CA4" w:rsidR="006115B5" w:rsidRDefault="006115B5" w:rsidP="006115B5">
      <w:r>
        <w:t>M: 07713 357 592</w:t>
      </w:r>
    </w:p>
    <w:p w14:paraId="0F9C7DA7" w14:textId="1EFFEED0" w:rsidR="006115B5" w:rsidRDefault="006115B5" w:rsidP="006115B5"/>
    <w:p w14:paraId="0240C88B" w14:textId="41CF6B0B" w:rsidR="006115B5" w:rsidRDefault="006115B5" w:rsidP="006115B5">
      <w:r>
        <w:rPr>
          <w:noProof/>
        </w:rPr>
        <w:drawing>
          <wp:inline distT="0" distB="0" distL="0" distR="0" wp14:anchorId="4D4A66D8" wp14:editId="2327FF90">
            <wp:extent cx="1435100" cy="1435100"/>
            <wp:effectExtent l="0" t="0" r="0" b="0"/>
            <wp:docPr id="41" name="Picture 41" descr="Edgar Scott (D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Edgar Scott (DUP)"/>
                    <pic:cNvPicPr/>
                  </pic:nvPicPr>
                  <pic:blipFill>
                    <a:blip r:embed="rId67">
                      <a:extLst>
                        <a:ext uri="{28A0092B-C50C-407E-A947-70E740481C1C}">
                          <a14:useLocalDpi xmlns:a14="http://schemas.microsoft.com/office/drawing/2010/main" val="0"/>
                        </a:ext>
                      </a:extLst>
                    </a:blip>
                    <a:stretch>
                      <a:fillRect/>
                    </a:stretch>
                  </pic:blipFill>
                  <pic:spPr>
                    <a:xfrm>
                      <a:off x="0" y="0"/>
                      <a:ext cx="1435100" cy="1435100"/>
                    </a:xfrm>
                    <a:prstGeom prst="rect">
                      <a:avLst/>
                    </a:prstGeom>
                  </pic:spPr>
                </pic:pic>
              </a:graphicData>
            </a:graphic>
          </wp:inline>
        </w:drawing>
      </w:r>
    </w:p>
    <w:p w14:paraId="5B796B71" w14:textId="7A9005F0" w:rsidR="006115B5" w:rsidRPr="006115B5" w:rsidRDefault="006115B5" w:rsidP="006115B5">
      <w:pPr>
        <w:rPr>
          <w:b/>
        </w:rPr>
      </w:pPr>
      <w:r w:rsidRPr="006115B5">
        <w:rPr>
          <w:b/>
        </w:rPr>
        <w:t>Edgar Scott (DUP)</w:t>
      </w:r>
    </w:p>
    <w:p w14:paraId="72954F92" w14:textId="77777777" w:rsidR="006115B5" w:rsidRDefault="006115B5" w:rsidP="006115B5">
      <w:proofErr w:type="spellStart"/>
      <w:r>
        <w:t>Benbradagh</w:t>
      </w:r>
      <w:proofErr w:type="spellEnd"/>
    </w:p>
    <w:p w14:paraId="33088542" w14:textId="20D63999" w:rsidR="00E6388F" w:rsidRDefault="006115B5" w:rsidP="006115B5">
      <w:r>
        <w:t>M: 07841 355 040</w:t>
      </w:r>
    </w:p>
    <w:p w14:paraId="6B4A6A20" w14:textId="1DD7BCC5" w:rsidR="006115B5" w:rsidRDefault="00E6388F" w:rsidP="002C1C8C">
      <w:pPr>
        <w:spacing w:after="240"/>
        <w:sectPr w:rsidR="006115B5" w:rsidSect="006115B5">
          <w:type w:val="continuous"/>
          <w:pgSz w:w="11907" w:h="16839" w:code="9"/>
          <w:pgMar w:top="1267" w:right="1339" w:bottom="1339" w:left="1339" w:header="720" w:footer="720" w:gutter="0"/>
          <w:cols w:num="2" w:space="720"/>
          <w:titlePg/>
          <w:docGrid w:linePitch="360"/>
        </w:sectPr>
      </w:pPr>
      <w:r>
        <w:br w:type="page"/>
      </w:r>
    </w:p>
    <w:p w14:paraId="18F7DF2C" w14:textId="4531F183" w:rsidR="00C768AE" w:rsidRDefault="006115B5" w:rsidP="006115B5">
      <w:pPr>
        <w:pStyle w:val="Heading2"/>
      </w:pPr>
      <w:r w:rsidRPr="006115B5">
        <w:lastRenderedPageBreak/>
        <w:t>Causeway</w:t>
      </w:r>
    </w:p>
    <w:p w14:paraId="280B0FC6" w14:textId="4B68E8F5" w:rsidR="006115B5" w:rsidRDefault="006115B5" w:rsidP="006115B5"/>
    <w:p w14:paraId="34E3A911" w14:textId="77777777" w:rsidR="00790CEC" w:rsidRDefault="00790CEC" w:rsidP="00790CEC">
      <w:pPr>
        <w:sectPr w:rsidR="00790CEC" w:rsidSect="002C1C8C">
          <w:type w:val="continuous"/>
          <w:pgSz w:w="11907" w:h="16839" w:code="9"/>
          <w:pgMar w:top="1267" w:right="1339" w:bottom="1339" w:left="1339" w:header="720" w:footer="720" w:gutter="0"/>
          <w:cols w:space="720"/>
          <w:docGrid w:linePitch="381"/>
        </w:sectPr>
      </w:pPr>
    </w:p>
    <w:p w14:paraId="5150C498" w14:textId="78155A52" w:rsidR="00790CEC" w:rsidRDefault="00790CEC" w:rsidP="00790CEC">
      <w:r>
        <w:rPr>
          <w:noProof/>
        </w:rPr>
        <w:drawing>
          <wp:inline distT="0" distB="0" distL="0" distR="0" wp14:anchorId="66370488" wp14:editId="096F5D3C">
            <wp:extent cx="1435100" cy="1435100"/>
            <wp:effectExtent l="0" t="0" r="0" b="0"/>
            <wp:docPr id="42" name="Picture 42" descr="Mark Fielding (D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Mark Fielding (DUP)"/>
                    <pic:cNvPicPr/>
                  </pic:nvPicPr>
                  <pic:blipFill>
                    <a:blip r:embed="rId68">
                      <a:extLst>
                        <a:ext uri="{28A0092B-C50C-407E-A947-70E740481C1C}">
                          <a14:useLocalDpi xmlns:a14="http://schemas.microsoft.com/office/drawing/2010/main" val="0"/>
                        </a:ext>
                      </a:extLst>
                    </a:blip>
                    <a:stretch>
                      <a:fillRect/>
                    </a:stretch>
                  </pic:blipFill>
                  <pic:spPr>
                    <a:xfrm>
                      <a:off x="0" y="0"/>
                      <a:ext cx="1435100" cy="1435100"/>
                    </a:xfrm>
                    <a:prstGeom prst="rect">
                      <a:avLst/>
                    </a:prstGeom>
                  </pic:spPr>
                </pic:pic>
              </a:graphicData>
            </a:graphic>
          </wp:inline>
        </w:drawing>
      </w:r>
    </w:p>
    <w:p w14:paraId="12BDEA87" w14:textId="6FF6275B" w:rsidR="006115B5" w:rsidRPr="00790CEC" w:rsidRDefault="00790CEC" w:rsidP="00790CEC">
      <w:pPr>
        <w:rPr>
          <w:b/>
        </w:rPr>
      </w:pPr>
      <w:r w:rsidRPr="00790CEC">
        <w:rPr>
          <w:b/>
        </w:rPr>
        <w:t>Mark Fielding (DUP)</w:t>
      </w:r>
    </w:p>
    <w:p w14:paraId="224038BF" w14:textId="30D07977" w:rsidR="00790CEC" w:rsidRDefault="00790CEC" w:rsidP="00790CEC">
      <w:r>
        <w:t>Causeway</w:t>
      </w:r>
    </w:p>
    <w:p w14:paraId="1A4A1C99" w14:textId="514381B3" w:rsidR="00790CEC" w:rsidRDefault="00790CEC" w:rsidP="00790CEC">
      <w:r>
        <w:t>M: 07971 059829</w:t>
      </w:r>
    </w:p>
    <w:p w14:paraId="25D39389" w14:textId="40CFAAA3" w:rsidR="00790CEC" w:rsidRDefault="00790CEC" w:rsidP="00790CEC"/>
    <w:p w14:paraId="6B739E0C" w14:textId="389750E2" w:rsidR="00790CEC" w:rsidRDefault="00790CEC" w:rsidP="00790CEC">
      <w:r>
        <w:rPr>
          <w:noProof/>
        </w:rPr>
        <w:drawing>
          <wp:inline distT="0" distB="0" distL="0" distR="0" wp14:anchorId="2006B0F1" wp14:editId="013818F8">
            <wp:extent cx="1435100" cy="1435100"/>
            <wp:effectExtent l="0" t="0" r="0" b="0"/>
            <wp:docPr id="43" name="Picture 43" descr="Sandra Hunter (U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Sandra Hunter (UUP)"/>
                    <pic:cNvPicPr/>
                  </pic:nvPicPr>
                  <pic:blipFill>
                    <a:blip r:embed="rId69">
                      <a:extLst>
                        <a:ext uri="{28A0092B-C50C-407E-A947-70E740481C1C}">
                          <a14:useLocalDpi xmlns:a14="http://schemas.microsoft.com/office/drawing/2010/main" val="0"/>
                        </a:ext>
                      </a:extLst>
                    </a:blip>
                    <a:stretch>
                      <a:fillRect/>
                    </a:stretch>
                  </pic:blipFill>
                  <pic:spPr>
                    <a:xfrm>
                      <a:off x="0" y="0"/>
                      <a:ext cx="1435100" cy="1435100"/>
                    </a:xfrm>
                    <a:prstGeom prst="rect">
                      <a:avLst/>
                    </a:prstGeom>
                  </pic:spPr>
                </pic:pic>
              </a:graphicData>
            </a:graphic>
          </wp:inline>
        </w:drawing>
      </w:r>
    </w:p>
    <w:p w14:paraId="6476DF75" w14:textId="7C995349" w:rsidR="00864074" w:rsidRDefault="00864074" w:rsidP="00864074">
      <w:pPr>
        <w:rPr>
          <w:b/>
        </w:rPr>
      </w:pPr>
      <w:r w:rsidRPr="00864074">
        <w:rPr>
          <w:b/>
        </w:rPr>
        <w:t>Sandra Hunter (UUP)</w:t>
      </w:r>
    </w:p>
    <w:p w14:paraId="211D0584" w14:textId="3F653E60" w:rsidR="00864074" w:rsidRPr="00864074" w:rsidRDefault="00864074" w:rsidP="00864074">
      <w:r w:rsidRPr="00864074">
        <w:t>Causeway</w:t>
      </w:r>
    </w:p>
    <w:p w14:paraId="1EE5AC4B" w14:textId="7169654D" w:rsidR="00E6388F" w:rsidRPr="00864074" w:rsidRDefault="00864074" w:rsidP="00864074">
      <w:r w:rsidRPr="00864074">
        <w:t>H: 07850 884 017</w:t>
      </w:r>
    </w:p>
    <w:p w14:paraId="73603EB2" w14:textId="77777777" w:rsidR="00864074" w:rsidRDefault="00864074" w:rsidP="00864074"/>
    <w:p w14:paraId="27C0E36D" w14:textId="77777777" w:rsidR="00526FD3" w:rsidRDefault="00526FD3" w:rsidP="00526FD3">
      <w:r>
        <w:rPr>
          <w:noProof/>
        </w:rPr>
        <w:drawing>
          <wp:inline distT="0" distB="0" distL="0" distR="0" wp14:anchorId="55F46361" wp14:editId="14BEF1A8">
            <wp:extent cx="1435100" cy="1435100"/>
            <wp:effectExtent l="0" t="0" r="0" b="0"/>
            <wp:docPr id="1" name="Picture 1" descr="Allister Kyle (TU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llister Kyle (TUV)"/>
                    <pic:cNvPicPr/>
                  </pic:nvPicPr>
                  <pic:blipFill>
                    <a:blip r:embed="rId70">
                      <a:extLst>
                        <a:ext uri="{28A0092B-C50C-407E-A947-70E740481C1C}">
                          <a14:useLocalDpi xmlns:a14="http://schemas.microsoft.com/office/drawing/2010/main" val="0"/>
                        </a:ext>
                      </a:extLst>
                    </a:blip>
                    <a:stretch>
                      <a:fillRect/>
                    </a:stretch>
                  </pic:blipFill>
                  <pic:spPr>
                    <a:xfrm>
                      <a:off x="0" y="0"/>
                      <a:ext cx="1435100" cy="1435100"/>
                    </a:xfrm>
                    <a:prstGeom prst="rect">
                      <a:avLst/>
                    </a:prstGeom>
                  </pic:spPr>
                </pic:pic>
              </a:graphicData>
            </a:graphic>
          </wp:inline>
        </w:drawing>
      </w:r>
    </w:p>
    <w:p w14:paraId="11123329" w14:textId="1F2E659F" w:rsidR="005E45B5" w:rsidRDefault="005E45B5" w:rsidP="005E45B5">
      <w:pPr>
        <w:rPr>
          <w:b/>
        </w:rPr>
      </w:pPr>
      <w:r w:rsidRPr="005E45B5">
        <w:rPr>
          <w:b/>
        </w:rPr>
        <w:t>Allister Kyle (TUV)</w:t>
      </w:r>
    </w:p>
    <w:p w14:paraId="51FD36BE" w14:textId="3916A6B4" w:rsidR="005E45B5" w:rsidRPr="005E45B5" w:rsidRDefault="005E45B5" w:rsidP="005E45B5">
      <w:proofErr w:type="spellStart"/>
      <w:r w:rsidRPr="005E45B5">
        <w:t>Casueway</w:t>
      </w:r>
      <w:proofErr w:type="spellEnd"/>
    </w:p>
    <w:p w14:paraId="38D6E94C" w14:textId="02415389" w:rsidR="00526FD3" w:rsidRPr="005E45B5" w:rsidRDefault="005E45B5" w:rsidP="005E45B5">
      <w:r w:rsidRPr="005E45B5">
        <w:t>M: 07746 204 135</w:t>
      </w:r>
    </w:p>
    <w:p w14:paraId="430591BD" w14:textId="47B4DFA5" w:rsidR="00E6388F" w:rsidRDefault="00E6388F" w:rsidP="00790CEC"/>
    <w:p w14:paraId="6582A915" w14:textId="1396C513" w:rsidR="00790CEC" w:rsidRDefault="00790CEC" w:rsidP="00790CEC">
      <w:r>
        <w:rPr>
          <w:noProof/>
        </w:rPr>
        <w:drawing>
          <wp:inline distT="0" distB="0" distL="0" distR="0" wp14:anchorId="1A133343" wp14:editId="62E13F9F">
            <wp:extent cx="1435100" cy="1435100"/>
            <wp:effectExtent l="0" t="0" r="0" b="0"/>
            <wp:docPr id="45" name="Picture 45" descr="John McAuley (D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John McAuley (DUP)"/>
                    <pic:cNvPicPr/>
                  </pic:nvPicPr>
                  <pic:blipFill>
                    <a:blip r:embed="rId71">
                      <a:extLst>
                        <a:ext uri="{28A0092B-C50C-407E-A947-70E740481C1C}">
                          <a14:useLocalDpi xmlns:a14="http://schemas.microsoft.com/office/drawing/2010/main" val="0"/>
                        </a:ext>
                      </a:extLst>
                    </a:blip>
                    <a:stretch>
                      <a:fillRect/>
                    </a:stretch>
                  </pic:blipFill>
                  <pic:spPr>
                    <a:xfrm>
                      <a:off x="0" y="0"/>
                      <a:ext cx="1435100" cy="1435100"/>
                    </a:xfrm>
                    <a:prstGeom prst="rect">
                      <a:avLst/>
                    </a:prstGeom>
                  </pic:spPr>
                </pic:pic>
              </a:graphicData>
            </a:graphic>
          </wp:inline>
        </w:drawing>
      </w:r>
    </w:p>
    <w:p w14:paraId="6141B53E" w14:textId="20B89D99" w:rsidR="00790CEC" w:rsidRPr="00790CEC" w:rsidRDefault="00790CEC" w:rsidP="00790CEC">
      <w:pPr>
        <w:rPr>
          <w:b/>
        </w:rPr>
      </w:pPr>
      <w:r w:rsidRPr="00790CEC">
        <w:rPr>
          <w:b/>
        </w:rPr>
        <w:t>John McAuley (DUP)</w:t>
      </w:r>
    </w:p>
    <w:p w14:paraId="566BDA79" w14:textId="77777777" w:rsidR="00790CEC" w:rsidRDefault="00790CEC" w:rsidP="00790CEC">
      <w:r>
        <w:t>Causeway</w:t>
      </w:r>
    </w:p>
    <w:p w14:paraId="1E6180FB" w14:textId="6B455F00" w:rsidR="00790CEC" w:rsidRDefault="00790CEC" w:rsidP="00790CEC">
      <w:r>
        <w:t>M: 07736 474 848</w:t>
      </w:r>
    </w:p>
    <w:p w14:paraId="257F5E30" w14:textId="224D0DEA" w:rsidR="00790CEC" w:rsidRDefault="00790CEC" w:rsidP="00790CEC"/>
    <w:p w14:paraId="5116A3E2" w14:textId="6BBD7F33" w:rsidR="00790CEC" w:rsidRDefault="00790CEC" w:rsidP="00790CEC">
      <w:r>
        <w:rPr>
          <w:noProof/>
        </w:rPr>
        <w:drawing>
          <wp:inline distT="0" distB="0" distL="0" distR="0" wp14:anchorId="5FC5B0F3" wp14:editId="41A8E095">
            <wp:extent cx="1435100" cy="1435100"/>
            <wp:effectExtent l="0" t="0" r="0" b="0"/>
            <wp:docPr id="46" name="Picture 46" descr="Peter McCully (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Peter McCully (ALL)"/>
                    <pic:cNvPicPr/>
                  </pic:nvPicPr>
                  <pic:blipFill>
                    <a:blip r:embed="rId72">
                      <a:extLst>
                        <a:ext uri="{28A0092B-C50C-407E-A947-70E740481C1C}">
                          <a14:useLocalDpi xmlns:a14="http://schemas.microsoft.com/office/drawing/2010/main" val="0"/>
                        </a:ext>
                      </a:extLst>
                    </a:blip>
                    <a:stretch>
                      <a:fillRect/>
                    </a:stretch>
                  </pic:blipFill>
                  <pic:spPr>
                    <a:xfrm>
                      <a:off x="0" y="0"/>
                      <a:ext cx="1435100" cy="1435100"/>
                    </a:xfrm>
                    <a:prstGeom prst="rect">
                      <a:avLst/>
                    </a:prstGeom>
                  </pic:spPr>
                </pic:pic>
              </a:graphicData>
            </a:graphic>
          </wp:inline>
        </w:drawing>
      </w:r>
    </w:p>
    <w:p w14:paraId="14B9E589" w14:textId="56E1F6EA" w:rsidR="005E45B5" w:rsidRDefault="005E45B5" w:rsidP="005E45B5">
      <w:pPr>
        <w:rPr>
          <w:b/>
        </w:rPr>
      </w:pPr>
      <w:r w:rsidRPr="005E45B5">
        <w:rPr>
          <w:b/>
        </w:rPr>
        <w:t>Peter McCully (ALL)</w:t>
      </w:r>
    </w:p>
    <w:p w14:paraId="35CA4434" w14:textId="3EC2B8BE" w:rsidR="005E45B5" w:rsidRPr="005E45B5" w:rsidRDefault="005E45B5" w:rsidP="005E45B5">
      <w:r w:rsidRPr="005E45B5">
        <w:t>Ca</w:t>
      </w:r>
      <w:r>
        <w:t>us</w:t>
      </w:r>
      <w:r w:rsidRPr="005E45B5">
        <w:t>eway</w:t>
      </w:r>
    </w:p>
    <w:p w14:paraId="7080E6FC" w14:textId="4446BAAE" w:rsidR="00790CEC" w:rsidRPr="005E45B5" w:rsidRDefault="005E45B5" w:rsidP="005E45B5">
      <w:r w:rsidRPr="005E45B5">
        <w:t>M: 07708 126 245</w:t>
      </w:r>
    </w:p>
    <w:p w14:paraId="6874760E" w14:textId="77777777" w:rsidR="005E45B5" w:rsidRDefault="005E45B5" w:rsidP="005E45B5"/>
    <w:p w14:paraId="469748CC" w14:textId="430D48D3" w:rsidR="00790CEC" w:rsidRDefault="00790CEC" w:rsidP="00790CEC">
      <w:r>
        <w:rPr>
          <w:noProof/>
        </w:rPr>
        <w:drawing>
          <wp:inline distT="0" distB="0" distL="0" distR="0" wp14:anchorId="6FAFAB94" wp14:editId="772136A6">
            <wp:extent cx="1435100" cy="1435100"/>
            <wp:effectExtent l="0" t="0" r="0" b="0"/>
            <wp:docPr id="47" name="Picture 47" descr="Sharon McKillop (D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Sharon McKillop (DUP)"/>
                    <pic:cNvPicPr/>
                  </pic:nvPicPr>
                  <pic:blipFill>
                    <a:blip r:embed="rId73">
                      <a:extLst>
                        <a:ext uri="{28A0092B-C50C-407E-A947-70E740481C1C}">
                          <a14:useLocalDpi xmlns:a14="http://schemas.microsoft.com/office/drawing/2010/main" val="0"/>
                        </a:ext>
                      </a:extLst>
                    </a:blip>
                    <a:stretch>
                      <a:fillRect/>
                    </a:stretch>
                  </pic:blipFill>
                  <pic:spPr>
                    <a:xfrm>
                      <a:off x="0" y="0"/>
                      <a:ext cx="1435100" cy="1435100"/>
                    </a:xfrm>
                    <a:prstGeom prst="rect">
                      <a:avLst/>
                    </a:prstGeom>
                  </pic:spPr>
                </pic:pic>
              </a:graphicData>
            </a:graphic>
          </wp:inline>
        </w:drawing>
      </w:r>
    </w:p>
    <w:p w14:paraId="1AA3D1B6" w14:textId="598E63CB" w:rsidR="00790CEC" w:rsidRPr="00790CEC" w:rsidRDefault="00790CEC" w:rsidP="00790CEC">
      <w:pPr>
        <w:rPr>
          <w:b/>
        </w:rPr>
      </w:pPr>
      <w:r w:rsidRPr="00790CEC">
        <w:rPr>
          <w:b/>
        </w:rPr>
        <w:t>Sharon McKillop (DUP)</w:t>
      </w:r>
    </w:p>
    <w:p w14:paraId="2E09EB65" w14:textId="77777777" w:rsidR="00790CEC" w:rsidRDefault="00790CEC" w:rsidP="00790CEC">
      <w:r>
        <w:t>Causeway</w:t>
      </w:r>
    </w:p>
    <w:p w14:paraId="0CA393E8" w14:textId="6C577B6C" w:rsidR="00790CEC" w:rsidRDefault="00790CEC" w:rsidP="00790CEC">
      <w:r>
        <w:t>M: 07793 678991</w:t>
      </w:r>
    </w:p>
    <w:p w14:paraId="7326C602" w14:textId="31872A99" w:rsidR="00790CEC" w:rsidRDefault="00790CEC" w:rsidP="00790CEC"/>
    <w:p w14:paraId="4F7362F3" w14:textId="77777777" w:rsidR="00526FD3" w:rsidRDefault="00526FD3" w:rsidP="00790CEC">
      <w:pPr>
        <w:sectPr w:rsidR="00526FD3" w:rsidSect="00790CEC">
          <w:type w:val="continuous"/>
          <w:pgSz w:w="11907" w:h="16839" w:code="9"/>
          <w:pgMar w:top="1267" w:right="1339" w:bottom="1339" w:left="1339" w:header="720" w:footer="720" w:gutter="0"/>
          <w:cols w:num="2" w:space="720"/>
          <w:titlePg/>
          <w:docGrid w:linePitch="360"/>
        </w:sectPr>
      </w:pPr>
    </w:p>
    <w:p w14:paraId="4B18F0A7" w14:textId="0917A3AF" w:rsidR="00790CEC" w:rsidRDefault="00790CEC" w:rsidP="00790CEC">
      <w:r>
        <w:rPr>
          <w:noProof/>
        </w:rPr>
        <w:lastRenderedPageBreak/>
        <w:drawing>
          <wp:inline distT="0" distB="0" distL="0" distR="0" wp14:anchorId="6AEF259F" wp14:editId="5B10C239">
            <wp:extent cx="1435100" cy="1435100"/>
            <wp:effectExtent l="0" t="0" r="0" b="0"/>
            <wp:docPr id="48" name="Picture 48" descr="Richard Stewart (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Richard Stewart (ALL)"/>
                    <pic:cNvPicPr/>
                  </pic:nvPicPr>
                  <pic:blipFill>
                    <a:blip r:embed="rId74">
                      <a:extLst>
                        <a:ext uri="{28A0092B-C50C-407E-A947-70E740481C1C}">
                          <a14:useLocalDpi xmlns:a14="http://schemas.microsoft.com/office/drawing/2010/main" val="0"/>
                        </a:ext>
                      </a:extLst>
                    </a:blip>
                    <a:stretch>
                      <a:fillRect/>
                    </a:stretch>
                  </pic:blipFill>
                  <pic:spPr>
                    <a:xfrm>
                      <a:off x="0" y="0"/>
                      <a:ext cx="1435100" cy="1435100"/>
                    </a:xfrm>
                    <a:prstGeom prst="rect">
                      <a:avLst/>
                    </a:prstGeom>
                  </pic:spPr>
                </pic:pic>
              </a:graphicData>
            </a:graphic>
          </wp:inline>
        </w:drawing>
      </w:r>
    </w:p>
    <w:p w14:paraId="2979EA67" w14:textId="671E28DD" w:rsidR="00790CEC" w:rsidRPr="00790CEC" w:rsidRDefault="005E45B5" w:rsidP="00790CEC">
      <w:pPr>
        <w:rPr>
          <w:b/>
        </w:rPr>
      </w:pPr>
      <w:r>
        <w:rPr>
          <w:b/>
        </w:rPr>
        <w:t>Richard Stewart (ALL)</w:t>
      </w:r>
    </w:p>
    <w:p w14:paraId="4D986067" w14:textId="77777777" w:rsidR="00790CEC" w:rsidRDefault="00790CEC" w:rsidP="00790CEC">
      <w:r>
        <w:t>Causeway</w:t>
      </w:r>
    </w:p>
    <w:p w14:paraId="1CD9D176" w14:textId="37166D6D" w:rsidR="00790CEC" w:rsidRDefault="005E45B5" w:rsidP="006115B5">
      <w:pPr>
        <w:sectPr w:rsidR="00790CEC" w:rsidSect="00526FD3">
          <w:type w:val="continuous"/>
          <w:pgSz w:w="11907" w:h="16839" w:code="9"/>
          <w:pgMar w:top="1267" w:right="1339" w:bottom="1339" w:left="1339" w:header="720" w:footer="720" w:gutter="0"/>
          <w:cols w:space="720"/>
          <w:titlePg/>
          <w:docGrid w:linePitch="360"/>
        </w:sectPr>
      </w:pPr>
      <w:r w:rsidRPr="005E45B5">
        <w:t>M: 07716 285 822</w:t>
      </w:r>
    </w:p>
    <w:p w14:paraId="56BEC064" w14:textId="6EE79E68" w:rsidR="00790CEC" w:rsidRDefault="00790CEC" w:rsidP="006115B5"/>
    <w:p w14:paraId="46B4F311" w14:textId="7C1B2689" w:rsidR="00790CEC" w:rsidRDefault="00790CEC">
      <w:pPr>
        <w:spacing w:after="240"/>
      </w:pPr>
      <w:r>
        <w:br w:type="page"/>
      </w:r>
    </w:p>
    <w:p w14:paraId="18A7D20E" w14:textId="77777777" w:rsidR="00526FD3" w:rsidRDefault="00526FD3" w:rsidP="00790CEC">
      <w:pPr>
        <w:pStyle w:val="Heading2"/>
        <w:sectPr w:rsidR="00526FD3" w:rsidSect="00526FD3">
          <w:type w:val="continuous"/>
          <w:pgSz w:w="11907" w:h="16839" w:code="9"/>
          <w:pgMar w:top="1267" w:right="1339" w:bottom="1339" w:left="1339" w:header="720" w:footer="720" w:gutter="0"/>
          <w:cols w:space="720"/>
          <w:titlePg/>
          <w:docGrid w:linePitch="360"/>
        </w:sectPr>
      </w:pPr>
    </w:p>
    <w:p w14:paraId="38A258D2" w14:textId="1A88429B" w:rsidR="00790CEC" w:rsidRDefault="00790CEC" w:rsidP="00790CEC">
      <w:pPr>
        <w:pStyle w:val="Heading2"/>
      </w:pPr>
      <w:r w:rsidRPr="00790CEC">
        <w:lastRenderedPageBreak/>
        <w:t>Coleraine</w:t>
      </w:r>
    </w:p>
    <w:p w14:paraId="786FFB1D" w14:textId="77777777" w:rsidR="00790CEC" w:rsidRPr="00790CEC" w:rsidRDefault="00790CEC" w:rsidP="00790CEC"/>
    <w:p w14:paraId="5339A1D2" w14:textId="77777777" w:rsidR="008B2D7C" w:rsidRDefault="008B2D7C" w:rsidP="00790CEC">
      <w:pPr>
        <w:sectPr w:rsidR="008B2D7C" w:rsidSect="004C3AB5">
          <w:type w:val="continuous"/>
          <w:pgSz w:w="11907" w:h="16839" w:code="9"/>
          <w:pgMar w:top="1267" w:right="1339" w:bottom="1339" w:left="1339" w:header="720" w:footer="720" w:gutter="0"/>
          <w:cols w:space="720"/>
          <w:titlePg/>
          <w:docGrid w:linePitch="360"/>
        </w:sectPr>
      </w:pPr>
    </w:p>
    <w:p w14:paraId="5CA98B04" w14:textId="1205FF2F" w:rsidR="00790CEC" w:rsidRDefault="00790CEC" w:rsidP="00790CEC">
      <w:r>
        <w:rPr>
          <w:noProof/>
        </w:rPr>
        <w:drawing>
          <wp:inline distT="0" distB="0" distL="0" distR="0" wp14:anchorId="0B1B7915" wp14:editId="1F5F2171">
            <wp:extent cx="1435100" cy="1435100"/>
            <wp:effectExtent l="0" t="0" r="0" b="0"/>
            <wp:docPr id="49" name="Picture 49" descr="Philip Anderson (D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Philip Anderson (DUP)"/>
                    <pic:cNvPicPr/>
                  </pic:nvPicPr>
                  <pic:blipFill>
                    <a:blip r:embed="rId75">
                      <a:extLst>
                        <a:ext uri="{28A0092B-C50C-407E-A947-70E740481C1C}">
                          <a14:useLocalDpi xmlns:a14="http://schemas.microsoft.com/office/drawing/2010/main" val="0"/>
                        </a:ext>
                      </a:extLst>
                    </a:blip>
                    <a:stretch>
                      <a:fillRect/>
                    </a:stretch>
                  </pic:blipFill>
                  <pic:spPr>
                    <a:xfrm>
                      <a:off x="0" y="0"/>
                      <a:ext cx="1435100" cy="1435100"/>
                    </a:xfrm>
                    <a:prstGeom prst="rect">
                      <a:avLst/>
                    </a:prstGeom>
                  </pic:spPr>
                </pic:pic>
              </a:graphicData>
            </a:graphic>
          </wp:inline>
        </w:drawing>
      </w:r>
    </w:p>
    <w:p w14:paraId="76F3F47F" w14:textId="2DEC4897" w:rsidR="00790CEC" w:rsidRPr="008B2D7C" w:rsidRDefault="00790CEC" w:rsidP="00790CEC">
      <w:pPr>
        <w:rPr>
          <w:b/>
        </w:rPr>
      </w:pPr>
      <w:r w:rsidRPr="008B2D7C">
        <w:rPr>
          <w:b/>
        </w:rPr>
        <w:t>Philip Anderson (DUP)</w:t>
      </w:r>
    </w:p>
    <w:p w14:paraId="56B2068E" w14:textId="2C047C36" w:rsidR="00790CEC" w:rsidRDefault="00790CEC" w:rsidP="00790CEC">
      <w:r>
        <w:t>Coleraine</w:t>
      </w:r>
    </w:p>
    <w:p w14:paraId="02BEA67C" w14:textId="6B460782" w:rsidR="00790CEC" w:rsidRDefault="00790CEC" w:rsidP="00790CEC">
      <w:r>
        <w:t>M: 07772 272 479</w:t>
      </w:r>
    </w:p>
    <w:p w14:paraId="789AF45E" w14:textId="6B9DBAF3" w:rsidR="00790CEC" w:rsidRDefault="00790CEC" w:rsidP="00790CEC"/>
    <w:p w14:paraId="1D19DF69" w14:textId="3D4283C8" w:rsidR="00790CEC" w:rsidRDefault="008B2D7C" w:rsidP="00790CEC">
      <w:r>
        <w:rPr>
          <w:noProof/>
        </w:rPr>
        <w:drawing>
          <wp:inline distT="0" distB="0" distL="0" distR="0" wp14:anchorId="3BC65797" wp14:editId="37AC2FE8">
            <wp:extent cx="1435100" cy="1435100"/>
            <wp:effectExtent l="0" t="0" r="0" b="0"/>
            <wp:docPr id="50" name="Picture 50" descr="Niamh Archibald (S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Niamh Archibald (SF)"/>
                    <pic:cNvPicPr/>
                  </pic:nvPicPr>
                  <pic:blipFill>
                    <a:blip r:embed="rId76">
                      <a:extLst>
                        <a:ext uri="{28A0092B-C50C-407E-A947-70E740481C1C}">
                          <a14:useLocalDpi xmlns:a14="http://schemas.microsoft.com/office/drawing/2010/main" val="0"/>
                        </a:ext>
                      </a:extLst>
                    </a:blip>
                    <a:stretch>
                      <a:fillRect/>
                    </a:stretch>
                  </pic:blipFill>
                  <pic:spPr>
                    <a:xfrm>
                      <a:off x="0" y="0"/>
                      <a:ext cx="1435100" cy="1435100"/>
                    </a:xfrm>
                    <a:prstGeom prst="rect">
                      <a:avLst/>
                    </a:prstGeom>
                  </pic:spPr>
                </pic:pic>
              </a:graphicData>
            </a:graphic>
          </wp:inline>
        </w:drawing>
      </w:r>
    </w:p>
    <w:p w14:paraId="62F3F0DB" w14:textId="77777777" w:rsidR="005E45B5" w:rsidRPr="005E45B5" w:rsidRDefault="005E45B5" w:rsidP="005E45B5">
      <w:pPr>
        <w:rPr>
          <w:b/>
        </w:rPr>
      </w:pPr>
      <w:r w:rsidRPr="005E45B5">
        <w:rPr>
          <w:b/>
        </w:rPr>
        <w:t>Niamh Archibald (SF)</w:t>
      </w:r>
    </w:p>
    <w:p w14:paraId="28A81897" w14:textId="77777777" w:rsidR="005E45B5" w:rsidRPr="005E45B5" w:rsidRDefault="005E45B5" w:rsidP="005E45B5">
      <w:r w:rsidRPr="005E45B5">
        <w:t>Coleraine</w:t>
      </w:r>
    </w:p>
    <w:p w14:paraId="61459480" w14:textId="6A5A6380" w:rsidR="00790CEC" w:rsidRPr="005E45B5" w:rsidRDefault="005E45B5" w:rsidP="005E45B5">
      <w:r w:rsidRPr="005E45B5">
        <w:t>M: 07725 599 510</w:t>
      </w:r>
    </w:p>
    <w:p w14:paraId="38509B8A" w14:textId="77777777" w:rsidR="005E45B5" w:rsidRDefault="005E45B5" w:rsidP="005E45B5"/>
    <w:p w14:paraId="6524A57C" w14:textId="464810ED" w:rsidR="00790CEC" w:rsidRDefault="008B2D7C" w:rsidP="00790CEC">
      <w:r>
        <w:rPr>
          <w:noProof/>
        </w:rPr>
        <w:drawing>
          <wp:inline distT="0" distB="0" distL="0" distR="0" wp14:anchorId="55BE223F" wp14:editId="67CD2D2C">
            <wp:extent cx="1435100" cy="1435100"/>
            <wp:effectExtent l="0" t="0" r="0" b="0"/>
            <wp:docPr id="51" name="Picture 51" descr="Yvonne Boyle (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Yvonne Boyle (ALL)"/>
                    <pic:cNvPicPr/>
                  </pic:nvPicPr>
                  <pic:blipFill>
                    <a:blip r:embed="rId77">
                      <a:extLst>
                        <a:ext uri="{28A0092B-C50C-407E-A947-70E740481C1C}">
                          <a14:useLocalDpi xmlns:a14="http://schemas.microsoft.com/office/drawing/2010/main" val="0"/>
                        </a:ext>
                      </a:extLst>
                    </a:blip>
                    <a:stretch>
                      <a:fillRect/>
                    </a:stretch>
                  </pic:blipFill>
                  <pic:spPr>
                    <a:xfrm>
                      <a:off x="0" y="0"/>
                      <a:ext cx="1435100" cy="1435100"/>
                    </a:xfrm>
                    <a:prstGeom prst="rect">
                      <a:avLst/>
                    </a:prstGeom>
                  </pic:spPr>
                </pic:pic>
              </a:graphicData>
            </a:graphic>
          </wp:inline>
        </w:drawing>
      </w:r>
    </w:p>
    <w:p w14:paraId="3D2F34A3" w14:textId="77777777" w:rsidR="005E45B5" w:rsidRPr="008B2D7C" w:rsidRDefault="005E45B5" w:rsidP="005E45B5">
      <w:pPr>
        <w:rPr>
          <w:b/>
        </w:rPr>
      </w:pPr>
      <w:r w:rsidRPr="008B2D7C">
        <w:rPr>
          <w:b/>
        </w:rPr>
        <w:t>Yvonne Boyle (ALL)</w:t>
      </w:r>
    </w:p>
    <w:p w14:paraId="57031985" w14:textId="77777777" w:rsidR="005E45B5" w:rsidRDefault="005E45B5" w:rsidP="005E45B5">
      <w:r>
        <w:t>Coleraine</w:t>
      </w:r>
    </w:p>
    <w:p w14:paraId="2CF6E806" w14:textId="77777777" w:rsidR="005E45B5" w:rsidRDefault="005E45B5" w:rsidP="005E45B5">
      <w:r>
        <w:t>M: 07761 979 251</w:t>
      </w:r>
    </w:p>
    <w:p w14:paraId="5B6B74B3" w14:textId="4468D3A4" w:rsidR="00790CEC" w:rsidRDefault="00790CEC" w:rsidP="00790CEC"/>
    <w:p w14:paraId="048C018A" w14:textId="22758834" w:rsidR="00790CEC" w:rsidRDefault="008B2D7C" w:rsidP="00790CEC">
      <w:r>
        <w:rPr>
          <w:noProof/>
        </w:rPr>
        <w:drawing>
          <wp:inline distT="0" distB="0" distL="0" distR="0" wp14:anchorId="11F70A69" wp14:editId="2879E976">
            <wp:extent cx="1435100" cy="1435100"/>
            <wp:effectExtent l="0" t="0" r="0" b="0"/>
            <wp:docPr id="52" name="Picture 52" descr="Tanya Stirling (D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Tanya Stirling (DUP)"/>
                    <pic:cNvPicPr/>
                  </pic:nvPicPr>
                  <pic:blipFill>
                    <a:blip r:embed="rId78">
                      <a:extLst>
                        <a:ext uri="{28A0092B-C50C-407E-A947-70E740481C1C}">
                          <a14:useLocalDpi xmlns:a14="http://schemas.microsoft.com/office/drawing/2010/main" val="0"/>
                        </a:ext>
                      </a:extLst>
                    </a:blip>
                    <a:stretch>
                      <a:fillRect/>
                    </a:stretch>
                  </pic:blipFill>
                  <pic:spPr>
                    <a:xfrm>
                      <a:off x="0" y="0"/>
                      <a:ext cx="1435100" cy="1435100"/>
                    </a:xfrm>
                    <a:prstGeom prst="rect">
                      <a:avLst/>
                    </a:prstGeom>
                  </pic:spPr>
                </pic:pic>
              </a:graphicData>
            </a:graphic>
          </wp:inline>
        </w:drawing>
      </w:r>
    </w:p>
    <w:p w14:paraId="095DF96B" w14:textId="77777777" w:rsidR="005E45B5" w:rsidRPr="005E45B5" w:rsidRDefault="005E45B5" w:rsidP="005E45B5">
      <w:pPr>
        <w:rPr>
          <w:b/>
        </w:rPr>
      </w:pPr>
      <w:r w:rsidRPr="005E45B5">
        <w:rPr>
          <w:b/>
        </w:rPr>
        <w:t>Tanya Stirling (DUP)</w:t>
      </w:r>
    </w:p>
    <w:p w14:paraId="3AAD7316" w14:textId="77777777" w:rsidR="005E45B5" w:rsidRPr="005E45B5" w:rsidRDefault="005E45B5" w:rsidP="005E45B5">
      <w:r w:rsidRPr="005E45B5">
        <w:t>Coleraine</w:t>
      </w:r>
    </w:p>
    <w:p w14:paraId="4370E555" w14:textId="0360FBED" w:rsidR="00790CEC" w:rsidRPr="005E45B5" w:rsidRDefault="005E45B5" w:rsidP="005E45B5">
      <w:r w:rsidRPr="005E45B5">
        <w:t>M: 02870 356 990</w:t>
      </w:r>
    </w:p>
    <w:p w14:paraId="785506AE" w14:textId="77777777" w:rsidR="005E45B5" w:rsidRDefault="005E45B5" w:rsidP="005E45B5"/>
    <w:p w14:paraId="65F70053" w14:textId="6F118CF7" w:rsidR="00790CEC" w:rsidRDefault="008B2D7C" w:rsidP="00790CEC">
      <w:r>
        <w:rPr>
          <w:noProof/>
        </w:rPr>
        <w:drawing>
          <wp:inline distT="0" distB="0" distL="0" distR="0" wp14:anchorId="0F59CB42" wp14:editId="1FD66270">
            <wp:extent cx="1435100" cy="1435100"/>
            <wp:effectExtent l="0" t="0" r="0" b="0"/>
            <wp:docPr id="53" name="Picture 53" descr="Russell Watton (P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Russell Watton (PUP)"/>
                    <pic:cNvPicPr/>
                  </pic:nvPicPr>
                  <pic:blipFill>
                    <a:blip r:embed="rId79">
                      <a:extLst>
                        <a:ext uri="{28A0092B-C50C-407E-A947-70E740481C1C}">
                          <a14:useLocalDpi xmlns:a14="http://schemas.microsoft.com/office/drawing/2010/main" val="0"/>
                        </a:ext>
                      </a:extLst>
                    </a:blip>
                    <a:stretch>
                      <a:fillRect/>
                    </a:stretch>
                  </pic:blipFill>
                  <pic:spPr>
                    <a:xfrm>
                      <a:off x="0" y="0"/>
                      <a:ext cx="1435100" cy="1435100"/>
                    </a:xfrm>
                    <a:prstGeom prst="rect">
                      <a:avLst/>
                    </a:prstGeom>
                  </pic:spPr>
                </pic:pic>
              </a:graphicData>
            </a:graphic>
          </wp:inline>
        </w:drawing>
      </w:r>
    </w:p>
    <w:p w14:paraId="71A69BA0" w14:textId="77777777" w:rsidR="005E45B5" w:rsidRPr="008B2D7C" w:rsidRDefault="005E45B5" w:rsidP="005E45B5">
      <w:pPr>
        <w:rPr>
          <w:b/>
        </w:rPr>
      </w:pPr>
      <w:r w:rsidRPr="008B2D7C">
        <w:rPr>
          <w:b/>
        </w:rPr>
        <w:t>Russell Watton (PUP)</w:t>
      </w:r>
    </w:p>
    <w:p w14:paraId="1FAD4402" w14:textId="77777777" w:rsidR="005E45B5" w:rsidRDefault="005E45B5" w:rsidP="005E45B5">
      <w:r>
        <w:t>Coleraine</w:t>
      </w:r>
    </w:p>
    <w:p w14:paraId="5516D65E" w14:textId="77777777" w:rsidR="005E45B5" w:rsidRDefault="005E45B5" w:rsidP="005E45B5">
      <w:r>
        <w:t>M: 07981 545952</w:t>
      </w:r>
    </w:p>
    <w:p w14:paraId="619EBD58" w14:textId="21D2BC2D" w:rsidR="00790CEC" w:rsidRDefault="00790CEC" w:rsidP="00790CEC"/>
    <w:p w14:paraId="2C89D0B5" w14:textId="4FA73842" w:rsidR="00790CEC" w:rsidRDefault="008B2D7C" w:rsidP="00790CEC">
      <w:r>
        <w:rPr>
          <w:noProof/>
        </w:rPr>
        <w:drawing>
          <wp:inline distT="0" distB="0" distL="0" distR="0" wp14:anchorId="5D26289F" wp14:editId="08C4F9E4">
            <wp:extent cx="1435100" cy="1435100"/>
            <wp:effectExtent l="0" t="0" r="0" b="0"/>
            <wp:docPr id="54" name="Picture 54" descr="John Wisener (U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John Wisener (UUP)"/>
                    <pic:cNvPicPr/>
                  </pic:nvPicPr>
                  <pic:blipFill>
                    <a:blip r:embed="rId80">
                      <a:extLst>
                        <a:ext uri="{28A0092B-C50C-407E-A947-70E740481C1C}">
                          <a14:useLocalDpi xmlns:a14="http://schemas.microsoft.com/office/drawing/2010/main" val="0"/>
                        </a:ext>
                      </a:extLst>
                    </a:blip>
                    <a:stretch>
                      <a:fillRect/>
                    </a:stretch>
                  </pic:blipFill>
                  <pic:spPr>
                    <a:xfrm>
                      <a:off x="0" y="0"/>
                      <a:ext cx="1435100" cy="1435100"/>
                    </a:xfrm>
                    <a:prstGeom prst="rect">
                      <a:avLst/>
                    </a:prstGeom>
                  </pic:spPr>
                </pic:pic>
              </a:graphicData>
            </a:graphic>
          </wp:inline>
        </w:drawing>
      </w:r>
    </w:p>
    <w:p w14:paraId="0F63B3C2" w14:textId="77777777" w:rsidR="005E45B5" w:rsidRPr="005E45B5" w:rsidRDefault="005E45B5" w:rsidP="005E45B5">
      <w:pPr>
        <w:rPr>
          <w:b/>
        </w:rPr>
      </w:pPr>
      <w:r w:rsidRPr="005E45B5">
        <w:rPr>
          <w:b/>
        </w:rPr>
        <w:t xml:space="preserve">John </w:t>
      </w:r>
      <w:proofErr w:type="spellStart"/>
      <w:r w:rsidRPr="005E45B5">
        <w:rPr>
          <w:b/>
        </w:rPr>
        <w:t>Wisener</w:t>
      </w:r>
      <w:proofErr w:type="spellEnd"/>
      <w:r w:rsidRPr="005E45B5">
        <w:rPr>
          <w:b/>
        </w:rPr>
        <w:t xml:space="preserve"> (UUP)</w:t>
      </w:r>
    </w:p>
    <w:p w14:paraId="4F890D4F" w14:textId="1AF6F6B8" w:rsidR="005E45B5" w:rsidRPr="005E45B5" w:rsidRDefault="005E45B5" w:rsidP="005E45B5">
      <w:r>
        <w:t>Coleraine</w:t>
      </w:r>
    </w:p>
    <w:p w14:paraId="72F207E9" w14:textId="514141E0" w:rsidR="008B2D7C" w:rsidRDefault="005E45B5" w:rsidP="005E45B5">
      <w:r w:rsidRPr="005E45B5">
        <w:t>M: 07745 655 000</w:t>
      </w:r>
      <w:r w:rsidR="008B2D7C">
        <w:br w:type="page"/>
      </w:r>
    </w:p>
    <w:p w14:paraId="1DEE6EFC" w14:textId="77777777" w:rsidR="008B2D7C" w:rsidRDefault="008B2D7C" w:rsidP="008B2D7C">
      <w:pPr>
        <w:pStyle w:val="Heading2"/>
        <w:sectPr w:rsidR="008B2D7C" w:rsidSect="008B2D7C">
          <w:type w:val="continuous"/>
          <w:pgSz w:w="11907" w:h="16839" w:code="9"/>
          <w:pgMar w:top="1267" w:right="1339" w:bottom="1339" w:left="1339" w:header="720" w:footer="720" w:gutter="0"/>
          <w:cols w:num="2" w:space="720"/>
          <w:titlePg/>
          <w:docGrid w:linePitch="360"/>
        </w:sectPr>
      </w:pPr>
    </w:p>
    <w:p w14:paraId="1DFC7276" w14:textId="39C5035A" w:rsidR="008B2D7C" w:rsidRDefault="008B2D7C" w:rsidP="008B2D7C">
      <w:pPr>
        <w:pStyle w:val="Heading2"/>
      </w:pPr>
      <w:r w:rsidRPr="008B2D7C">
        <w:lastRenderedPageBreak/>
        <w:t>Limavady</w:t>
      </w:r>
    </w:p>
    <w:p w14:paraId="561E60F2" w14:textId="667A082B" w:rsidR="008B2D7C" w:rsidRDefault="008B2D7C" w:rsidP="008B2D7C"/>
    <w:p w14:paraId="064201DE" w14:textId="77777777" w:rsidR="008B2D7C" w:rsidRDefault="008B2D7C" w:rsidP="008B2D7C">
      <w:pPr>
        <w:sectPr w:rsidR="008B2D7C" w:rsidSect="002C1C8C">
          <w:type w:val="continuous"/>
          <w:pgSz w:w="11907" w:h="16839" w:code="9"/>
          <w:pgMar w:top="1267" w:right="1339" w:bottom="1339" w:left="1339" w:header="720" w:footer="720" w:gutter="0"/>
          <w:cols w:space="720"/>
          <w:docGrid w:linePitch="381"/>
        </w:sectPr>
      </w:pPr>
    </w:p>
    <w:p w14:paraId="516F2B0C" w14:textId="32E794A6" w:rsidR="008B2D7C" w:rsidRDefault="008B2D7C" w:rsidP="008B2D7C">
      <w:r>
        <w:rPr>
          <w:noProof/>
        </w:rPr>
        <w:drawing>
          <wp:inline distT="0" distB="0" distL="0" distR="0" wp14:anchorId="793E8449" wp14:editId="61BBE3D0">
            <wp:extent cx="1435100" cy="1435100"/>
            <wp:effectExtent l="0" t="0" r="0" b="0"/>
            <wp:docPr id="55" name="Picture 55" descr="Steven Callaghan QPM (D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Steven Callaghan QPM (DUP)"/>
                    <pic:cNvPicPr/>
                  </pic:nvPicPr>
                  <pic:blipFill>
                    <a:blip r:embed="rId81">
                      <a:extLst>
                        <a:ext uri="{28A0092B-C50C-407E-A947-70E740481C1C}">
                          <a14:useLocalDpi xmlns:a14="http://schemas.microsoft.com/office/drawing/2010/main" val="0"/>
                        </a:ext>
                      </a:extLst>
                    </a:blip>
                    <a:stretch>
                      <a:fillRect/>
                    </a:stretch>
                  </pic:blipFill>
                  <pic:spPr>
                    <a:xfrm>
                      <a:off x="0" y="0"/>
                      <a:ext cx="1435100" cy="1435100"/>
                    </a:xfrm>
                    <a:prstGeom prst="rect">
                      <a:avLst/>
                    </a:prstGeom>
                  </pic:spPr>
                </pic:pic>
              </a:graphicData>
            </a:graphic>
          </wp:inline>
        </w:drawing>
      </w:r>
    </w:p>
    <w:p w14:paraId="5AAB8631" w14:textId="77777777" w:rsidR="005E45B5" w:rsidRPr="008B2D7C" w:rsidRDefault="005E45B5" w:rsidP="005E45B5">
      <w:pPr>
        <w:rPr>
          <w:b/>
        </w:rPr>
      </w:pPr>
      <w:r w:rsidRPr="008B2D7C">
        <w:rPr>
          <w:b/>
        </w:rPr>
        <w:t>Steven Callaghan</w:t>
      </w:r>
      <w:r>
        <w:rPr>
          <w:b/>
        </w:rPr>
        <w:t xml:space="preserve"> QPM</w:t>
      </w:r>
      <w:r w:rsidRPr="008B2D7C">
        <w:rPr>
          <w:b/>
        </w:rPr>
        <w:t xml:space="preserve"> (DUP)</w:t>
      </w:r>
    </w:p>
    <w:p w14:paraId="0147E543" w14:textId="77777777" w:rsidR="005E45B5" w:rsidRDefault="005E45B5" w:rsidP="005E45B5">
      <w:r>
        <w:t>Limavady</w:t>
      </w:r>
    </w:p>
    <w:p w14:paraId="3E32FE8D" w14:textId="77777777" w:rsidR="005E45B5" w:rsidRDefault="005E45B5" w:rsidP="005E45B5">
      <w:r>
        <w:t>M: 07824 365 219</w:t>
      </w:r>
    </w:p>
    <w:p w14:paraId="3C418E03" w14:textId="39F1E182" w:rsidR="008B2D7C" w:rsidRDefault="008B2D7C" w:rsidP="008B2D7C"/>
    <w:p w14:paraId="0F64F898" w14:textId="1FF0BC49" w:rsidR="008B2D7C" w:rsidRDefault="008B2D7C" w:rsidP="008B2D7C">
      <w:r>
        <w:rPr>
          <w:noProof/>
        </w:rPr>
        <w:drawing>
          <wp:inline distT="0" distB="0" distL="0" distR="0" wp14:anchorId="7173F696" wp14:editId="6514DE72">
            <wp:extent cx="1379903" cy="1435100"/>
            <wp:effectExtent l="0" t="0" r="4445" b="0"/>
            <wp:docPr id="56" name="Picture 56" descr="Aaron Callan (D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Aaron Callan (DUP)"/>
                    <pic:cNvPicPr/>
                  </pic:nvPicPr>
                  <pic:blipFill>
                    <a:blip r:embed="rId82">
                      <a:extLst>
                        <a:ext uri="{28A0092B-C50C-407E-A947-70E740481C1C}">
                          <a14:useLocalDpi xmlns:a14="http://schemas.microsoft.com/office/drawing/2010/main" val="0"/>
                        </a:ext>
                      </a:extLst>
                    </a:blip>
                    <a:stretch>
                      <a:fillRect/>
                    </a:stretch>
                  </pic:blipFill>
                  <pic:spPr>
                    <a:xfrm>
                      <a:off x="0" y="0"/>
                      <a:ext cx="1379903" cy="1435100"/>
                    </a:xfrm>
                    <a:prstGeom prst="rect">
                      <a:avLst/>
                    </a:prstGeom>
                  </pic:spPr>
                </pic:pic>
              </a:graphicData>
            </a:graphic>
          </wp:inline>
        </w:drawing>
      </w:r>
    </w:p>
    <w:p w14:paraId="4EDC9A07" w14:textId="77777777" w:rsidR="005E45B5" w:rsidRPr="008B2D7C" w:rsidRDefault="005E45B5" w:rsidP="005E45B5">
      <w:pPr>
        <w:rPr>
          <w:b/>
        </w:rPr>
      </w:pPr>
      <w:r w:rsidRPr="008B2D7C">
        <w:rPr>
          <w:b/>
        </w:rPr>
        <w:t>Aaron Callan (DUP)</w:t>
      </w:r>
    </w:p>
    <w:p w14:paraId="000DCF18" w14:textId="77777777" w:rsidR="005E45B5" w:rsidRDefault="005E45B5" w:rsidP="005E45B5">
      <w:r>
        <w:t>Limavady</w:t>
      </w:r>
    </w:p>
    <w:p w14:paraId="2CCE8950" w14:textId="77777777" w:rsidR="005E45B5" w:rsidRDefault="005E45B5" w:rsidP="005E45B5">
      <w:r>
        <w:t>M: 07843 879 358</w:t>
      </w:r>
    </w:p>
    <w:p w14:paraId="325A7458" w14:textId="60A96663" w:rsidR="008B2D7C" w:rsidRDefault="008B2D7C" w:rsidP="008B2D7C"/>
    <w:p w14:paraId="5DC9BCD4" w14:textId="1F5DFB31" w:rsidR="008E07C4" w:rsidRDefault="008E07C4" w:rsidP="008B2D7C"/>
    <w:p w14:paraId="737A4909" w14:textId="3550CDFD" w:rsidR="008E07C4" w:rsidRDefault="008E07C4" w:rsidP="008B2D7C"/>
    <w:p w14:paraId="77FB3627" w14:textId="7B596ECD" w:rsidR="008E07C4" w:rsidRDefault="008E07C4" w:rsidP="008B2D7C"/>
    <w:p w14:paraId="30FC9966" w14:textId="65959952" w:rsidR="008E07C4" w:rsidRDefault="008E07C4" w:rsidP="008B2D7C"/>
    <w:p w14:paraId="3727D2A1" w14:textId="77777777" w:rsidR="008E07C4" w:rsidRDefault="008E07C4" w:rsidP="008B2D7C"/>
    <w:p w14:paraId="2CC89992" w14:textId="141B297C" w:rsidR="008B2D7C" w:rsidRDefault="008B2D7C" w:rsidP="008B2D7C">
      <w:r>
        <w:rPr>
          <w:noProof/>
        </w:rPr>
        <w:drawing>
          <wp:inline distT="0" distB="0" distL="0" distR="0" wp14:anchorId="7113285A" wp14:editId="6122CBD1">
            <wp:extent cx="1435100" cy="1435100"/>
            <wp:effectExtent l="0" t="0" r="0" b="0"/>
            <wp:docPr id="57" name="Picture 57" descr="Brenda Chivers (S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Brenda Chivers (SF)"/>
                    <pic:cNvPicPr/>
                  </pic:nvPicPr>
                  <pic:blipFill>
                    <a:blip r:embed="rId83">
                      <a:extLst>
                        <a:ext uri="{28A0092B-C50C-407E-A947-70E740481C1C}">
                          <a14:useLocalDpi xmlns:a14="http://schemas.microsoft.com/office/drawing/2010/main" val="0"/>
                        </a:ext>
                      </a:extLst>
                    </a:blip>
                    <a:stretch>
                      <a:fillRect/>
                    </a:stretch>
                  </pic:blipFill>
                  <pic:spPr>
                    <a:xfrm>
                      <a:off x="0" y="0"/>
                      <a:ext cx="1435100" cy="1435100"/>
                    </a:xfrm>
                    <a:prstGeom prst="rect">
                      <a:avLst/>
                    </a:prstGeom>
                  </pic:spPr>
                </pic:pic>
              </a:graphicData>
            </a:graphic>
          </wp:inline>
        </w:drawing>
      </w:r>
    </w:p>
    <w:p w14:paraId="6922084D" w14:textId="77777777" w:rsidR="005E45B5" w:rsidRPr="008B2D7C" w:rsidRDefault="005E45B5" w:rsidP="005E45B5">
      <w:pPr>
        <w:rPr>
          <w:b/>
        </w:rPr>
      </w:pPr>
      <w:r w:rsidRPr="008B2D7C">
        <w:rPr>
          <w:b/>
        </w:rPr>
        <w:t xml:space="preserve">Brenda </w:t>
      </w:r>
      <w:proofErr w:type="spellStart"/>
      <w:r w:rsidRPr="008B2D7C">
        <w:rPr>
          <w:b/>
        </w:rPr>
        <w:t>Chivers</w:t>
      </w:r>
      <w:proofErr w:type="spellEnd"/>
      <w:r w:rsidRPr="008B2D7C">
        <w:rPr>
          <w:b/>
        </w:rPr>
        <w:t xml:space="preserve"> (SF)</w:t>
      </w:r>
    </w:p>
    <w:p w14:paraId="59A559F9" w14:textId="77777777" w:rsidR="005E45B5" w:rsidRDefault="005E45B5" w:rsidP="005E45B5">
      <w:r>
        <w:t>Limavady</w:t>
      </w:r>
    </w:p>
    <w:p w14:paraId="377983CB" w14:textId="77777777" w:rsidR="005E45B5" w:rsidRDefault="005E45B5" w:rsidP="005E45B5">
      <w:r>
        <w:t>M: 07730 495 794</w:t>
      </w:r>
    </w:p>
    <w:p w14:paraId="172A561A" w14:textId="4E35E861" w:rsidR="008B2D7C" w:rsidRDefault="008B2D7C" w:rsidP="008B2D7C"/>
    <w:p w14:paraId="0520AF47" w14:textId="43A7A6BE" w:rsidR="008B2D7C" w:rsidRDefault="008B2D7C" w:rsidP="008B2D7C">
      <w:r>
        <w:rPr>
          <w:noProof/>
        </w:rPr>
        <w:drawing>
          <wp:inline distT="0" distB="0" distL="0" distR="0" wp14:anchorId="11B4958D" wp14:editId="0AAAAE73">
            <wp:extent cx="1435100" cy="1435100"/>
            <wp:effectExtent l="0" t="0" r="0" b="0"/>
            <wp:docPr id="58" name="Picture 58" descr="Amy Mairs (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Amy Mairs (ALL)"/>
                    <pic:cNvPicPr/>
                  </pic:nvPicPr>
                  <pic:blipFill>
                    <a:blip r:embed="rId84">
                      <a:extLst>
                        <a:ext uri="{28A0092B-C50C-407E-A947-70E740481C1C}">
                          <a14:useLocalDpi xmlns:a14="http://schemas.microsoft.com/office/drawing/2010/main" val="0"/>
                        </a:ext>
                      </a:extLst>
                    </a:blip>
                    <a:stretch>
                      <a:fillRect/>
                    </a:stretch>
                  </pic:blipFill>
                  <pic:spPr>
                    <a:xfrm>
                      <a:off x="0" y="0"/>
                      <a:ext cx="1435100" cy="1435100"/>
                    </a:xfrm>
                    <a:prstGeom prst="rect">
                      <a:avLst/>
                    </a:prstGeom>
                  </pic:spPr>
                </pic:pic>
              </a:graphicData>
            </a:graphic>
          </wp:inline>
        </w:drawing>
      </w:r>
    </w:p>
    <w:p w14:paraId="1AD7EC71" w14:textId="1E08BC39" w:rsidR="005E45B5" w:rsidRDefault="005E45B5" w:rsidP="005E45B5">
      <w:pPr>
        <w:rPr>
          <w:b/>
        </w:rPr>
      </w:pPr>
      <w:r w:rsidRPr="005E45B5">
        <w:rPr>
          <w:b/>
        </w:rPr>
        <w:t xml:space="preserve">Amy </w:t>
      </w:r>
      <w:proofErr w:type="spellStart"/>
      <w:r w:rsidRPr="005E45B5">
        <w:rPr>
          <w:b/>
        </w:rPr>
        <w:t>Mairs</w:t>
      </w:r>
      <w:proofErr w:type="spellEnd"/>
      <w:r>
        <w:rPr>
          <w:b/>
        </w:rPr>
        <w:t xml:space="preserve"> </w:t>
      </w:r>
      <w:r w:rsidRPr="005E45B5">
        <w:rPr>
          <w:b/>
        </w:rPr>
        <w:t>(ALL)</w:t>
      </w:r>
    </w:p>
    <w:p w14:paraId="5029A096" w14:textId="1499B989" w:rsidR="005E45B5" w:rsidRPr="005E45B5" w:rsidRDefault="005E45B5" w:rsidP="005E45B5">
      <w:r w:rsidRPr="005E45B5">
        <w:t>Limavady</w:t>
      </w:r>
    </w:p>
    <w:p w14:paraId="1236CADF" w14:textId="686F87C5" w:rsidR="008B2D7C" w:rsidRPr="005E45B5" w:rsidRDefault="005E45B5" w:rsidP="005E45B5">
      <w:r w:rsidRPr="005E45B5">
        <w:t>M: 07492 788 484</w:t>
      </w:r>
    </w:p>
    <w:p w14:paraId="19B889F4" w14:textId="77777777" w:rsidR="005E45B5" w:rsidRDefault="005E45B5" w:rsidP="005E45B5"/>
    <w:p w14:paraId="4880F855" w14:textId="0341AAED" w:rsidR="008B2D7C" w:rsidRDefault="008B2D7C" w:rsidP="008B2D7C">
      <w:r>
        <w:rPr>
          <w:noProof/>
        </w:rPr>
        <w:drawing>
          <wp:inline distT="0" distB="0" distL="0" distR="0" wp14:anchorId="094701AB" wp14:editId="067B0C96">
            <wp:extent cx="1435100" cy="1435100"/>
            <wp:effectExtent l="0" t="0" r="0" b="0"/>
            <wp:docPr id="59" name="Picture 59" descr="Ashleen Schenning (SDL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Ashleen Schenning (SDLP)"/>
                    <pic:cNvPicPr/>
                  </pic:nvPicPr>
                  <pic:blipFill>
                    <a:blip r:embed="rId85">
                      <a:extLst>
                        <a:ext uri="{28A0092B-C50C-407E-A947-70E740481C1C}">
                          <a14:useLocalDpi xmlns:a14="http://schemas.microsoft.com/office/drawing/2010/main" val="0"/>
                        </a:ext>
                      </a:extLst>
                    </a:blip>
                    <a:stretch>
                      <a:fillRect/>
                    </a:stretch>
                  </pic:blipFill>
                  <pic:spPr>
                    <a:xfrm>
                      <a:off x="0" y="0"/>
                      <a:ext cx="1435100" cy="1435100"/>
                    </a:xfrm>
                    <a:prstGeom prst="rect">
                      <a:avLst/>
                    </a:prstGeom>
                  </pic:spPr>
                </pic:pic>
              </a:graphicData>
            </a:graphic>
          </wp:inline>
        </w:drawing>
      </w:r>
    </w:p>
    <w:p w14:paraId="6DFE2466" w14:textId="7A32867F" w:rsidR="008B2D7C" w:rsidRPr="008B2D7C" w:rsidRDefault="008B2D7C" w:rsidP="008B2D7C">
      <w:pPr>
        <w:rPr>
          <w:b/>
        </w:rPr>
      </w:pPr>
      <w:proofErr w:type="spellStart"/>
      <w:r w:rsidRPr="008B2D7C">
        <w:rPr>
          <w:b/>
        </w:rPr>
        <w:t>Ashleen</w:t>
      </w:r>
      <w:proofErr w:type="spellEnd"/>
      <w:r w:rsidRPr="008B2D7C">
        <w:rPr>
          <w:b/>
        </w:rPr>
        <w:t xml:space="preserve"> </w:t>
      </w:r>
      <w:proofErr w:type="spellStart"/>
      <w:r w:rsidRPr="008B2D7C">
        <w:rPr>
          <w:b/>
        </w:rPr>
        <w:t>Schenning</w:t>
      </w:r>
      <w:proofErr w:type="spellEnd"/>
      <w:r w:rsidRPr="008B2D7C">
        <w:rPr>
          <w:b/>
        </w:rPr>
        <w:t xml:space="preserve"> (SDLP)</w:t>
      </w:r>
    </w:p>
    <w:p w14:paraId="1632815B" w14:textId="77777777" w:rsidR="008B2D7C" w:rsidRDefault="008B2D7C" w:rsidP="008B2D7C">
      <w:r>
        <w:t>Limavady</w:t>
      </w:r>
    </w:p>
    <w:p w14:paraId="7F5EB25D" w14:textId="07184025" w:rsidR="008B2D7C" w:rsidRDefault="008B2D7C" w:rsidP="008B2D7C">
      <w:r>
        <w:t>M: 07720 046 169</w:t>
      </w:r>
    </w:p>
    <w:p w14:paraId="48618237" w14:textId="77777777" w:rsidR="008B2D7C" w:rsidRDefault="008B2D7C">
      <w:pPr>
        <w:spacing w:after="240"/>
      </w:pPr>
      <w:r>
        <w:br w:type="page"/>
      </w:r>
    </w:p>
    <w:p w14:paraId="5C9C0390" w14:textId="77777777" w:rsidR="008B2D7C" w:rsidRDefault="008B2D7C" w:rsidP="008B2D7C">
      <w:pPr>
        <w:sectPr w:rsidR="008B2D7C" w:rsidSect="008B2D7C">
          <w:type w:val="continuous"/>
          <w:pgSz w:w="11907" w:h="16839" w:code="9"/>
          <w:pgMar w:top="1267" w:right="1339" w:bottom="1339" w:left="1339" w:header="720" w:footer="720" w:gutter="0"/>
          <w:cols w:num="2" w:space="720"/>
          <w:titlePg/>
          <w:docGrid w:linePitch="360"/>
        </w:sectPr>
      </w:pPr>
    </w:p>
    <w:p w14:paraId="7F610199" w14:textId="77777777" w:rsidR="008B2D7C" w:rsidRDefault="008B2D7C" w:rsidP="008B2D7C">
      <w:pPr>
        <w:pStyle w:val="Heading2"/>
      </w:pPr>
      <w:r>
        <w:lastRenderedPageBreak/>
        <w:t>The Glens</w:t>
      </w:r>
    </w:p>
    <w:p w14:paraId="34073D10" w14:textId="608CCF2B" w:rsidR="008B2D7C" w:rsidRDefault="008B2D7C" w:rsidP="008B2D7C"/>
    <w:p w14:paraId="02DC3B9B" w14:textId="77777777" w:rsidR="008E07C4" w:rsidRDefault="008E07C4" w:rsidP="008B2D7C">
      <w:pPr>
        <w:sectPr w:rsidR="008E07C4" w:rsidSect="002C1C8C">
          <w:type w:val="continuous"/>
          <w:pgSz w:w="11907" w:h="16839" w:code="9"/>
          <w:pgMar w:top="1267" w:right="1339" w:bottom="1339" w:left="1339" w:header="720" w:footer="720" w:gutter="0"/>
          <w:cols w:space="720"/>
          <w:docGrid w:linePitch="381"/>
        </w:sectPr>
      </w:pPr>
    </w:p>
    <w:p w14:paraId="0B42036A" w14:textId="5143792E" w:rsidR="008E07C4" w:rsidRDefault="008E07C4" w:rsidP="008B2D7C">
      <w:r>
        <w:rPr>
          <w:noProof/>
        </w:rPr>
        <w:drawing>
          <wp:inline distT="0" distB="0" distL="0" distR="0" wp14:anchorId="248CC310" wp14:editId="39713A9E">
            <wp:extent cx="1435100" cy="1435100"/>
            <wp:effectExtent l="0" t="0" r="0" b="0"/>
            <wp:docPr id="60" name="Picture 60" descr="Bill Kennedy (D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Bill Kennedy (DUP)"/>
                    <pic:cNvPicPr/>
                  </pic:nvPicPr>
                  <pic:blipFill>
                    <a:blip r:embed="rId86">
                      <a:extLst>
                        <a:ext uri="{28A0092B-C50C-407E-A947-70E740481C1C}">
                          <a14:useLocalDpi xmlns:a14="http://schemas.microsoft.com/office/drawing/2010/main" val="0"/>
                        </a:ext>
                      </a:extLst>
                    </a:blip>
                    <a:stretch>
                      <a:fillRect/>
                    </a:stretch>
                  </pic:blipFill>
                  <pic:spPr>
                    <a:xfrm>
                      <a:off x="0" y="0"/>
                      <a:ext cx="1435100" cy="1435100"/>
                    </a:xfrm>
                    <a:prstGeom prst="rect">
                      <a:avLst/>
                    </a:prstGeom>
                  </pic:spPr>
                </pic:pic>
              </a:graphicData>
            </a:graphic>
          </wp:inline>
        </w:drawing>
      </w:r>
    </w:p>
    <w:p w14:paraId="4E4811FC" w14:textId="04AB6A6A" w:rsidR="002448AB" w:rsidRDefault="002448AB" w:rsidP="002448AB">
      <w:pPr>
        <w:rPr>
          <w:b/>
        </w:rPr>
      </w:pPr>
      <w:r w:rsidRPr="002448AB">
        <w:rPr>
          <w:b/>
        </w:rPr>
        <w:t>Bill Kennedy (DUP)</w:t>
      </w:r>
    </w:p>
    <w:p w14:paraId="3F1E11FD" w14:textId="7BF331A3" w:rsidR="002448AB" w:rsidRPr="002448AB" w:rsidRDefault="002448AB" w:rsidP="002448AB">
      <w:r w:rsidRPr="002448AB">
        <w:t>The Glens</w:t>
      </w:r>
    </w:p>
    <w:p w14:paraId="6A58E24B" w14:textId="5BDD7364" w:rsidR="008B2D7C" w:rsidRPr="002448AB" w:rsidRDefault="002448AB" w:rsidP="002448AB">
      <w:r w:rsidRPr="002448AB">
        <w:t>M: 07734 776 694</w:t>
      </w:r>
    </w:p>
    <w:p w14:paraId="59A0B0CC" w14:textId="77777777" w:rsidR="002448AB" w:rsidRDefault="002448AB" w:rsidP="002448AB"/>
    <w:p w14:paraId="48FF640D" w14:textId="34310112" w:rsidR="008B2D7C" w:rsidRDefault="008E07C4" w:rsidP="008B2D7C">
      <w:r>
        <w:rPr>
          <w:noProof/>
        </w:rPr>
        <w:drawing>
          <wp:inline distT="0" distB="0" distL="0" distR="0" wp14:anchorId="5702F01F" wp14:editId="375B9294">
            <wp:extent cx="1435100" cy="1435100"/>
            <wp:effectExtent l="0" t="0" r="0" b="0"/>
            <wp:docPr id="61" name="Picture 61" descr="Margaret Anne McKillop (SDL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Margaret Anne McKillop (SDLP)"/>
                    <pic:cNvPicPr/>
                  </pic:nvPicPr>
                  <pic:blipFill>
                    <a:blip r:embed="rId87">
                      <a:extLst>
                        <a:ext uri="{28A0092B-C50C-407E-A947-70E740481C1C}">
                          <a14:useLocalDpi xmlns:a14="http://schemas.microsoft.com/office/drawing/2010/main" val="0"/>
                        </a:ext>
                      </a:extLst>
                    </a:blip>
                    <a:stretch>
                      <a:fillRect/>
                    </a:stretch>
                  </pic:blipFill>
                  <pic:spPr>
                    <a:xfrm>
                      <a:off x="0" y="0"/>
                      <a:ext cx="1435100" cy="1435100"/>
                    </a:xfrm>
                    <a:prstGeom prst="rect">
                      <a:avLst/>
                    </a:prstGeom>
                  </pic:spPr>
                </pic:pic>
              </a:graphicData>
            </a:graphic>
          </wp:inline>
        </w:drawing>
      </w:r>
    </w:p>
    <w:p w14:paraId="1D126FBE" w14:textId="1D0ECE3A" w:rsidR="008B2D7C" w:rsidRPr="008E07C4" w:rsidRDefault="008B2D7C" w:rsidP="008B2D7C">
      <w:pPr>
        <w:rPr>
          <w:b/>
        </w:rPr>
      </w:pPr>
      <w:r w:rsidRPr="008E07C4">
        <w:rPr>
          <w:b/>
        </w:rPr>
        <w:t>Margaret Anne McKillop (SDLP)</w:t>
      </w:r>
    </w:p>
    <w:p w14:paraId="1105FBA3" w14:textId="77777777" w:rsidR="008E07C4" w:rsidRDefault="008E07C4" w:rsidP="008E07C4">
      <w:r>
        <w:t>The Glens</w:t>
      </w:r>
    </w:p>
    <w:p w14:paraId="5C0A50E0" w14:textId="55E75CB5" w:rsidR="008B2D7C" w:rsidRDefault="008B2D7C" w:rsidP="008B2D7C">
      <w:r>
        <w:t>M: 07850 883716</w:t>
      </w:r>
    </w:p>
    <w:p w14:paraId="27DC7CD3" w14:textId="50AD78CD" w:rsidR="008E07C4" w:rsidRDefault="008E07C4" w:rsidP="008B2D7C"/>
    <w:p w14:paraId="2A003B9F" w14:textId="65FC12DC" w:rsidR="008E07C4" w:rsidRDefault="008E07C4" w:rsidP="008B2D7C"/>
    <w:p w14:paraId="126C626F" w14:textId="6308EE00" w:rsidR="008E07C4" w:rsidRDefault="008E07C4" w:rsidP="008B2D7C"/>
    <w:p w14:paraId="689F603F" w14:textId="77777777" w:rsidR="008E07C4" w:rsidRDefault="008E07C4" w:rsidP="008B2D7C"/>
    <w:p w14:paraId="441BAB39" w14:textId="74847DA9" w:rsidR="008B2D7C" w:rsidRDefault="008B2D7C" w:rsidP="008B2D7C"/>
    <w:p w14:paraId="19D5BDB9" w14:textId="43EDF402" w:rsidR="008B2D7C" w:rsidRDefault="008E07C4" w:rsidP="008B2D7C">
      <w:r>
        <w:rPr>
          <w:noProof/>
        </w:rPr>
        <w:drawing>
          <wp:inline distT="0" distB="0" distL="0" distR="0" wp14:anchorId="1AB6D80E" wp14:editId="5FBE72D4">
            <wp:extent cx="1435100" cy="1435100"/>
            <wp:effectExtent l="0" t="0" r="0" b="0"/>
            <wp:docPr id="62" name="Picture 62" descr="Oliver McMullan (S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Oliver McMullan (SF)"/>
                    <pic:cNvPicPr/>
                  </pic:nvPicPr>
                  <pic:blipFill>
                    <a:blip r:embed="rId88">
                      <a:extLst>
                        <a:ext uri="{28A0092B-C50C-407E-A947-70E740481C1C}">
                          <a14:useLocalDpi xmlns:a14="http://schemas.microsoft.com/office/drawing/2010/main" val="0"/>
                        </a:ext>
                      </a:extLst>
                    </a:blip>
                    <a:stretch>
                      <a:fillRect/>
                    </a:stretch>
                  </pic:blipFill>
                  <pic:spPr>
                    <a:xfrm>
                      <a:off x="0" y="0"/>
                      <a:ext cx="1435100" cy="1435100"/>
                    </a:xfrm>
                    <a:prstGeom prst="rect">
                      <a:avLst/>
                    </a:prstGeom>
                  </pic:spPr>
                </pic:pic>
              </a:graphicData>
            </a:graphic>
          </wp:inline>
        </w:drawing>
      </w:r>
    </w:p>
    <w:p w14:paraId="73D1CA82" w14:textId="77777777" w:rsidR="005E45B5" w:rsidRPr="008E07C4" w:rsidRDefault="005E45B5" w:rsidP="005E45B5">
      <w:pPr>
        <w:rPr>
          <w:b/>
        </w:rPr>
      </w:pPr>
      <w:r w:rsidRPr="008E07C4">
        <w:rPr>
          <w:b/>
        </w:rPr>
        <w:t>Oliver McMullan (SF)</w:t>
      </w:r>
    </w:p>
    <w:p w14:paraId="5252CFDE" w14:textId="77777777" w:rsidR="005E45B5" w:rsidRDefault="005E45B5" w:rsidP="005E45B5">
      <w:r>
        <w:t>The Glens</w:t>
      </w:r>
    </w:p>
    <w:p w14:paraId="4DFD4E31" w14:textId="77777777" w:rsidR="005E45B5" w:rsidRDefault="005E45B5" w:rsidP="005E45B5">
      <w:r>
        <w:t>M: 07803 505 081</w:t>
      </w:r>
    </w:p>
    <w:p w14:paraId="7D46A4AB" w14:textId="1A2821D2" w:rsidR="008B2D7C" w:rsidRDefault="008B2D7C" w:rsidP="008B2D7C"/>
    <w:p w14:paraId="10A625C5" w14:textId="4F29E027" w:rsidR="008B2D7C" w:rsidRDefault="008E07C4" w:rsidP="008B2D7C">
      <w:r>
        <w:rPr>
          <w:noProof/>
        </w:rPr>
        <w:drawing>
          <wp:inline distT="0" distB="0" distL="0" distR="0" wp14:anchorId="14892185" wp14:editId="2C36C108">
            <wp:extent cx="1435100" cy="1435100"/>
            <wp:effectExtent l="0" t="0" r="0" b="0"/>
            <wp:docPr id="63" name="Picture 63" descr="Cara McShane (S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Cara McShane (SF)"/>
                    <pic:cNvPicPr/>
                  </pic:nvPicPr>
                  <pic:blipFill>
                    <a:blip r:embed="rId89">
                      <a:extLst>
                        <a:ext uri="{28A0092B-C50C-407E-A947-70E740481C1C}">
                          <a14:useLocalDpi xmlns:a14="http://schemas.microsoft.com/office/drawing/2010/main" val="0"/>
                        </a:ext>
                      </a:extLst>
                    </a:blip>
                    <a:stretch>
                      <a:fillRect/>
                    </a:stretch>
                  </pic:blipFill>
                  <pic:spPr>
                    <a:xfrm>
                      <a:off x="0" y="0"/>
                      <a:ext cx="1435100" cy="1435100"/>
                    </a:xfrm>
                    <a:prstGeom prst="rect">
                      <a:avLst/>
                    </a:prstGeom>
                  </pic:spPr>
                </pic:pic>
              </a:graphicData>
            </a:graphic>
          </wp:inline>
        </w:drawing>
      </w:r>
    </w:p>
    <w:p w14:paraId="34C59F92" w14:textId="77777777" w:rsidR="005E45B5" w:rsidRPr="008E07C4" w:rsidRDefault="005E45B5" w:rsidP="005E45B5">
      <w:pPr>
        <w:rPr>
          <w:b/>
        </w:rPr>
      </w:pPr>
      <w:r w:rsidRPr="008E07C4">
        <w:rPr>
          <w:b/>
        </w:rPr>
        <w:t>Cara McShane (SF)</w:t>
      </w:r>
    </w:p>
    <w:p w14:paraId="1C8770B1" w14:textId="77777777" w:rsidR="005E45B5" w:rsidRDefault="005E45B5" w:rsidP="005E45B5">
      <w:r>
        <w:t>The Glens</w:t>
      </w:r>
    </w:p>
    <w:p w14:paraId="12FB092D" w14:textId="77777777" w:rsidR="005E45B5" w:rsidRDefault="005E45B5" w:rsidP="005E45B5">
      <w:r>
        <w:t>M: 07752 417316</w:t>
      </w:r>
    </w:p>
    <w:p w14:paraId="2EBFFE6F" w14:textId="1690B8CD" w:rsidR="008E07C4" w:rsidRDefault="008E07C4" w:rsidP="008B2D7C"/>
    <w:p w14:paraId="490E4718" w14:textId="562703FD" w:rsidR="008E07C4" w:rsidRDefault="008E07C4" w:rsidP="008B2D7C">
      <w:r>
        <w:rPr>
          <w:noProof/>
        </w:rPr>
        <w:drawing>
          <wp:inline distT="0" distB="0" distL="0" distR="0" wp14:anchorId="31D0F37A" wp14:editId="7542FE31">
            <wp:extent cx="1435100" cy="1435100"/>
            <wp:effectExtent l="0" t="0" r="0" b="0"/>
            <wp:docPr id="64" name="Picture 64" descr="Maighréad Watson (S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descr="Maighréad Watson (SF)"/>
                    <pic:cNvPicPr/>
                  </pic:nvPicPr>
                  <pic:blipFill>
                    <a:blip r:embed="rId90">
                      <a:extLst>
                        <a:ext uri="{28A0092B-C50C-407E-A947-70E740481C1C}">
                          <a14:useLocalDpi xmlns:a14="http://schemas.microsoft.com/office/drawing/2010/main" val="0"/>
                        </a:ext>
                      </a:extLst>
                    </a:blip>
                    <a:stretch>
                      <a:fillRect/>
                    </a:stretch>
                  </pic:blipFill>
                  <pic:spPr>
                    <a:xfrm>
                      <a:off x="0" y="0"/>
                      <a:ext cx="1435100" cy="1435100"/>
                    </a:xfrm>
                    <a:prstGeom prst="rect">
                      <a:avLst/>
                    </a:prstGeom>
                  </pic:spPr>
                </pic:pic>
              </a:graphicData>
            </a:graphic>
          </wp:inline>
        </w:drawing>
      </w:r>
    </w:p>
    <w:p w14:paraId="45F29C52" w14:textId="198BD766" w:rsidR="002448AB" w:rsidRDefault="002448AB" w:rsidP="002448AB">
      <w:pPr>
        <w:rPr>
          <w:b/>
        </w:rPr>
      </w:pPr>
      <w:proofErr w:type="spellStart"/>
      <w:r w:rsidRPr="002448AB">
        <w:rPr>
          <w:b/>
        </w:rPr>
        <w:t>Maighréad</w:t>
      </w:r>
      <w:proofErr w:type="spellEnd"/>
      <w:r w:rsidRPr="002448AB">
        <w:rPr>
          <w:b/>
        </w:rPr>
        <w:t xml:space="preserve"> Watson (SF)</w:t>
      </w:r>
    </w:p>
    <w:p w14:paraId="24D31CB4" w14:textId="1A3FAEE3" w:rsidR="002448AB" w:rsidRPr="002448AB" w:rsidRDefault="002448AB" w:rsidP="002448AB">
      <w:r w:rsidRPr="002448AB">
        <w:t>The Glens</w:t>
      </w:r>
    </w:p>
    <w:p w14:paraId="572B65C9" w14:textId="0763C511" w:rsidR="008E07C4" w:rsidRPr="002448AB" w:rsidRDefault="002448AB" w:rsidP="002448AB">
      <w:pPr>
        <w:sectPr w:rsidR="008E07C4" w:rsidRPr="002448AB" w:rsidSect="008E07C4">
          <w:type w:val="continuous"/>
          <w:pgSz w:w="11907" w:h="16839" w:code="9"/>
          <w:pgMar w:top="1267" w:right="1339" w:bottom="1339" w:left="1339" w:header="720" w:footer="720" w:gutter="0"/>
          <w:cols w:num="2" w:space="720"/>
          <w:titlePg/>
          <w:docGrid w:linePitch="360"/>
        </w:sectPr>
      </w:pPr>
      <w:r w:rsidRPr="002448AB">
        <w:t>M: 07731 156 451</w:t>
      </w:r>
    </w:p>
    <w:p w14:paraId="35924758" w14:textId="09204723" w:rsidR="008E07C4" w:rsidRDefault="008E07C4">
      <w:pPr>
        <w:spacing w:after="240"/>
      </w:pPr>
      <w:r>
        <w:br w:type="page"/>
      </w:r>
    </w:p>
    <w:p w14:paraId="05F09E3F" w14:textId="77777777" w:rsidR="008E07C4" w:rsidRDefault="008E07C4" w:rsidP="008B2D7C">
      <w:pPr>
        <w:sectPr w:rsidR="008E07C4" w:rsidSect="008B2D7C">
          <w:type w:val="continuous"/>
          <w:pgSz w:w="11907" w:h="16839" w:code="9"/>
          <w:pgMar w:top="1267" w:right="1339" w:bottom="1339" w:left="1339" w:header="720" w:footer="720" w:gutter="0"/>
          <w:cols w:num="2" w:space="720"/>
          <w:titlePg/>
          <w:docGrid w:linePitch="360"/>
        </w:sectPr>
      </w:pPr>
    </w:p>
    <w:p w14:paraId="3655B76C" w14:textId="0CF34060" w:rsidR="008E07C4" w:rsidRPr="008E07C4" w:rsidRDefault="008E07C4" w:rsidP="008E07C4">
      <w:pPr>
        <w:pStyle w:val="Heading2"/>
      </w:pPr>
      <w:r w:rsidRPr="008E07C4">
        <w:lastRenderedPageBreak/>
        <w:t>Bann</w:t>
      </w:r>
    </w:p>
    <w:p w14:paraId="6AF94916" w14:textId="7875C341" w:rsidR="008E07C4" w:rsidRDefault="008E07C4" w:rsidP="008B2D7C"/>
    <w:p w14:paraId="5EEDB79A" w14:textId="77777777" w:rsidR="008E07C4" w:rsidRDefault="008E07C4" w:rsidP="008B2D7C">
      <w:pPr>
        <w:sectPr w:rsidR="008E07C4" w:rsidSect="002C1C8C">
          <w:type w:val="continuous"/>
          <w:pgSz w:w="11907" w:h="16839" w:code="9"/>
          <w:pgMar w:top="1267" w:right="1339" w:bottom="1339" w:left="1339" w:header="720" w:footer="720" w:gutter="0"/>
          <w:cols w:space="720"/>
          <w:docGrid w:linePitch="381"/>
        </w:sectPr>
      </w:pPr>
    </w:p>
    <w:p w14:paraId="58D094F7" w14:textId="5D5181F4" w:rsidR="008E07C4" w:rsidRDefault="008E07C4" w:rsidP="008B2D7C">
      <w:r>
        <w:rPr>
          <w:noProof/>
        </w:rPr>
        <w:drawing>
          <wp:inline distT="0" distB="0" distL="0" distR="0" wp14:anchorId="1AF34B87" wp14:editId="007AA429">
            <wp:extent cx="1435100" cy="1435100"/>
            <wp:effectExtent l="0" t="0" r="0" b="0"/>
            <wp:docPr id="65" name="Picture 65" descr="Ciarán Archibald (S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descr="Ciarán Archibald (SF)"/>
                    <pic:cNvPicPr/>
                  </pic:nvPicPr>
                  <pic:blipFill>
                    <a:blip r:embed="rId91">
                      <a:extLst>
                        <a:ext uri="{28A0092B-C50C-407E-A947-70E740481C1C}">
                          <a14:useLocalDpi xmlns:a14="http://schemas.microsoft.com/office/drawing/2010/main" val="0"/>
                        </a:ext>
                      </a:extLst>
                    </a:blip>
                    <a:stretch>
                      <a:fillRect/>
                    </a:stretch>
                  </pic:blipFill>
                  <pic:spPr>
                    <a:xfrm>
                      <a:off x="0" y="0"/>
                      <a:ext cx="1435100" cy="1435100"/>
                    </a:xfrm>
                    <a:prstGeom prst="rect">
                      <a:avLst/>
                    </a:prstGeom>
                  </pic:spPr>
                </pic:pic>
              </a:graphicData>
            </a:graphic>
          </wp:inline>
        </w:drawing>
      </w:r>
    </w:p>
    <w:p w14:paraId="59FA2749" w14:textId="6BF3ADCB" w:rsidR="002448AB" w:rsidRDefault="002448AB" w:rsidP="002448AB">
      <w:pPr>
        <w:rPr>
          <w:b/>
        </w:rPr>
      </w:pPr>
      <w:r w:rsidRPr="002448AB">
        <w:rPr>
          <w:b/>
        </w:rPr>
        <w:t>Ciarán Archibald (SF)</w:t>
      </w:r>
    </w:p>
    <w:p w14:paraId="7E5F32F6" w14:textId="3B822F9F" w:rsidR="002448AB" w:rsidRPr="002448AB" w:rsidRDefault="002448AB" w:rsidP="002448AB">
      <w:r w:rsidRPr="002448AB">
        <w:t>Bann</w:t>
      </w:r>
    </w:p>
    <w:p w14:paraId="59173E18" w14:textId="0C69AC00" w:rsidR="008E07C4" w:rsidRPr="002448AB" w:rsidRDefault="002448AB" w:rsidP="002448AB">
      <w:r w:rsidRPr="002448AB">
        <w:t>M: 07565 702 743</w:t>
      </w:r>
    </w:p>
    <w:p w14:paraId="4CF8292E" w14:textId="77777777" w:rsidR="002448AB" w:rsidRDefault="002448AB" w:rsidP="002448AB"/>
    <w:p w14:paraId="3ED3DA35" w14:textId="4DA0B0E5" w:rsidR="008E07C4" w:rsidRDefault="008E07C4" w:rsidP="008B2D7C">
      <w:r>
        <w:rPr>
          <w:noProof/>
        </w:rPr>
        <w:drawing>
          <wp:inline distT="0" distB="0" distL="0" distR="0" wp14:anchorId="28AF3050" wp14:editId="2318F802">
            <wp:extent cx="1435100" cy="1435100"/>
            <wp:effectExtent l="0" t="0" r="0" b="0"/>
            <wp:docPr id="66" name="Picture 66" descr="Sean Bateson (S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descr="Sean Bateson (SF)"/>
                    <pic:cNvPicPr/>
                  </pic:nvPicPr>
                  <pic:blipFill>
                    <a:blip r:embed="rId92">
                      <a:extLst>
                        <a:ext uri="{28A0092B-C50C-407E-A947-70E740481C1C}">
                          <a14:useLocalDpi xmlns:a14="http://schemas.microsoft.com/office/drawing/2010/main" val="0"/>
                        </a:ext>
                      </a:extLst>
                    </a:blip>
                    <a:stretch>
                      <a:fillRect/>
                    </a:stretch>
                  </pic:blipFill>
                  <pic:spPr>
                    <a:xfrm>
                      <a:off x="0" y="0"/>
                      <a:ext cx="1435100" cy="1435100"/>
                    </a:xfrm>
                    <a:prstGeom prst="rect">
                      <a:avLst/>
                    </a:prstGeom>
                  </pic:spPr>
                </pic:pic>
              </a:graphicData>
            </a:graphic>
          </wp:inline>
        </w:drawing>
      </w:r>
    </w:p>
    <w:p w14:paraId="4040A118" w14:textId="77777777" w:rsidR="002448AB" w:rsidRPr="008E07C4" w:rsidRDefault="002448AB" w:rsidP="002448AB">
      <w:pPr>
        <w:rPr>
          <w:b/>
        </w:rPr>
      </w:pPr>
      <w:r w:rsidRPr="008E07C4">
        <w:rPr>
          <w:b/>
        </w:rPr>
        <w:t>Sean Bateson (SF)</w:t>
      </w:r>
    </w:p>
    <w:p w14:paraId="0A70E226" w14:textId="77777777" w:rsidR="002448AB" w:rsidRDefault="002448AB" w:rsidP="002448AB">
      <w:r>
        <w:t>Bann</w:t>
      </w:r>
    </w:p>
    <w:p w14:paraId="4B509963" w14:textId="15D3D466" w:rsidR="008E07C4" w:rsidRDefault="002448AB" w:rsidP="008B2D7C">
      <w:r>
        <w:t>M: 07417 688 160</w:t>
      </w:r>
    </w:p>
    <w:p w14:paraId="7A87F823" w14:textId="77777777" w:rsidR="002448AB" w:rsidRDefault="002448AB" w:rsidP="008B2D7C"/>
    <w:p w14:paraId="13C32C84" w14:textId="00A127F4" w:rsidR="00B41F55" w:rsidRDefault="00B41F55" w:rsidP="008B2D7C"/>
    <w:p w14:paraId="41867C4E" w14:textId="77777777" w:rsidR="002448AB" w:rsidRDefault="002448AB" w:rsidP="008B2D7C"/>
    <w:p w14:paraId="3B917E58" w14:textId="5ECFA95D" w:rsidR="00B41F55" w:rsidRDefault="00B41F55" w:rsidP="008B2D7C"/>
    <w:p w14:paraId="5FA1410E" w14:textId="77777777" w:rsidR="002C1C8C" w:rsidRDefault="002C1C8C" w:rsidP="008B2D7C"/>
    <w:p w14:paraId="016CF30F" w14:textId="77777777" w:rsidR="00B41F55" w:rsidRDefault="00B41F55" w:rsidP="008B2D7C"/>
    <w:p w14:paraId="5ADE9F98" w14:textId="630A63ED" w:rsidR="008E07C4" w:rsidRDefault="008E07C4" w:rsidP="008B2D7C">
      <w:r>
        <w:rPr>
          <w:noProof/>
        </w:rPr>
        <w:drawing>
          <wp:inline distT="0" distB="0" distL="0" distR="0" wp14:anchorId="20A85E3B" wp14:editId="3DEF2D84">
            <wp:extent cx="1435100" cy="1435100"/>
            <wp:effectExtent l="0" t="0" r="0" b="0"/>
            <wp:docPr id="67" name="Picture 67" descr="Richard Holmes (U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descr="Richard Holmes (UUP)"/>
                    <pic:cNvPicPr/>
                  </pic:nvPicPr>
                  <pic:blipFill>
                    <a:blip r:embed="rId93">
                      <a:extLst>
                        <a:ext uri="{28A0092B-C50C-407E-A947-70E740481C1C}">
                          <a14:useLocalDpi xmlns:a14="http://schemas.microsoft.com/office/drawing/2010/main" val="0"/>
                        </a:ext>
                      </a:extLst>
                    </a:blip>
                    <a:stretch>
                      <a:fillRect/>
                    </a:stretch>
                  </pic:blipFill>
                  <pic:spPr>
                    <a:xfrm>
                      <a:off x="0" y="0"/>
                      <a:ext cx="1435100" cy="1435100"/>
                    </a:xfrm>
                    <a:prstGeom prst="rect">
                      <a:avLst/>
                    </a:prstGeom>
                  </pic:spPr>
                </pic:pic>
              </a:graphicData>
            </a:graphic>
          </wp:inline>
        </w:drawing>
      </w:r>
    </w:p>
    <w:p w14:paraId="6347E1B9" w14:textId="77777777" w:rsidR="002448AB" w:rsidRPr="008E07C4" w:rsidRDefault="002448AB" w:rsidP="002448AB">
      <w:pPr>
        <w:rPr>
          <w:b/>
        </w:rPr>
      </w:pPr>
      <w:r w:rsidRPr="008E07C4">
        <w:rPr>
          <w:b/>
        </w:rPr>
        <w:t>Richard Holmes (UUP)</w:t>
      </w:r>
    </w:p>
    <w:p w14:paraId="57AB67F2" w14:textId="77777777" w:rsidR="002448AB" w:rsidRDefault="002448AB" w:rsidP="002448AB">
      <w:r>
        <w:t>Bann</w:t>
      </w:r>
    </w:p>
    <w:p w14:paraId="65BFA4C6" w14:textId="6750B7DA" w:rsidR="002448AB" w:rsidRDefault="002448AB" w:rsidP="002448AB">
      <w:r>
        <w:t>M: 07884 303 639</w:t>
      </w:r>
    </w:p>
    <w:p w14:paraId="1EAA26D9" w14:textId="77777777" w:rsidR="002448AB" w:rsidRDefault="002448AB" w:rsidP="002448AB"/>
    <w:p w14:paraId="217F5B82" w14:textId="277ACCAB" w:rsidR="008E07C4" w:rsidRDefault="008E07C4" w:rsidP="008B2D7C">
      <w:r>
        <w:rPr>
          <w:noProof/>
        </w:rPr>
        <w:drawing>
          <wp:inline distT="0" distB="0" distL="0" distR="0" wp14:anchorId="2D0A7C90" wp14:editId="2CA501DA">
            <wp:extent cx="1435100" cy="1435100"/>
            <wp:effectExtent l="0" t="0" r="0" b="0"/>
            <wp:docPr id="68" name="Picture 68" descr="Dawn Huggins (D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descr="Dawn Huggins (DUP)"/>
                    <pic:cNvPicPr/>
                  </pic:nvPicPr>
                  <pic:blipFill>
                    <a:blip r:embed="rId94">
                      <a:extLst>
                        <a:ext uri="{28A0092B-C50C-407E-A947-70E740481C1C}">
                          <a14:useLocalDpi xmlns:a14="http://schemas.microsoft.com/office/drawing/2010/main" val="0"/>
                        </a:ext>
                      </a:extLst>
                    </a:blip>
                    <a:stretch>
                      <a:fillRect/>
                    </a:stretch>
                  </pic:blipFill>
                  <pic:spPr>
                    <a:xfrm>
                      <a:off x="0" y="0"/>
                      <a:ext cx="1435100" cy="1435100"/>
                    </a:xfrm>
                    <a:prstGeom prst="rect">
                      <a:avLst/>
                    </a:prstGeom>
                  </pic:spPr>
                </pic:pic>
              </a:graphicData>
            </a:graphic>
          </wp:inline>
        </w:drawing>
      </w:r>
    </w:p>
    <w:p w14:paraId="6F337267" w14:textId="033714E5" w:rsidR="002448AB" w:rsidRDefault="002448AB" w:rsidP="002448AB">
      <w:pPr>
        <w:rPr>
          <w:b/>
        </w:rPr>
      </w:pPr>
      <w:r w:rsidRPr="002448AB">
        <w:rPr>
          <w:b/>
        </w:rPr>
        <w:t>Dawn Huggins (DUP)</w:t>
      </w:r>
    </w:p>
    <w:p w14:paraId="73294BE3" w14:textId="0F9A989B" w:rsidR="002448AB" w:rsidRPr="002448AB" w:rsidRDefault="002448AB" w:rsidP="002448AB">
      <w:r w:rsidRPr="002448AB">
        <w:t>Bann</w:t>
      </w:r>
    </w:p>
    <w:p w14:paraId="491A1ADF" w14:textId="38DD3A8A" w:rsidR="008E07C4" w:rsidRPr="002448AB" w:rsidRDefault="002448AB" w:rsidP="002448AB">
      <w:r w:rsidRPr="002448AB">
        <w:t>M: 07966 504 064</w:t>
      </w:r>
    </w:p>
    <w:p w14:paraId="1A1B9DDF" w14:textId="77777777" w:rsidR="002448AB" w:rsidRDefault="002448AB" w:rsidP="002448AB"/>
    <w:p w14:paraId="681B2E01" w14:textId="3522D3E1" w:rsidR="008E07C4" w:rsidRDefault="008E07C4" w:rsidP="008B2D7C">
      <w:r>
        <w:rPr>
          <w:noProof/>
        </w:rPr>
        <w:drawing>
          <wp:inline distT="0" distB="0" distL="0" distR="0" wp14:anchorId="142736EF" wp14:editId="0BD7E5D1">
            <wp:extent cx="1435100" cy="1435100"/>
            <wp:effectExtent l="0" t="0" r="0" b="0"/>
            <wp:docPr id="69" name="Picture 69" descr="Michelle Knight-McQuillan (D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descr="Michelle Knight-McQuillan (DUP)"/>
                    <pic:cNvPicPr/>
                  </pic:nvPicPr>
                  <pic:blipFill>
                    <a:blip r:embed="rId95">
                      <a:extLst>
                        <a:ext uri="{28A0092B-C50C-407E-A947-70E740481C1C}">
                          <a14:useLocalDpi xmlns:a14="http://schemas.microsoft.com/office/drawing/2010/main" val="0"/>
                        </a:ext>
                      </a:extLst>
                    </a:blip>
                    <a:stretch>
                      <a:fillRect/>
                    </a:stretch>
                  </pic:blipFill>
                  <pic:spPr>
                    <a:xfrm>
                      <a:off x="0" y="0"/>
                      <a:ext cx="1435100" cy="1435100"/>
                    </a:xfrm>
                    <a:prstGeom prst="rect">
                      <a:avLst/>
                    </a:prstGeom>
                  </pic:spPr>
                </pic:pic>
              </a:graphicData>
            </a:graphic>
          </wp:inline>
        </w:drawing>
      </w:r>
    </w:p>
    <w:p w14:paraId="650E8BF8" w14:textId="77777777" w:rsidR="002448AB" w:rsidRPr="008E07C4" w:rsidRDefault="002448AB" w:rsidP="002448AB">
      <w:pPr>
        <w:rPr>
          <w:b/>
        </w:rPr>
      </w:pPr>
      <w:r w:rsidRPr="008E07C4">
        <w:rPr>
          <w:b/>
        </w:rPr>
        <w:t>Michelle Knight-McQuillan (DUP)</w:t>
      </w:r>
    </w:p>
    <w:p w14:paraId="7A1C9C55" w14:textId="77777777" w:rsidR="002448AB" w:rsidRDefault="002448AB" w:rsidP="002448AB">
      <w:r>
        <w:t>Bann</w:t>
      </w:r>
    </w:p>
    <w:p w14:paraId="5DF0D5E1" w14:textId="2571068A" w:rsidR="00C21DBB" w:rsidRDefault="002448AB" w:rsidP="008B2D7C">
      <w:r>
        <w:t>M: 07793 544 264</w:t>
      </w:r>
      <w:r w:rsidR="00C21DBB">
        <w:br w:type="page"/>
      </w:r>
    </w:p>
    <w:p w14:paraId="2DE41FD7" w14:textId="77777777" w:rsidR="00C21DBB" w:rsidRDefault="00C21DBB" w:rsidP="00C21DBB">
      <w:pPr>
        <w:pStyle w:val="Heading1"/>
        <w:sectPr w:rsidR="00C21DBB" w:rsidSect="008E07C4">
          <w:type w:val="continuous"/>
          <w:pgSz w:w="11907" w:h="16839" w:code="9"/>
          <w:pgMar w:top="1267" w:right="1339" w:bottom="1339" w:left="1339" w:header="720" w:footer="720" w:gutter="0"/>
          <w:cols w:num="2" w:space="720"/>
          <w:titlePg/>
          <w:docGrid w:linePitch="360"/>
        </w:sectPr>
      </w:pPr>
    </w:p>
    <w:p w14:paraId="58D73C93" w14:textId="2773C3E3" w:rsidR="008E07C4" w:rsidRDefault="00C21DBB" w:rsidP="00C21DBB">
      <w:pPr>
        <w:pStyle w:val="Heading1"/>
      </w:pPr>
      <w:r>
        <w:lastRenderedPageBreak/>
        <w:t>Visit us online:</w:t>
      </w:r>
    </w:p>
    <w:p w14:paraId="299C8547" w14:textId="74B1B7A0" w:rsidR="00C21DBB" w:rsidRDefault="00C21DBB" w:rsidP="00C21DBB"/>
    <w:p w14:paraId="5826C650" w14:textId="77777777" w:rsidR="00C21DBB" w:rsidRDefault="00C21DBB" w:rsidP="00C21DBB">
      <w:pPr>
        <w:rPr>
          <w:sz w:val="40"/>
          <w:szCs w:val="40"/>
        </w:rPr>
        <w:sectPr w:rsidR="00C21DBB" w:rsidSect="002C1C8C">
          <w:type w:val="continuous"/>
          <w:pgSz w:w="11907" w:h="16839" w:code="9"/>
          <w:pgMar w:top="1267" w:right="1339" w:bottom="1339" w:left="1339" w:header="720" w:footer="720" w:gutter="0"/>
          <w:cols w:space="720"/>
          <w:docGrid w:linePitch="381"/>
        </w:sectPr>
      </w:pPr>
    </w:p>
    <w:p w14:paraId="34EBD455" w14:textId="77777777" w:rsidR="00C21DBB" w:rsidRDefault="00C21DBB" w:rsidP="00C21DBB">
      <w:pPr>
        <w:rPr>
          <w:sz w:val="36"/>
          <w:szCs w:val="36"/>
        </w:rPr>
      </w:pPr>
      <w:r w:rsidRPr="00C21DBB">
        <w:rPr>
          <w:sz w:val="36"/>
          <w:szCs w:val="36"/>
        </w:rPr>
        <w:t xml:space="preserve">Website: </w:t>
      </w:r>
    </w:p>
    <w:p w14:paraId="4261C4F5" w14:textId="4EC735CB" w:rsidR="00C21DBB" w:rsidRPr="00C21DBB" w:rsidRDefault="00000000" w:rsidP="00C21DBB">
      <w:pPr>
        <w:rPr>
          <w:sz w:val="36"/>
          <w:szCs w:val="36"/>
        </w:rPr>
      </w:pPr>
      <w:hyperlink r:id="rId96" w:history="1">
        <w:proofErr w:type="spellStart"/>
        <w:r w:rsidR="007C4B81">
          <w:rPr>
            <w:rStyle w:val="Hyperlink"/>
            <w:sz w:val="36"/>
            <w:szCs w:val="36"/>
          </w:rPr>
          <w:t>Casueway</w:t>
        </w:r>
        <w:proofErr w:type="spellEnd"/>
        <w:r w:rsidR="007C4B81">
          <w:rPr>
            <w:rStyle w:val="Hyperlink"/>
            <w:sz w:val="36"/>
            <w:szCs w:val="36"/>
          </w:rPr>
          <w:t xml:space="preserve"> Coast and Glens Website</w:t>
        </w:r>
      </w:hyperlink>
      <w:r w:rsidR="00C21DBB" w:rsidRPr="00C21DBB">
        <w:rPr>
          <w:sz w:val="36"/>
          <w:szCs w:val="36"/>
        </w:rPr>
        <w:t xml:space="preserve"> </w:t>
      </w:r>
    </w:p>
    <w:p w14:paraId="478B5346" w14:textId="3BCDBCFA" w:rsidR="00C21DBB" w:rsidRPr="00C21DBB" w:rsidRDefault="00C21DBB" w:rsidP="00C21DBB">
      <w:pPr>
        <w:rPr>
          <w:sz w:val="36"/>
          <w:szCs w:val="36"/>
        </w:rPr>
      </w:pPr>
    </w:p>
    <w:p w14:paraId="061A8F93" w14:textId="77777777" w:rsidR="007C4B81" w:rsidRDefault="00C21DBB" w:rsidP="00C21DBB">
      <w:pPr>
        <w:rPr>
          <w:sz w:val="36"/>
          <w:szCs w:val="36"/>
        </w:rPr>
      </w:pPr>
      <w:r w:rsidRPr="00C21DBB">
        <w:rPr>
          <w:sz w:val="36"/>
          <w:szCs w:val="36"/>
        </w:rPr>
        <w:t xml:space="preserve">Facebook: </w:t>
      </w:r>
    </w:p>
    <w:p w14:paraId="60DE763A" w14:textId="0E3687AD" w:rsidR="00C21DBB" w:rsidRPr="00C21DBB" w:rsidRDefault="00000000" w:rsidP="00C21DBB">
      <w:pPr>
        <w:rPr>
          <w:sz w:val="36"/>
          <w:szCs w:val="36"/>
        </w:rPr>
      </w:pPr>
      <w:hyperlink r:id="rId97" w:history="1">
        <w:r w:rsidR="007C4B81">
          <w:rPr>
            <w:rStyle w:val="Hyperlink"/>
            <w:sz w:val="36"/>
            <w:szCs w:val="36"/>
          </w:rPr>
          <w:t>Causeway Coast and Glens Facebook</w:t>
        </w:r>
      </w:hyperlink>
    </w:p>
    <w:p w14:paraId="47155C37" w14:textId="0EECD20F" w:rsidR="00C21DBB" w:rsidRPr="00C21DBB" w:rsidRDefault="00C21DBB" w:rsidP="00C21DBB">
      <w:pPr>
        <w:rPr>
          <w:sz w:val="36"/>
          <w:szCs w:val="36"/>
        </w:rPr>
      </w:pPr>
    </w:p>
    <w:p w14:paraId="02FAEF78" w14:textId="77777777" w:rsidR="00C21DBB" w:rsidRDefault="00C21DBB" w:rsidP="00C21DBB">
      <w:pPr>
        <w:rPr>
          <w:sz w:val="36"/>
          <w:szCs w:val="36"/>
        </w:rPr>
      </w:pPr>
      <w:r w:rsidRPr="00C21DBB">
        <w:rPr>
          <w:sz w:val="36"/>
          <w:szCs w:val="36"/>
        </w:rPr>
        <w:t>Twitter:</w:t>
      </w:r>
    </w:p>
    <w:p w14:paraId="2E4348B1" w14:textId="4402BE10" w:rsidR="00C21DBB" w:rsidRDefault="00000000" w:rsidP="00C21DBB">
      <w:pPr>
        <w:rPr>
          <w:sz w:val="36"/>
          <w:szCs w:val="36"/>
        </w:rPr>
      </w:pPr>
      <w:hyperlink r:id="rId98" w:history="1">
        <w:r w:rsidR="007C4B81">
          <w:rPr>
            <w:rStyle w:val="Hyperlink"/>
            <w:sz w:val="36"/>
            <w:szCs w:val="36"/>
          </w:rPr>
          <w:t>Causeway Coast and Glens Twitter</w:t>
        </w:r>
      </w:hyperlink>
      <w:r w:rsidR="00C21DBB" w:rsidRPr="00C21DBB">
        <w:rPr>
          <w:sz w:val="36"/>
          <w:szCs w:val="36"/>
        </w:rPr>
        <w:t xml:space="preserve"> </w:t>
      </w:r>
    </w:p>
    <w:p w14:paraId="5173710A" w14:textId="54C47CA6" w:rsidR="00C21DBB" w:rsidRDefault="00C21DBB" w:rsidP="00C21DBB">
      <w:pPr>
        <w:rPr>
          <w:sz w:val="36"/>
          <w:szCs w:val="36"/>
        </w:rPr>
      </w:pPr>
    </w:p>
    <w:p w14:paraId="10EEDB5A" w14:textId="3661C684" w:rsidR="00C21DBB" w:rsidRPr="00C21DBB" w:rsidRDefault="00C21DBB" w:rsidP="00C21DBB">
      <w:pPr>
        <w:rPr>
          <w:sz w:val="36"/>
          <w:szCs w:val="36"/>
        </w:rPr>
      </w:pPr>
      <w:r>
        <w:rPr>
          <w:noProof/>
        </w:rPr>
        <w:drawing>
          <wp:inline distT="0" distB="0" distL="0" distR="0" wp14:anchorId="60097FFB" wp14:editId="07D9EA51">
            <wp:extent cx="5537200" cy="1790935"/>
            <wp:effectExtent l="0" t="0" r="0" b="0"/>
            <wp:docPr id="70" name="Picture 70" descr="Causeway Coast and Glens Borough Council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Causeway Coast and Glens Borough Council Logo"/>
                    <pic:cNvPicPr/>
                  </pic:nvPicPr>
                  <pic:blipFill>
                    <a:blip r:embed="rId8" cstate="print">
                      <a:extLst>
                        <a:ext uri="{28A0092B-C50C-407E-A947-70E740481C1C}">
                          <a14:useLocalDpi xmlns:a14="http://schemas.microsoft.com/office/drawing/2010/main" val="0"/>
                        </a:ext>
                      </a:extLst>
                    </a:blip>
                    <a:stretch>
                      <a:fillRect/>
                    </a:stretch>
                  </pic:blipFill>
                  <pic:spPr>
                    <a:xfrm>
                      <a:off x="0" y="0"/>
                      <a:ext cx="5580967" cy="1805091"/>
                    </a:xfrm>
                    <a:prstGeom prst="rect">
                      <a:avLst/>
                    </a:prstGeom>
                  </pic:spPr>
                </pic:pic>
              </a:graphicData>
            </a:graphic>
          </wp:inline>
        </w:drawing>
      </w:r>
    </w:p>
    <w:sectPr w:rsidR="00C21DBB" w:rsidRPr="00C21DBB" w:rsidSect="00C21DBB">
      <w:type w:val="continuous"/>
      <w:pgSz w:w="11907" w:h="16839" w:code="9"/>
      <w:pgMar w:top="1267" w:right="1339" w:bottom="1339" w:left="1339"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47EAD2A" w14:textId="77777777" w:rsidR="00F0354C" w:rsidRDefault="00F0354C" w:rsidP="00455235">
      <w:r>
        <w:separator/>
      </w:r>
    </w:p>
    <w:p w14:paraId="0AC5D6FD" w14:textId="77777777" w:rsidR="00F0354C" w:rsidRDefault="00F0354C" w:rsidP="00455235"/>
    <w:p w14:paraId="62D55A43" w14:textId="77777777" w:rsidR="00F0354C" w:rsidRDefault="00F0354C" w:rsidP="00455235"/>
  </w:endnote>
  <w:endnote w:type="continuationSeparator" w:id="0">
    <w:p w14:paraId="1B8E303F" w14:textId="77777777" w:rsidR="00F0354C" w:rsidRDefault="00F0354C" w:rsidP="00455235">
      <w:r>
        <w:continuationSeparator/>
      </w:r>
    </w:p>
    <w:p w14:paraId="38DDA97E" w14:textId="77777777" w:rsidR="00F0354C" w:rsidRDefault="00F0354C" w:rsidP="00455235"/>
    <w:p w14:paraId="2ABC20FD" w14:textId="77777777" w:rsidR="00F0354C" w:rsidRDefault="00F0354C" w:rsidP="00455235"/>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3" w:usb1="1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rial">
    <w:panose1 w:val="020B0604020202020204"/>
    <w:charset w:val="00"/>
    <w:family w:val="swiss"/>
    <w:pitch w:val="variable"/>
    <w:sig w:usb0="E0002A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0002AFF" w:usb1="C000ACFF" w:usb2="00000009" w:usb3="00000000" w:csb0="000001FF" w:csb1="00000000"/>
  </w:font>
  <w:font w:name="Minion Pro">
    <w:panose1 w:val="02040503050306020203"/>
    <w:charset w:val="00"/>
    <w:family w:val="roman"/>
    <w:notTrueType/>
    <w:pitch w:val="variable"/>
    <w:sig w:usb0="60000287" w:usb1="00000001" w:usb2="00000000" w:usb3="00000000" w:csb0="0000019F" w:csb1="00000000"/>
  </w:font>
  <w:font w:name="Gilroy">
    <w:altName w:val="Cambria"/>
    <w:panose1 w:val="020B0604020202020204"/>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025325976"/>
      <w:docPartObj>
        <w:docPartGallery w:val="Page Numbers (Bottom of Page)"/>
        <w:docPartUnique/>
      </w:docPartObj>
    </w:sdtPr>
    <w:sdtContent>
      <w:p w14:paraId="447CB2D2" w14:textId="1C5C87E8" w:rsidR="005D3E5E" w:rsidRDefault="005D3E5E" w:rsidP="002140F6">
        <w:pPr>
          <w:pStyle w:val="Footer"/>
          <w:framePr w:wrap="none" w:vAnchor="text" w:hAnchor="margin"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2</w:t>
        </w:r>
        <w:r>
          <w:rPr>
            <w:rStyle w:val="PageNumber"/>
          </w:rPr>
          <w:fldChar w:fldCharType="end"/>
        </w:r>
      </w:p>
    </w:sdtContent>
  </w:sdt>
  <w:p w14:paraId="1E75925D" w14:textId="77777777" w:rsidR="005D3E5E" w:rsidRDefault="005D3E5E" w:rsidP="005D3E5E">
    <w:pPr>
      <w:pStyle w:val="Footer"/>
      <w:ind w:firstLine="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150951786"/>
      <w:docPartObj>
        <w:docPartGallery w:val="Page Numbers (Bottom of Page)"/>
        <w:docPartUnique/>
      </w:docPartObj>
    </w:sdtPr>
    <w:sdtContent>
      <w:p w14:paraId="106E0A64" w14:textId="191D4B4C" w:rsidR="005D3E5E" w:rsidRDefault="005D3E5E" w:rsidP="002140F6">
        <w:pPr>
          <w:pStyle w:val="Footer"/>
          <w:framePr w:wrap="none" w:vAnchor="text" w:hAnchor="margin"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2</w:t>
        </w:r>
        <w:r>
          <w:rPr>
            <w:rStyle w:val="PageNumber"/>
          </w:rPr>
          <w:fldChar w:fldCharType="end"/>
        </w:r>
      </w:p>
    </w:sdtContent>
  </w:sdt>
  <w:p w14:paraId="3C29D67E" w14:textId="09298434" w:rsidR="008D672A" w:rsidRPr="007A14D0" w:rsidRDefault="005D3E5E" w:rsidP="008D672A">
    <w:pPr>
      <w:pStyle w:val="Footer"/>
      <w:ind w:firstLine="360"/>
    </w:pPr>
    <w:r>
      <w:t xml:space="preserve">| </w:t>
    </w:r>
    <w:r w:rsidR="007A14D0" w:rsidRPr="00D47D9E">
      <w:t xml:space="preserve">Edition </w:t>
    </w:r>
    <w:r w:rsidR="00C06778">
      <w:t>9</w:t>
    </w:r>
    <w:r w:rsidR="007A14D0" w:rsidRPr="00D47D9E">
      <w:t xml:space="preserve">, </w:t>
    </w:r>
    <w:r w:rsidR="00C06778">
      <w:t>February</w:t>
    </w:r>
    <w:r w:rsidRPr="00D47D9E">
      <w:t xml:space="preserve"> 202</w:t>
    </w:r>
    <w:r w:rsidR="00C06778">
      <w:t>4</w:t>
    </w:r>
    <w:r w:rsidR="007A14D0">
      <w:tab/>
    </w:r>
    <w:r w:rsidR="007A14D0">
      <w:tab/>
    </w:r>
    <w:hyperlink r:id="rId1" w:history="1">
      <w:r w:rsidR="007D2837">
        <w:rPr>
          <w:rStyle w:val="Hyperlink"/>
        </w:rPr>
        <w:t>Causeway Coast and Glens Website</w:t>
      </w:r>
    </w:hyperlink>
    <w:r w:rsidR="007D2837">
      <w:t xml:space="preserve">  </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8F461F" w14:textId="4E4334F1" w:rsidR="00D47D9E" w:rsidRDefault="007A14D0" w:rsidP="00455235">
    <w:pPr>
      <w:pStyle w:val="Footer"/>
    </w:pPr>
    <w:r>
      <w:t xml:space="preserve">1 | </w:t>
    </w:r>
    <w:r w:rsidR="00D47D9E" w:rsidRPr="00D47D9E">
      <w:t xml:space="preserve">Edition 8, </w:t>
    </w:r>
    <w:r w:rsidR="005D3E5E" w:rsidRPr="00D47D9E">
      <w:t>January 2023</w:t>
    </w:r>
    <w:r w:rsidR="00D47D9E">
      <w:tab/>
    </w:r>
    <w:r w:rsidR="005D3E5E">
      <w:tab/>
    </w:r>
    <w:hyperlink r:id="rId1" w:history="1">
      <w:r w:rsidR="007D2837">
        <w:rPr>
          <w:rStyle w:val="Hyperlink"/>
        </w:rPr>
        <w:t>Causeway Coast and Glens Website</w:t>
      </w:r>
    </w:hyperlink>
    <w:r w:rsidR="00D47D9E">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092E3D7" w14:textId="77777777" w:rsidR="00F0354C" w:rsidRDefault="00F0354C" w:rsidP="00455235">
      <w:r>
        <w:separator/>
      </w:r>
    </w:p>
    <w:p w14:paraId="2E3B9E3A" w14:textId="77777777" w:rsidR="00F0354C" w:rsidRDefault="00F0354C" w:rsidP="00455235"/>
    <w:p w14:paraId="4031D8DC" w14:textId="77777777" w:rsidR="00F0354C" w:rsidRDefault="00F0354C" w:rsidP="00455235"/>
  </w:footnote>
  <w:footnote w:type="continuationSeparator" w:id="0">
    <w:p w14:paraId="2072F1EA" w14:textId="77777777" w:rsidR="00F0354C" w:rsidRDefault="00F0354C" w:rsidP="00455235">
      <w:r>
        <w:continuationSeparator/>
      </w:r>
    </w:p>
    <w:p w14:paraId="74B7670F" w14:textId="77777777" w:rsidR="00F0354C" w:rsidRDefault="00F0354C" w:rsidP="00455235"/>
    <w:p w14:paraId="3AF9AE79" w14:textId="77777777" w:rsidR="00F0354C" w:rsidRDefault="00F0354C" w:rsidP="00455235"/>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60029364"/>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D270B25E"/>
    <w:lvl w:ilvl="0">
      <w:start w:val="1"/>
      <w:numFmt w:val="decimal"/>
      <w:lvlText w:val="%1."/>
      <w:lvlJc w:val="left"/>
      <w:pPr>
        <w:tabs>
          <w:tab w:val="num" w:pos="1440"/>
        </w:tabs>
        <w:ind w:left="1440" w:hanging="360"/>
      </w:pPr>
    </w:lvl>
  </w:abstractNum>
  <w:abstractNum w:abstractNumId="2" w15:restartNumberingAfterBreak="0">
    <w:nsid w:val="FFFFFF7E"/>
    <w:multiLevelType w:val="singleLevel"/>
    <w:tmpl w:val="1996E9A4"/>
    <w:lvl w:ilvl="0">
      <w:start w:val="1"/>
      <w:numFmt w:val="decimal"/>
      <w:lvlText w:val="%1."/>
      <w:lvlJc w:val="left"/>
      <w:pPr>
        <w:tabs>
          <w:tab w:val="num" w:pos="1080"/>
        </w:tabs>
        <w:ind w:left="1080" w:hanging="360"/>
      </w:pPr>
    </w:lvl>
  </w:abstractNum>
  <w:abstractNum w:abstractNumId="3" w15:restartNumberingAfterBreak="0">
    <w:nsid w:val="FFFFFF7F"/>
    <w:multiLevelType w:val="singleLevel"/>
    <w:tmpl w:val="31B4141E"/>
    <w:lvl w:ilvl="0">
      <w:start w:val="1"/>
      <w:numFmt w:val="decimal"/>
      <w:lvlText w:val="%1."/>
      <w:lvlJc w:val="left"/>
      <w:pPr>
        <w:tabs>
          <w:tab w:val="num" w:pos="720"/>
        </w:tabs>
        <w:ind w:left="720" w:hanging="360"/>
      </w:pPr>
    </w:lvl>
  </w:abstractNum>
  <w:abstractNum w:abstractNumId="4" w15:restartNumberingAfterBreak="0">
    <w:nsid w:val="FFFFFF80"/>
    <w:multiLevelType w:val="singleLevel"/>
    <w:tmpl w:val="B82E4BF4"/>
    <w:lvl w:ilvl="0">
      <w:start w:val="1"/>
      <w:numFmt w:val="bullet"/>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F3B4E408"/>
    <w:lvl w:ilvl="0">
      <w:start w:val="1"/>
      <w:numFmt w:val="bullet"/>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06683E50"/>
    <w:lvl w:ilvl="0">
      <w:start w:val="1"/>
      <w:numFmt w:val="bullet"/>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DA629394"/>
    <w:lvl w:ilvl="0">
      <w:start w:val="1"/>
      <w:numFmt w:val="bullet"/>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44C23A14"/>
    <w:lvl w:ilvl="0">
      <w:start w:val="1"/>
      <w:numFmt w:val="decimal"/>
      <w:lvlText w:val="%1."/>
      <w:lvlJc w:val="left"/>
      <w:pPr>
        <w:tabs>
          <w:tab w:val="num" w:pos="749"/>
        </w:tabs>
        <w:ind w:left="749" w:hanging="259"/>
      </w:pPr>
      <w:rPr>
        <w:rFonts w:hint="default"/>
      </w:rPr>
    </w:lvl>
  </w:abstractNum>
  <w:abstractNum w:abstractNumId="9" w15:restartNumberingAfterBreak="0">
    <w:nsid w:val="FFFFFF89"/>
    <w:multiLevelType w:val="singleLevel"/>
    <w:tmpl w:val="5A946D0E"/>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1930A30"/>
    <w:multiLevelType w:val="hybridMultilevel"/>
    <w:tmpl w:val="6966FBB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0B335F22"/>
    <w:multiLevelType w:val="multilevel"/>
    <w:tmpl w:val="B094B5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19436518"/>
    <w:multiLevelType w:val="hybridMultilevel"/>
    <w:tmpl w:val="0742F33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1C4D7F5F"/>
    <w:multiLevelType w:val="hybridMultilevel"/>
    <w:tmpl w:val="5FD024D4"/>
    <w:lvl w:ilvl="0" w:tplc="5FC6BBC4">
      <w:start w:val="5"/>
      <w:numFmt w:val="bullet"/>
      <w:lvlText w:val="•"/>
      <w:lvlJc w:val="left"/>
      <w:pPr>
        <w:ind w:left="720" w:hanging="360"/>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22957834"/>
    <w:multiLevelType w:val="hybridMultilevel"/>
    <w:tmpl w:val="64709B02"/>
    <w:lvl w:ilvl="0" w:tplc="D0CE1B3C">
      <w:start w:val="1"/>
      <w:numFmt w:val="bullet"/>
      <w:lvlText w:val=""/>
      <w:lvlJc w:val="left"/>
      <w:pPr>
        <w:ind w:left="749" w:hanging="259"/>
      </w:pPr>
      <w:rPr>
        <w:rFonts w:ascii="Symbol" w:hAnsi="Symbol" w:hint="default"/>
        <w:color w:val="000000" w:themeColor="text1"/>
        <w:w w:val="1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2BC0BAB"/>
    <w:multiLevelType w:val="hybridMultilevel"/>
    <w:tmpl w:val="8A44D4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32D13574"/>
    <w:multiLevelType w:val="hybridMultilevel"/>
    <w:tmpl w:val="DF4ABD1A"/>
    <w:lvl w:ilvl="0" w:tplc="5FC6BBC4">
      <w:start w:val="5"/>
      <w:numFmt w:val="bullet"/>
      <w:lvlText w:val="•"/>
      <w:lvlJc w:val="left"/>
      <w:pPr>
        <w:ind w:left="720" w:hanging="360"/>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46C82C9A"/>
    <w:multiLevelType w:val="hybridMultilevel"/>
    <w:tmpl w:val="63F07864"/>
    <w:lvl w:ilvl="0" w:tplc="A552E8B8">
      <w:start w:val="1"/>
      <w:numFmt w:val="bullet"/>
      <w:lvlText w:val=""/>
      <w:lvlJc w:val="left"/>
      <w:pPr>
        <w:tabs>
          <w:tab w:val="num" w:pos="662"/>
        </w:tabs>
        <w:ind w:left="173" w:firstLine="317"/>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497D7B10"/>
    <w:multiLevelType w:val="hybridMultilevel"/>
    <w:tmpl w:val="B09AAC7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49BC0320"/>
    <w:multiLevelType w:val="hybridMultilevel"/>
    <w:tmpl w:val="DC3C7298"/>
    <w:lvl w:ilvl="0" w:tplc="B92C4AE4">
      <w:start w:val="1"/>
      <w:numFmt w:val="bullet"/>
      <w:lvlText w:val=""/>
      <w:lvlJc w:val="left"/>
      <w:pPr>
        <w:ind w:left="662" w:hanging="172"/>
      </w:pPr>
      <w:rPr>
        <w:rFonts w:ascii="Symbol" w:hAnsi="Symbol" w:hint="default"/>
        <w:color w:val="000000" w:themeColor="text1"/>
        <w:w w:val="1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4AD629D8"/>
    <w:multiLevelType w:val="hybridMultilevel"/>
    <w:tmpl w:val="04F234D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52083510"/>
    <w:multiLevelType w:val="hybridMultilevel"/>
    <w:tmpl w:val="BE6E19F6"/>
    <w:lvl w:ilvl="0" w:tplc="A50A105A">
      <w:start w:val="1"/>
      <w:numFmt w:val="bullet"/>
      <w:pStyle w:val="ListBullet"/>
      <w:lvlText w:val=""/>
      <w:lvlJc w:val="left"/>
      <w:pPr>
        <w:tabs>
          <w:tab w:val="num" w:pos="542"/>
        </w:tabs>
        <w:ind w:left="542" w:hanging="259"/>
      </w:pPr>
      <w:rPr>
        <w:rFonts w:ascii="Symbol" w:hAnsi="Symbol" w:hint="default"/>
        <w:color w:val="000000" w:themeColor="text1"/>
        <w:w w:val="100"/>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52D32F2F"/>
    <w:multiLevelType w:val="multilevel"/>
    <w:tmpl w:val="B66CF8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5B226C1F"/>
    <w:multiLevelType w:val="hybridMultilevel"/>
    <w:tmpl w:val="49ACD974"/>
    <w:lvl w:ilvl="0" w:tplc="2A7A1916">
      <w:start w:val="1"/>
      <w:numFmt w:val="bullet"/>
      <w:lvlText w:val=""/>
      <w:lvlJc w:val="left"/>
      <w:pPr>
        <w:ind w:left="850" w:hanging="360"/>
      </w:pPr>
      <w:rPr>
        <w:rFonts w:ascii="Symbol" w:hAnsi="Symbol" w:hint="default"/>
        <w:color w:val="000000" w:themeColor="text1"/>
        <w:w w:val="1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6972796E"/>
    <w:multiLevelType w:val="hybridMultilevel"/>
    <w:tmpl w:val="6596C1C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6BB666A2"/>
    <w:multiLevelType w:val="multilevel"/>
    <w:tmpl w:val="55C4B6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 w15:restartNumberingAfterBreak="0">
    <w:nsid w:val="6C901CF9"/>
    <w:multiLevelType w:val="hybridMultilevel"/>
    <w:tmpl w:val="2F4A75D8"/>
    <w:lvl w:ilvl="0" w:tplc="62A25D7A">
      <w:start w:val="1"/>
      <w:numFmt w:val="decimal"/>
      <w:pStyle w:val="ListNumb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6D1B6E62"/>
    <w:multiLevelType w:val="hybridMultilevel"/>
    <w:tmpl w:val="0E867A4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76A2681D"/>
    <w:multiLevelType w:val="hybridMultilevel"/>
    <w:tmpl w:val="C0DC48EE"/>
    <w:lvl w:ilvl="0" w:tplc="827EA148">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77CC2FEF"/>
    <w:multiLevelType w:val="hybridMultilevel"/>
    <w:tmpl w:val="FCD62C2C"/>
    <w:lvl w:ilvl="0" w:tplc="5FC6BBC4">
      <w:start w:val="5"/>
      <w:numFmt w:val="bullet"/>
      <w:lvlText w:val="•"/>
      <w:lvlJc w:val="left"/>
      <w:pPr>
        <w:ind w:left="720" w:hanging="360"/>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648243177">
    <w:abstractNumId w:val="9"/>
  </w:num>
  <w:num w:numId="2" w16cid:durableId="2091543020">
    <w:abstractNumId w:val="17"/>
  </w:num>
  <w:num w:numId="3" w16cid:durableId="134372597">
    <w:abstractNumId w:val="23"/>
  </w:num>
  <w:num w:numId="4" w16cid:durableId="1708292320">
    <w:abstractNumId w:val="19"/>
  </w:num>
  <w:num w:numId="5" w16cid:durableId="510066862">
    <w:abstractNumId w:val="14"/>
  </w:num>
  <w:num w:numId="6" w16cid:durableId="1950814659">
    <w:abstractNumId w:val="7"/>
  </w:num>
  <w:num w:numId="7" w16cid:durableId="1793328627">
    <w:abstractNumId w:val="6"/>
  </w:num>
  <w:num w:numId="8" w16cid:durableId="2009820712">
    <w:abstractNumId w:val="5"/>
  </w:num>
  <w:num w:numId="9" w16cid:durableId="786389938">
    <w:abstractNumId w:val="4"/>
  </w:num>
  <w:num w:numId="10" w16cid:durableId="1362970161">
    <w:abstractNumId w:val="8"/>
  </w:num>
  <w:num w:numId="11" w16cid:durableId="1717005314">
    <w:abstractNumId w:val="3"/>
  </w:num>
  <w:num w:numId="12" w16cid:durableId="452095358">
    <w:abstractNumId w:val="2"/>
  </w:num>
  <w:num w:numId="13" w16cid:durableId="2032024434">
    <w:abstractNumId w:val="1"/>
  </w:num>
  <w:num w:numId="14" w16cid:durableId="998726219">
    <w:abstractNumId w:val="0"/>
  </w:num>
  <w:num w:numId="15" w16cid:durableId="324670189">
    <w:abstractNumId w:val="21"/>
  </w:num>
  <w:num w:numId="16" w16cid:durableId="1220360317">
    <w:abstractNumId w:val="26"/>
  </w:num>
  <w:num w:numId="17" w16cid:durableId="1041788974">
    <w:abstractNumId w:val="22"/>
  </w:num>
  <w:num w:numId="18" w16cid:durableId="756512651">
    <w:abstractNumId w:val="27"/>
  </w:num>
  <w:num w:numId="19" w16cid:durableId="1399282436">
    <w:abstractNumId w:val="24"/>
  </w:num>
  <w:num w:numId="20" w16cid:durableId="2055036975">
    <w:abstractNumId w:val="20"/>
  </w:num>
  <w:num w:numId="21" w16cid:durableId="1760249356">
    <w:abstractNumId w:val="11"/>
  </w:num>
  <w:num w:numId="22" w16cid:durableId="2016684033">
    <w:abstractNumId w:val="12"/>
  </w:num>
  <w:num w:numId="23" w16cid:durableId="1956909470">
    <w:abstractNumId w:val="10"/>
  </w:num>
  <w:num w:numId="24" w16cid:durableId="1039402813">
    <w:abstractNumId w:val="25"/>
  </w:num>
  <w:num w:numId="25" w16cid:durableId="1420105600">
    <w:abstractNumId w:val="18"/>
  </w:num>
  <w:num w:numId="26" w16cid:durableId="328019958">
    <w:abstractNumId w:val="15"/>
  </w:num>
  <w:num w:numId="27" w16cid:durableId="1849172896">
    <w:abstractNumId w:val="28"/>
  </w:num>
  <w:num w:numId="28" w16cid:durableId="1140807936">
    <w:abstractNumId w:val="29"/>
  </w:num>
  <w:num w:numId="29" w16cid:durableId="499275335">
    <w:abstractNumId w:val="16"/>
  </w:num>
  <w:num w:numId="30" w16cid:durableId="99228561">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5"/>
  <w:proofState w:spelling="clean" w:grammar="clean"/>
  <w:attachedTemplate r:id="rId1"/>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B18F7"/>
    <w:rsid w:val="00074961"/>
    <w:rsid w:val="000807C6"/>
    <w:rsid w:val="0008593A"/>
    <w:rsid w:val="00092C4E"/>
    <w:rsid w:val="00105E3F"/>
    <w:rsid w:val="00112704"/>
    <w:rsid w:val="001D1FD5"/>
    <w:rsid w:val="001E5E35"/>
    <w:rsid w:val="002448AB"/>
    <w:rsid w:val="002A2310"/>
    <w:rsid w:val="002C1C8C"/>
    <w:rsid w:val="00404604"/>
    <w:rsid w:val="0042744C"/>
    <w:rsid w:val="00455235"/>
    <w:rsid w:val="004C3AB5"/>
    <w:rsid w:val="004E6791"/>
    <w:rsid w:val="00526FD3"/>
    <w:rsid w:val="0054706B"/>
    <w:rsid w:val="005A1EF4"/>
    <w:rsid w:val="005D3E5E"/>
    <w:rsid w:val="005E45B5"/>
    <w:rsid w:val="006115B5"/>
    <w:rsid w:val="00644D36"/>
    <w:rsid w:val="006D7308"/>
    <w:rsid w:val="007557D0"/>
    <w:rsid w:val="00777DFE"/>
    <w:rsid w:val="00790CEC"/>
    <w:rsid w:val="007A14D0"/>
    <w:rsid w:val="007C4B81"/>
    <w:rsid w:val="007D2837"/>
    <w:rsid w:val="008116BF"/>
    <w:rsid w:val="00864074"/>
    <w:rsid w:val="00864529"/>
    <w:rsid w:val="008B2D7C"/>
    <w:rsid w:val="008D574F"/>
    <w:rsid w:val="008D672A"/>
    <w:rsid w:val="008E07C4"/>
    <w:rsid w:val="00934B98"/>
    <w:rsid w:val="00940559"/>
    <w:rsid w:val="0095062E"/>
    <w:rsid w:val="009746F3"/>
    <w:rsid w:val="009E7E45"/>
    <w:rsid w:val="00AB6795"/>
    <w:rsid w:val="00AB6BBC"/>
    <w:rsid w:val="00B41F55"/>
    <w:rsid w:val="00B6097D"/>
    <w:rsid w:val="00BF487B"/>
    <w:rsid w:val="00C06778"/>
    <w:rsid w:val="00C21DBB"/>
    <w:rsid w:val="00C768AE"/>
    <w:rsid w:val="00CC5106"/>
    <w:rsid w:val="00D16BAD"/>
    <w:rsid w:val="00D47D9E"/>
    <w:rsid w:val="00D9239C"/>
    <w:rsid w:val="00DA73C9"/>
    <w:rsid w:val="00DE7A7D"/>
    <w:rsid w:val="00E412B2"/>
    <w:rsid w:val="00E53D1D"/>
    <w:rsid w:val="00E6388F"/>
    <w:rsid w:val="00E66E2A"/>
    <w:rsid w:val="00F0354C"/>
    <w:rsid w:val="00F228A9"/>
    <w:rsid w:val="00F24369"/>
    <w:rsid w:val="00F251B2"/>
    <w:rsid w:val="00FB18F7"/>
    <w:rsid w:val="00FF72B3"/>
  </w:rsids>
  <m:mathPr>
    <m:mathFont m:val="Cambria Math"/>
    <m:brkBin m:val="before"/>
    <m:brkBinSub m:val="--"/>
    <m:smallFrac m:val="0"/>
    <m:dispDef/>
    <m:lMargin m:val="0"/>
    <m:rMargin m:val="0"/>
    <m:defJc m:val="centerGroup"/>
    <m:wrapIndent m:val="1440"/>
    <m:intLim m:val="subSup"/>
    <m:naryLim m:val="undOvr"/>
  </m:mathPr>
  <w:themeFontLang w:val="en-US" w:eastAsia="zh-CN" w:bidi="he-I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9638D6D"/>
  <w15:chartTrackingRefBased/>
  <w15:docId w15:val="{A1227AB3-42DF-9146-A1D9-ECAFA68E02F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color w:val="000000" w:themeColor="text1"/>
        <w:sz w:val="24"/>
        <w:szCs w:val="24"/>
        <w:lang w:val="en-US" w:eastAsia="ja-JP" w:bidi="ar-SA"/>
      </w:rPr>
    </w:rPrDefault>
    <w:pPrDefault>
      <w:pPr>
        <w:spacing w:after="240" w:line="312"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qFormat="1"/>
    <w:lsdException w:name="List Number"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22" w:unhideWhenUsed="1" w:qFormat="1"/>
    <w:lsdException w:name="Emphasis" w:semiHidden="1" w:uiPriority="20" w:unhideWhenUs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uiPriority="29" w:qFormat="1"/>
    <w:lsdException w:name="Intense Quote" w:semiHidden="1" w:uiPriority="30"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qFormat="1"/>
    <w:lsdException w:name="Intense Emphasis" w:semiHidden="1" w:uiPriority="21" w:unhideWhenUsed="1" w:qFormat="1"/>
    <w:lsdException w:name="Subtle Reference" w:semiHidden="1" w:uiPriority="31" w:unhideWhenUsed="1" w:qFormat="1"/>
    <w:lsdException w:name="Intense Reference" w:semiHidden="1" w:uiPriority="32" w:unhideWhenUsed="1" w:qFormat="1"/>
    <w:lsdException w:name="Book Title" w:semiHidden="1" w:uiPriority="33"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C1C8C"/>
    <w:pPr>
      <w:spacing w:after="0"/>
    </w:pPr>
    <w:rPr>
      <w:rFonts w:ascii="Arial" w:hAnsi="Arial"/>
      <w:sz w:val="28"/>
    </w:rPr>
  </w:style>
  <w:style w:type="paragraph" w:styleId="Heading1">
    <w:name w:val="heading 1"/>
    <w:basedOn w:val="Normal"/>
    <w:next w:val="Normal"/>
    <w:link w:val="Heading1Char"/>
    <w:uiPriority w:val="9"/>
    <w:qFormat/>
    <w:rsid w:val="00644D36"/>
    <w:pPr>
      <w:keepNext/>
      <w:keepLines/>
      <w:spacing w:before="520" w:after="120" w:line="240" w:lineRule="auto"/>
      <w:contextualSpacing/>
      <w:outlineLvl w:val="0"/>
    </w:pPr>
    <w:rPr>
      <w:rFonts w:eastAsiaTheme="majorEastAsia" w:cstheme="majorBidi"/>
      <w:b/>
      <w:color w:val="7030A0"/>
      <w:sz w:val="48"/>
      <w:szCs w:val="32"/>
    </w:rPr>
  </w:style>
  <w:style w:type="paragraph" w:styleId="Heading2">
    <w:name w:val="heading 2"/>
    <w:basedOn w:val="Normal"/>
    <w:next w:val="Normal"/>
    <w:link w:val="Heading2Char"/>
    <w:uiPriority w:val="9"/>
    <w:unhideWhenUsed/>
    <w:qFormat/>
    <w:rsid w:val="00644D36"/>
    <w:pPr>
      <w:keepNext/>
      <w:keepLines/>
      <w:spacing w:before="120" w:after="120" w:line="240" w:lineRule="auto"/>
      <w:outlineLvl w:val="1"/>
    </w:pPr>
    <w:rPr>
      <w:rFonts w:eastAsiaTheme="majorEastAsia" w:cstheme="majorBidi"/>
      <w:color w:val="984F8B"/>
      <w:sz w:val="40"/>
      <w:szCs w:val="26"/>
    </w:rPr>
  </w:style>
  <w:style w:type="paragraph" w:styleId="Heading3">
    <w:name w:val="heading 3"/>
    <w:basedOn w:val="Normal"/>
    <w:next w:val="Normal"/>
    <w:link w:val="Heading3Char"/>
    <w:uiPriority w:val="9"/>
    <w:unhideWhenUsed/>
    <w:qFormat/>
    <w:pPr>
      <w:keepNext/>
      <w:keepLines/>
      <w:spacing w:before="400" w:line="240" w:lineRule="auto"/>
      <w:outlineLvl w:val="2"/>
    </w:pPr>
    <w:rPr>
      <w:rFonts w:asciiTheme="majorHAnsi" w:eastAsiaTheme="majorEastAsia" w:hAnsiTheme="majorHAnsi" w:cstheme="majorBidi"/>
      <w:sz w:val="30"/>
    </w:rPr>
  </w:style>
  <w:style w:type="paragraph" w:styleId="Heading4">
    <w:name w:val="heading 4"/>
    <w:basedOn w:val="Normal"/>
    <w:next w:val="Normal"/>
    <w:link w:val="Heading4Char"/>
    <w:uiPriority w:val="9"/>
    <w:semiHidden/>
    <w:unhideWhenUsed/>
    <w:qFormat/>
    <w:pPr>
      <w:keepNext/>
      <w:keepLines/>
      <w:spacing w:before="400" w:line="240" w:lineRule="auto"/>
      <w:outlineLvl w:val="3"/>
    </w:pPr>
    <w:rPr>
      <w:rFonts w:asciiTheme="majorHAnsi" w:eastAsiaTheme="majorEastAsia" w:hAnsiTheme="majorHAnsi" w:cstheme="majorBidi"/>
      <w:i/>
      <w:iCs/>
      <w:sz w:val="30"/>
    </w:rPr>
  </w:style>
  <w:style w:type="paragraph" w:styleId="Heading5">
    <w:name w:val="heading 5"/>
    <w:basedOn w:val="Normal"/>
    <w:next w:val="Normal"/>
    <w:link w:val="Heading5Char"/>
    <w:uiPriority w:val="9"/>
    <w:semiHidden/>
    <w:unhideWhenUsed/>
    <w:qFormat/>
    <w:pPr>
      <w:keepNext/>
      <w:keepLines/>
      <w:spacing w:before="400" w:line="240" w:lineRule="auto"/>
      <w:contextualSpacing/>
      <w:outlineLvl w:val="4"/>
    </w:pPr>
    <w:rPr>
      <w:rFonts w:asciiTheme="majorHAnsi" w:eastAsiaTheme="majorEastAsia" w:hAnsiTheme="majorHAnsi" w:cstheme="majorBidi"/>
      <w:b/>
      <w:color w:val="595959" w:themeColor="text1" w:themeTint="A6"/>
      <w:sz w:val="30"/>
    </w:rPr>
  </w:style>
  <w:style w:type="paragraph" w:styleId="Heading6">
    <w:name w:val="heading 6"/>
    <w:basedOn w:val="Normal"/>
    <w:next w:val="Normal"/>
    <w:link w:val="Heading6Char"/>
    <w:uiPriority w:val="9"/>
    <w:semiHidden/>
    <w:unhideWhenUsed/>
    <w:qFormat/>
    <w:pPr>
      <w:keepNext/>
      <w:keepLines/>
      <w:spacing w:before="400" w:line="240" w:lineRule="auto"/>
      <w:contextualSpacing/>
      <w:outlineLvl w:val="5"/>
    </w:pPr>
    <w:rPr>
      <w:rFonts w:asciiTheme="majorHAnsi" w:eastAsiaTheme="majorEastAsia" w:hAnsiTheme="majorHAnsi" w:cstheme="majorBidi"/>
      <w:b/>
      <w:i/>
      <w:color w:val="595959" w:themeColor="text1" w:themeTint="A6"/>
      <w:sz w:val="30"/>
    </w:rPr>
  </w:style>
  <w:style w:type="paragraph" w:styleId="Heading7">
    <w:name w:val="heading 7"/>
    <w:basedOn w:val="Normal"/>
    <w:next w:val="Normal"/>
    <w:link w:val="Heading7Char"/>
    <w:uiPriority w:val="9"/>
    <w:semiHidden/>
    <w:unhideWhenUsed/>
    <w:qFormat/>
    <w:pPr>
      <w:keepNext/>
      <w:keepLines/>
      <w:spacing w:before="400" w:line="240" w:lineRule="auto"/>
      <w:contextualSpacing/>
      <w:outlineLvl w:val="6"/>
    </w:pPr>
    <w:rPr>
      <w:rFonts w:asciiTheme="majorHAnsi" w:eastAsiaTheme="majorEastAsia" w:hAnsiTheme="majorHAnsi" w:cstheme="majorBidi"/>
      <w:iCs/>
      <w:color w:val="595959" w:themeColor="text1" w:themeTint="A6"/>
      <w:sz w:val="30"/>
    </w:rPr>
  </w:style>
  <w:style w:type="paragraph" w:styleId="Heading8">
    <w:name w:val="heading 8"/>
    <w:basedOn w:val="Normal"/>
    <w:next w:val="Normal"/>
    <w:link w:val="Heading8Char"/>
    <w:uiPriority w:val="9"/>
    <w:semiHidden/>
    <w:unhideWhenUsed/>
    <w:qFormat/>
    <w:pPr>
      <w:keepNext/>
      <w:keepLines/>
      <w:spacing w:before="400" w:line="240" w:lineRule="auto"/>
      <w:contextualSpacing/>
      <w:outlineLvl w:val="7"/>
    </w:pPr>
    <w:rPr>
      <w:rFonts w:asciiTheme="majorHAnsi" w:eastAsiaTheme="majorEastAsia" w:hAnsiTheme="majorHAnsi" w:cstheme="majorBidi"/>
      <w:i/>
      <w:color w:val="595959" w:themeColor="text1" w:themeTint="A6"/>
      <w:sz w:val="30"/>
      <w:szCs w:val="21"/>
    </w:rPr>
  </w:style>
  <w:style w:type="paragraph" w:styleId="Heading9">
    <w:name w:val="heading 9"/>
    <w:basedOn w:val="Normal"/>
    <w:next w:val="Normal"/>
    <w:link w:val="Heading9Char"/>
    <w:uiPriority w:val="9"/>
    <w:semiHidden/>
    <w:unhideWhenUsed/>
    <w:qFormat/>
    <w:pPr>
      <w:keepNext/>
      <w:keepLines/>
      <w:spacing w:before="400" w:line="240" w:lineRule="auto"/>
      <w:contextualSpacing/>
      <w:outlineLvl w:val="8"/>
    </w:pPr>
    <w:rPr>
      <w:rFonts w:asciiTheme="majorHAnsi" w:eastAsiaTheme="majorEastAsia" w:hAnsiTheme="majorHAnsi" w:cstheme="majorBidi"/>
      <w:b/>
      <w:iCs/>
      <w:color w:val="595959" w:themeColor="text1" w:themeTint="A6"/>
      <w:sz w:val="26"/>
      <w:szCs w:val="21"/>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Subtitle">
    <w:name w:val="Subtitle"/>
    <w:basedOn w:val="Normal"/>
    <w:link w:val="SubtitleChar"/>
    <w:uiPriority w:val="2"/>
    <w:qFormat/>
    <w:pPr>
      <w:numPr>
        <w:ilvl w:val="1"/>
      </w:numPr>
      <w:spacing w:after="300" w:line="240" w:lineRule="auto"/>
      <w:contextualSpacing/>
    </w:pPr>
    <w:rPr>
      <w:rFonts w:eastAsiaTheme="minorEastAsia"/>
      <w:sz w:val="32"/>
    </w:rPr>
  </w:style>
  <w:style w:type="character" w:customStyle="1" w:styleId="SubtitleChar">
    <w:name w:val="Subtitle Char"/>
    <w:basedOn w:val="DefaultParagraphFont"/>
    <w:link w:val="Subtitle"/>
    <w:uiPriority w:val="2"/>
    <w:rPr>
      <w:rFonts w:eastAsiaTheme="minorEastAsia"/>
      <w:sz w:val="32"/>
    </w:rPr>
  </w:style>
  <w:style w:type="paragraph" w:styleId="Title">
    <w:name w:val="Title"/>
    <w:basedOn w:val="Normal"/>
    <w:link w:val="TitleChar"/>
    <w:uiPriority w:val="1"/>
    <w:qFormat/>
    <w:rsid w:val="00D47D9E"/>
    <w:pPr>
      <w:spacing w:line="240" w:lineRule="auto"/>
      <w:contextualSpacing/>
    </w:pPr>
    <w:rPr>
      <w:rFonts w:eastAsiaTheme="majorEastAsia" w:cstheme="majorBidi"/>
      <w:b/>
      <w:color w:val="7030A0"/>
      <w:kern w:val="28"/>
      <w:sz w:val="56"/>
      <w:szCs w:val="56"/>
    </w:rPr>
  </w:style>
  <w:style w:type="character" w:customStyle="1" w:styleId="TitleChar">
    <w:name w:val="Title Char"/>
    <w:basedOn w:val="DefaultParagraphFont"/>
    <w:link w:val="Title"/>
    <w:uiPriority w:val="1"/>
    <w:rsid w:val="00D47D9E"/>
    <w:rPr>
      <w:rFonts w:ascii="Arial" w:eastAsiaTheme="majorEastAsia" w:hAnsi="Arial" w:cstheme="majorBidi"/>
      <w:b/>
      <w:color w:val="7030A0"/>
      <w:kern w:val="28"/>
      <w:sz w:val="56"/>
      <w:szCs w:val="56"/>
    </w:rPr>
  </w:style>
  <w:style w:type="character" w:customStyle="1" w:styleId="Heading1Char">
    <w:name w:val="Heading 1 Char"/>
    <w:basedOn w:val="DefaultParagraphFont"/>
    <w:link w:val="Heading1"/>
    <w:uiPriority w:val="9"/>
    <w:rsid w:val="00644D36"/>
    <w:rPr>
      <w:rFonts w:ascii="Arial" w:eastAsiaTheme="majorEastAsia" w:hAnsi="Arial" w:cstheme="majorBidi"/>
      <w:b/>
      <w:color w:val="7030A0"/>
      <w:sz w:val="48"/>
      <w:szCs w:val="32"/>
    </w:rPr>
  </w:style>
  <w:style w:type="paragraph" w:styleId="ListNumber">
    <w:name w:val="List Number"/>
    <w:basedOn w:val="Normal"/>
    <w:uiPriority w:val="13"/>
    <w:qFormat/>
    <w:pPr>
      <w:numPr>
        <w:numId w:val="16"/>
      </w:numPr>
    </w:pPr>
  </w:style>
  <w:style w:type="paragraph" w:styleId="IntenseQuote">
    <w:name w:val="Intense Quote"/>
    <w:basedOn w:val="Normal"/>
    <w:next w:val="Normal"/>
    <w:link w:val="IntenseQuoteChar"/>
    <w:uiPriority w:val="30"/>
    <w:semiHidden/>
    <w:unhideWhenUsed/>
    <w:qFormat/>
    <w:pPr>
      <w:spacing w:before="240"/>
      <w:ind w:left="490" w:right="490"/>
      <w:contextualSpacing/>
    </w:pPr>
    <w:rPr>
      <w:i/>
      <w:iCs/>
      <w:sz w:val="30"/>
    </w:rPr>
  </w:style>
  <w:style w:type="paragraph" w:styleId="Quote">
    <w:name w:val="Quote"/>
    <w:basedOn w:val="Normal"/>
    <w:next w:val="Normal"/>
    <w:link w:val="QuoteChar"/>
    <w:uiPriority w:val="29"/>
    <w:qFormat/>
    <w:pPr>
      <w:spacing w:before="240"/>
      <w:ind w:left="490" w:right="490"/>
    </w:pPr>
    <w:rPr>
      <w:i/>
      <w:iCs/>
      <w:color w:val="404040" w:themeColor="text1" w:themeTint="BF"/>
    </w:rPr>
  </w:style>
  <w:style w:type="character" w:customStyle="1" w:styleId="QuoteChar">
    <w:name w:val="Quote Char"/>
    <w:basedOn w:val="DefaultParagraphFont"/>
    <w:link w:val="Quote"/>
    <w:uiPriority w:val="29"/>
    <w:rPr>
      <w:i/>
      <w:iCs/>
      <w:color w:val="404040" w:themeColor="text1" w:themeTint="BF"/>
    </w:rPr>
  </w:style>
  <w:style w:type="paragraph" w:styleId="ListBullet">
    <w:name w:val="List Bullet"/>
    <w:basedOn w:val="Normal"/>
    <w:uiPriority w:val="12"/>
    <w:qFormat/>
    <w:pPr>
      <w:numPr>
        <w:numId w:val="15"/>
      </w:numPr>
    </w:pPr>
  </w:style>
  <w:style w:type="table" w:styleId="TableGrid">
    <w:name w:val="Table Grid"/>
    <w:basedOn w:val="TableNormal"/>
    <w:uiPriority w:val="3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uthor">
    <w:name w:val="Author"/>
    <w:basedOn w:val="Normal"/>
    <w:uiPriority w:val="3"/>
    <w:qFormat/>
    <w:pPr>
      <w:pBdr>
        <w:bottom w:val="single" w:sz="8" w:space="17" w:color="000000" w:themeColor="text1"/>
      </w:pBdr>
      <w:spacing w:after="640" w:line="240" w:lineRule="auto"/>
      <w:contextualSpacing/>
    </w:pPr>
  </w:style>
  <w:style w:type="character" w:customStyle="1" w:styleId="Heading5Char">
    <w:name w:val="Heading 5 Char"/>
    <w:basedOn w:val="DefaultParagraphFont"/>
    <w:link w:val="Heading5"/>
    <w:uiPriority w:val="9"/>
    <w:semiHidden/>
    <w:rPr>
      <w:rFonts w:asciiTheme="majorHAnsi" w:eastAsiaTheme="majorEastAsia" w:hAnsiTheme="majorHAnsi" w:cstheme="majorBidi"/>
      <w:b/>
      <w:color w:val="595959" w:themeColor="text1" w:themeTint="A6"/>
      <w:sz w:val="30"/>
    </w:rPr>
  </w:style>
  <w:style w:type="character" w:customStyle="1" w:styleId="Heading6Char">
    <w:name w:val="Heading 6 Char"/>
    <w:basedOn w:val="DefaultParagraphFont"/>
    <w:link w:val="Heading6"/>
    <w:uiPriority w:val="9"/>
    <w:semiHidden/>
    <w:rPr>
      <w:rFonts w:asciiTheme="majorHAnsi" w:eastAsiaTheme="majorEastAsia" w:hAnsiTheme="majorHAnsi" w:cstheme="majorBidi"/>
      <w:b/>
      <w:i/>
      <w:color w:val="595959" w:themeColor="text1" w:themeTint="A6"/>
      <w:sz w:val="30"/>
    </w:rPr>
  </w:style>
  <w:style w:type="character" w:customStyle="1" w:styleId="Heading7Char">
    <w:name w:val="Heading 7 Char"/>
    <w:basedOn w:val="DefaultParagraphFont"/>
    <w:link w:val="Heading7"/>
    <w:uiPriority w:val="9"/>
    <w:semiHidden/>
    <w:rPr>
      <w:rFonts w:asciiTheme="majorHAnsi" w:eastAsiaTheme="majorEastAsia" w:hAnsiTheme="majorHAnsi" w:cstheme="majorBidi"/>
      <w:iCs/>
      <w:color w:val="595959" w:themeColor="text1" w:themeTint="A6"/>
      <w:sz w:val="30"/>
    </w:rPr>
  </w:style>
  <w:style w:type="character" w:customStyle="1" w:styleId="Heading8Char">
    <w:name w:val="Heading 8 Char"/>
    <w:basedOn w:val="DefaultParagraphFont"/>
    <w:link w:val="Heading8"/>
    <w:uiPriority w:val="9"/>
    <w:semiHidden/>
    <w:rPr>
      <w:rFonts w:asciiTheme="majorHAnsi" w:eastAsiaTheme="majorEastAsia" w:hAnsiTheme="majorHAnsi" w:cstheme="majorBidi"/>
      <w:i/>
      <w:color w:val="595959" w:themeColor="text1" w:themeTint="A6"/>
      <w:sz w:val="30"/>
      <w:szCs w:val="21"/>
    </w:rPr>
  </w:style>
  <w:style w:type="character" w:customStyle="1" w:styleId="Heading9Char">
    <w:name w:val="Heading 9 Char"/>
    <w:basedOn w:val="DefaultParagraphFont"/>
    <w:link w:val="Heading9"/>
    <w:uiPriority w:val="9"/>
    <w:semiHidden/>
    <w:rPr>
      <w:rFonts w:asciiTheme="majorHAnsi" w:eastAsiaTheme="majorEastAsia" w:hAnsiTheme="majorHAnsi" w:cstheme="majorBidi"/>
      <w:b/>
      <w:iCs/>
      <w:color w:val="595959" w:themeColor="text1" w:themeTint="A6"/>
      <w:sz w:val="26"/>
      <w:szCs w:val="21"/>
    </w:rPr>
  </w:style>
  <w:style w:type="character" w:styleId="SubtleEmphasis">
    <w:name w:val="Subtle Emphasis"/>
    <w:basedOn w:val="DefaultParagraphFont"/>
    <w:uiPriority w:val="19"/>
    <w:semiHidden/>
    <w:unhideWhenUsed/>
    <w:qFormat/>
    <w:rPr>
      <w:i/>
      <w:iCs/>
      <w:color w:val="000000" w:themeColor="text1"/>
    </w:rPr>
  </w:style>
  <w:style w:type="character" w:styleId="Emphasis">
    <w:name w:val="Emphasis"/>
    <w:basedOn w:val="DefaultParagraphFont"/>
    <w:uiPriority w:val="20"/>
    <w:semiHidden/>
    <w:unhideWhenUsed/>
    <w:qFormat/>
    <w:rPr>
      <w:b/>
      <w:i/>
      <w:iCs/>
    </w:rPr>
  </w:style>
  <w:style w:type="character" w:styleId="IntenseEmphasis">
    <w:name w:val="Intense Emphasis"/>
    <w:basedOn w:val="DefaultParagraphFont"/>
    <w:uiPriority w:val="21"/>
    <w:semiHidden/>
    <w:unhideWhenUsed/>
    <w:qFormat/>
    <w:rPr>
      <w:b/>
      <w:iCs/>
      <w:caps/>
      <w:smallCaps w:val="0"/>
      <w:color w:val="000000" w:themeColor="text1"/>
    </w:rPr>
  </w:style>
  <w:style w:type="character" w:styleId="SubtleReference">
    <w:name w:val="Subtle Reference"/>
    <w:basedOn w:val="DefaultParagraphFont"/>
    <w:uiPriority w:val="31"/>
    <w:semiHidden/>
    <w:unhideWhenUsed/>
    <w:qFormat/>
    <w:rPr>
      <w:caps/>
      <w:smallCaps w:val="0"/>
      <w:color w:val="000000" w:themeColor="text1"/>
    </w:rPr>
  </w:style>
  <w:style w:type="character" w:styleId="IntenseReference">
    <w:name w:val="Intense Reference"/>
    <w:basedOn w:val="DefaultParagraphFont"/>
    <w:uiPriority w:val="32"/>
    <w:semiHidden/>
    <w:unhideWhenUsed/>
    <w:qFormat/>
    <w:rPr>
      <w:b/>
      <w:bCs/>
      <w:i/>
      <w:caps/>
      <w:smallCaps w:val="0"/>
      <w:color w:val="000000" w:themeColor="text1"/>
      <w:spacing w:val="0"/>
    </w:rPr>
  </w:style>
  <w:style w:type="character" w:styleId="BookTitle">
    <w:name w:val="Book Title"/>
    <w:basedOn w:val="DefaultParagraphFont"/>
    <w:uiPriority w:val="33"/>
    <w:semiHidden/>
    <w:unhideWhenUsed/>
    <w:qFormat/>
    <w:rPr>
      <w:b w:val="0"/>
      <w:bCs/>
      <w:i w:val="0"/>
      <w:iCs/>
      <w:spacing w:val="0"/>
      <w:u w:val="single"/>
    </w:rPr>
  </w:style>
  <w:style w:type="paragraph" w:styleId="Caption">
    <w:name w:val="caption"/>
    <w:basedOn w:val="Normal"/>
    <w:next w:val="Normal"/>
    <w:uiPriority w:val="35"/>
    <w:semiHidden/>
    <w:unhideWhenUsed/>
    <w:qFormat/>
    <w:pPr>
      <w:spacing w:after="200" w:line="240" w:lineRule="auto"/>
    </w:pPr>
    <w:rPr>
      <w:i/>
      <w:iCs/>
      <w:sz w:val="20"/>
      <w:szCs w:val="18"/>
    </w:rPr>
  </w:style>
  <w:style w:type="character" w:styleId="PlaceholderText">
    <w:name w:val="Placeholder Text"/>
    <w:basedOn w:val="DefaultParagraphFont"/>
    <w:uiPriority w:val="99"/>
    <w:semiHidden/>
    <w:rPr>
      <w:color w:val="808080"/>
    </w:rPr>
  </w:style>
  <w:style w:type="paragraph" w:styleId="Footer">
    <w:name w:val="footer"/>
    <w:basedOn w:val="Normal"/>
    <w:link w:val="FooterChar"/>
    <w:uiPriority w:val="99"/>
    <w:unhideWhenUsed/>
    <w:qFormat/>
    <w:pPr>
      <w:spacing w:line="240" w:lineRule="auto"/>
    </w:pPr>
  </w:style>
  <w:style w:type="character" w:customStyle="1" w:styleId="FooterChar">
    <w:name w:val="Footer Char"/>
    <w:basedOn w:val="DefaultParagraphFont"/>
    <w:link w:val="Footer"/>
    <w:uiPriority w:val="99"/>
  </w:style>
  <w:style w:type="paragraph" w:styleId="TOCHeading">
    <w:name w:val="TOC Heading"/>
    <w:basedOn w:val="Heading1"/>
    <w:next w:val="Normal"/>
    <w:uiPriority w:val="39"/>
    <w:semiHidden/>
    <w:unhideWhenUsed/>
    <w:qFormat/>
    <w:pPr>
      <w:outlineLvl w:val="9"/>
    </w:pPr>
  </w:style>
  <w:style w:type="table" w:customStyle="1" w:styleId="ReportTable">
    <w:name w:val="Report Table"/>
    <w:basedOn w:val="TableNormal"/>
    <w:uiPriority w:val="99"/>
    <w:pPr>
      <w:spacing w:after="0" w:line="240" w:lineRule="auto"/>
      <w:ind w:left="374"/>
    </w:pPr>
    <w:tblPr>
      <w:tblBorders>
        <w:bottom w:val="single" w:sz="8" w:space="0" w:color="000000" w:themeColor="text1"/>
        <w:insideH w:val="single" w:sz="8" w:space="0" w:color="000000" w:themeColor="text1"/>
      </w:tblBorders>
      <w:tblCellMar>
        <w:top w:w="216" w:type="dxa"/>
        <w:left w:w="0" w:type="dxa"/>
        <w:bottom w:w="216" w:type="dxa"/>
        <w:right w:w="0" w:type="dxa"/>
      </w:tblCellMar>
    </w:tblPr>
    <w:tblStylePr w:type="firstRow">
      <w:rPr>
        <w:sz w:val="30"/>
      </w:rPr>
      <w:tblPr/>
      <w:trPr>
        <w:tblHeader/>
      </w:trPr>
      <w:tcPr>
        <w:tcBorders>
          <w:top w:val="nil"/>
          <w:left w:val="nil"/>
          <w:bottom w:val="single" w:sz="24" w:space="0" w:color="000000" w:themeColor="text1"/>
          <w:right w:val="nil"/>
          <w:insideH w:val="nil"/>
          <w:insideV w:val="nil"/>
          <w:tl2br w:val="nil"/>
          <w:tr2bl w:val="nil"/>
        </w:tcBorders>
      </w:tcPr>
    </w:tblStylePr>
    <w:tblStylePr w:type="firstCol">
      <w:pPr>
        <w:wordWrap/>
        <w:ind w:leftChars="0" w:left="0" w:rightChars="0" w:right="374"/>
        <w:jc w:val="right"/>
      </w:pPr>
      <w:rPr>
        <w:b/>
        <w:i w:val="0"/>
      </w:rPr>
    </w:tblStylePr>
  </w:style>
  <w:style w:type="character" w:customStyle="1" w:styleId="IntenseQuoteChar">
    <w:name w:val="Intense Quote Char"/>
    <w:basedOn w:val="DefaultParagraphFont"/>
    <w:link w:val="IntenseQuote"/>
    <w:uiPriority w:val="30"/>
    <w:semiHidden/>
    <w:rPr>
      <w:i/>
      <w:iCs/>
      <w:sz w:val="30"/>
    </w:rPr>
  </w:style>
  <w:style w:type="character" w:customStyle="1" w:styleId="Heading2Char">
    <w:name w:val="Heading 2 Char"/>
    <w:basedOn w:val="DefaultParagraphFont"/>
    <w:link w:val="Heading2"/>
    <w:uiPriority w:val="9"/>
    <w:rsid w:val="00644D36"/>
    <w:rPr>
      <w:rFonts w:ascii="Arial" w:eastAsiaTheme="majorEastAsia" w:hAnsi="Arial" w:cstheme="majorBidi"/>
      <w:color w:val="984F8B"/>
      <w:sz w:val="40"/>
      <w:szCs w:val="26"/>
    </w:rPr>
  </w:style>
  <w:style w:type="paragraph" w:styleId="Header">
    <w:name w:val="header"/>
    <w:basedOn w:val="Normal"/>
    <w:link w:val="HeaderChar"/>
    <w:uiPriority w:val="99"/>
    <w:qFormat/>
    <w:pPr>
      <w:spacing w:line="240" w:lineRule="auto"/>
    </w:pPr>
  </w:style>
  <w:style w:type="character" w:customStyle="1" w:styleId="Heading3Char">
    <w:name w:val="Heading 3 Char"/>
    <w:basedOn w:val="DefaultParagraphFont"/>
    <w:link w:val="Heading3"/>
    <w:uiPriority w:val="9"/>
    <w:rPr>
      <w:rFonts w:asciiTheme="majorHAnsi" w:eastAsiaTheme="majorEastAsia" w:hAnsiTheme="majorHAnsi" w:cstheme="majorBidi"/>
      <w:sz w:val="30"/>
    </w:rPr>
  </w:style>
  <w:style w:type="character" w:customStyle="1" w:styleId="HeaderChar">
    <w:name w:val="Header Char"/>
    <w:basedOn w:val="DefaultParagraphFont"/>
    <w:link w:val="Header"/>
    <w:uiPriority w:val="99"/>
  </w:style>
  <w:style w:type="character" w:customStyle="1" w:styleId="Heading4Char">
    <w:name w:val="Heading 4 Char"/>
    <w:basedOn w:val="DefaultParagraphFont"/>
    <w:link w:val="Heading4"/>
    <w:uiPriority w:val="9"/>
    <w:semiHidden/>
    <w:rPr>
      <w:rFonts w:asciiTheme="majorHAnsi" w:eastAsiaTheme="majorEastAsia" w:hAnsiTheme="majorHAnsi" w:cstheme="majorBidi"/>
      <w:i/>
      <w:iCs/>
      <w:sz w:val="30"/>
    </w:rPr>
  </w:style>
  <w:style w:type="character" w:styleId="Hyperlink">
    <w:name w:val="Hyperlink"/>
    <w:basedOn w:val="DefaultParagraphFont"/>
    <w:uiPriority w:val="99"/>
    <w:unhideWhenUsed/>
    <w:rsid w:val="00D47D9E"/>
    <w:rPr>
      <w:rFonts w:ascii="Arial" w:hAnsi="Arial"/>
      <w:color w:val="7030A0"/>
      <w:u w:val="single"/>
    </w:rPr>
  </w:style>
  <w:style w:type="character" w:styleId="UnresolvedMention">
    <w:name w:val="Unresolved Mention"/>
    <w:basedOn w:val="DefaultParagraphFont"/>
    <w:uiPriority w:val="99"/>
    <w:semiHidden/>
    <w:unhideWhenUsed/>
    <w:rsid w:val="00D47D9E"/>
    <w:rPr>
      <w:color w:val="605E5C"/>
      <w:shd w:val="clear" w:color="auto" w:fill="E1DFDD"/>
    </w:rPr>
  </w:style>
  <w:style w:type="paragraph" w:customStyle="1" w:styleId="Caption2">
    <w:name w:val="Caption2"/>
    <w:basedOn w:val="Quote"/>
    <w:qFormat/>
    <w:rsid w:val="008D574F"/>
    <w:pPr>
      <w:ind w:left="0"/>
    </w:pPr>
  </w:style>
  <w:style w:type="character" w:styleId="PageNumber">
    <w:name w:val="page number"/>
    <w:basedOn w:val="DefaultParagraphFont"/>
    <w:uiPriority w:val="99"/>
    <w:semiHidden/>
    <w:unhideWhenUsed/>
    <w:rsid w:val="005D3E5E"/>
    <w:rPr>
      <w:rFonts w:ascii="Arial" w:hAnsi="Arial"/>
    </w:rPr>
  </w:style>
  <w:style w:type="character" w:styleId="FollowedHyperlink">
    <w:name w:val="FollowedHyperlink"/>
    <w:basedOn w:val="DefaultParagraphFont"/>
    <w:uiPriority w:val="99"/>
    <w:semiHidden/>
    <w:unhideWhenUsed/>
    <w:rsid w:val="005D3E5E"/>
    <w:rPr>
      <w:color w:val="7A4561" w:themeColor="followedHyperlink"/>
      <w:u w:val="single"/>
    </w:rPr>
  </w:style>
  <w:style w:type="paragraph" w:styleId="NormalWeb">
    <w:name w:val="Normal (Web)"/>
    <w:basedOn w:val="Normal"/>
    <w:uiPriority w:val="99"/>
    <w:unhideWhenUsed/>
    <w:rsid w:val="00E412B2"/>
    <w:pPr>
      <w:spacing w:before="100" w:beforeAutospacing="1" w:after="100" w:afterAutospacing="1" w:line="240" w:lineRule="auto"/>
    </w:pPr>
    <w:rPr>
      <w:rFonts w:ascii="Times New Roman" w:eastAsia="Times New Roman" w:hAnsi="Times New Roman" w:cs="Times New Roman"/>
      <w:color w:val="auto"/>
      <w:lang w:val="en-GB" w:eastAsia="en-GB"/>
    </w:rPr>
  </w:style>
  <w:style w:type="paragraph" w:styleId="ListParagraph">
    <w:name w:val="List Paragraph"/>
    <w:basedOn w:val="Normal"/>
    <w:uiPriority w:val="34"/>
    <w:qFormat/>
    <w:rsid w:val="008116BF"/>
    <w:pPr>
      <w:spacing w:line="240" w:lineRule="auto"/>
      <w:ind w:left="720"/>
      <w:contextualSpacing/>
    </w:pPr>
    <w:rPr>
      <w:rFonts w:ascii="Times New Roman" w:eastAsia="Times New Roman" w:hAnsi="Times New Roman" w:cs="Times New Roman"/>
      <w:color w:val="auto"/>
      <w:lang w:val="en-GB" w:eastAsia="en-GB"/>
    </w:rPr>
  </w:style>
  <w:style w:type="paragraph" w:customStyle="1" w:styleId="xmsonormal">
    <w:name w:val="x_msonormal"/>
    <w:basedOn w:val="Normal"/>
    <w:rsid w:val="008116BF"/>
    <w:pPr>
      <w:spacing w:line="240" w:lineRule="auto"/>
    </w:pPr>
    <w:rPr>
      <w:rFonts w:ascii="Calibri" w:hAnsi="Calibri" w:cs="Calibri"/>
      <w:color w:val="auto"/>
      <w:sz w:val="22"/>
      <w:szCs w:val="22"/>
      <w:lang w:val="en-GB" w:eastAsia="en-GB"/>
    </w:rPr>
  </w:style>
  <w:style w:type="paragraph" w:customStyle="1" w:styleId="Default">
    <w:name w:val="Default"/>
    <w:basedOn w:val="Normal"/>
    <w:rsid w:val="00940559"/>
    <w:pPr>
      <w:autoSpaceDE w:val="0"/>
      <w:autoSpaceDN w:val="0"/>
      <w:spacing w:line="240" w:lineRule="auto"/>
    </w:pPr>
    <w:rPr>
      <w:rFonts w:eastAsia="SimSun" w:cs="Arial"/>
      <w:color w:val="000000"/>
      <w:lang w:val="en-GB" w:eastAsia="en-US"/>
    </w:rPr>
  </w:style>
  <w:style w:type="paragraph" w:customStyle="1" w:styleId="BasicParagraph">
    <w:name w:val="[Basic Paragraph]"/>
    <w:basedOn w:val="Normal"/>
    <w:uiPriority w:val="99"/>
    <w:rsid w:val="0042744C"/>
    <w:pPr>
      <w:autoSpaceDE w:val="0"/>
      <w:autoSpaceDN w:val="0"/>
      <w:adjustRightInd w:val="0"/>
      <w:spacing w:line="288" w:lineRule="auto"/>
      <w:textAlignment w:val="center"/>
    </w:pPr>
    <w:rPr>
      <w:rFonts w:ascii="Minion Pro" w:hAnsi="Minion Pro" w:cs="Minion Pro"/>
      <w:color w:val="000000"/>
      <w:lang w:val="en-GB"/>
    </w:rPr>
  </w:style>
  <w:style w:type="paragraph" w:customStyle="1" w:styleId="ParagraphStyle2">
    <w:name w:val="Paragraph Style 2"/>
    <w:basedOn w:val="Normal"/>
    <w:uiPriority w:val="99"/>
    <w:rsid w:val="00864529"/>
    <w:pPr>
      <w:suppressAutoHyphens/>
      <w:autoSpaceDE w:val="0"/>
      <w:autoSpaceDN w:val="0"/>
      <w:adjustRightInd w:val="0"/>
      <w:spacing w:before="113" w:line="240" w:lineRule="atLeast"/>
      <w:textAlignment w:val="center"/>
    </w:pPr>
    <w:rPr>
      <w:rFonts w:cs="Arial"/>
      <w:color w:val="000021"/>
      <w:spacing w:val="9"/>
      <w:sz w:val="18"/>
      <w:szCs w:val="18"/>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8137768">
      <w:bodyDiv w:val="1"/>
      <w:marLeft w:val="0"/>
      <w:marRight w:val="0"/>
      <w:marTop w:val="0"/>
      <w:marBottom w:val="0"/>
      <w:divBdr>
        <w:top w:val="none" w:sz="0" w:space="0" w:color="auto"/>
        <w:left w:val="none" w:sz="0" w:space="0" w:color="auto"/>
        <w:bottom w:val="none" w:sz="0" w:space="0" w:color="auto"/>
        <w:right w:val="none" w:sz="0" w:space="0" w:color="auto"/>
      </w:divBdr>
      <w:divsChild>
        <w:div w:id="637228258">
          <w:marLeft w:val="0"/>
          <w:marRight w:val="0"/>
          <w:marTop w:val="0"/>
          <w:marBottom w:val="0"/>
          <w:divBdr>
            <w:top w:val="none" w:sz="0" w:space="0" w:color="auto"/>
            <w:left w:val="none" w:sz="0" w:space="0" w:color="auto"/>
            <w:bottom w:val="none" w:sz="0" w:space="0" w:color="auto"/>
            <w:right w:val="none" w:sz="0" w:space="0" w:color="auto"/>
          </w:divBdr>
          <w:divsChild>
            <w:div w:id="1796898712">
              <w:marLeft w:val="0"/>
              <w:marRight w:val="0"/>
              <w:marTop w:val="0"/>
              <w:marBottom w:val="0"/>
              <w:divBdr>
                <w:top w:val="none" w:sz="0" w:space="0" w:color="auto"/>
                <w:left w:val="none" w:sz="0" w:space="0" w:color="auto"/>
                <w:bottom w:val="none" w:sz="0" w:space="0" w:color="auto"/>
                <w:right w:val="none" w:sz="0" w:space="0" w:color="auto"/>
              </w:divBdr>
              <w:divsChild>
                <w:div w:id="1471240017">
                  <w:marLeft w:val="0"/>
                  <w:marRight w:val="0"/>
                  <w:marTop w:val="0"/>
                  <w:marBottom w:val="0"/>
                  <w:divBdr>
                    <w:top w:val="none" w:sz="0" w:space="0" w:color="auto"/>
                    <w:left w:val="none" w:sz="0" w:space="0" w:color="auto"/>
                    <w:bottom w:val="none" w:sz="0" w:space="0" w:color="auto"/>
                    <w:right w:val="none" w:sz="0" w:space="0" w:color="auto"/>
                  </w:divBdr>
                  <w:divsChild>
                    <w:div w:id="3261760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74295224">
      <w:bodyDiv w:val="1"/>
      <w:marLeft w:val="0"/>
      <w:marRight w:val="0"/>
      <w:marTop w:val="0"/>
      <w:marBottom w:val="0"/>
      <w:divBdr>
        <w:top w:val="none" w:sz="0" w:space="0" w:color="auto"/>
        <w:left w:val="none" w:sz="0" w:space="0" w:color="auto"/>
        <w:bottom w:val="none" w:sz="0" w:space="0" w:color="auto"/>
        <w:right w:val="none" w:sz="0" w:space="0" w:color="auto"/>
      </w:divBdr>
      <w:divsChild>
        <w:div w:id="253787328">
          <w:marLeft w:val="0"/>
          <w:marRight w:val="0"/>
          <w:marTop w:val="0"/>
          <w:marBottom w:val="0"/>
          <w:divBdr>
            <w:top w:val="none" w:sz="0" w:space="0" w:color="auto"/>
            <w:left w:val="none" w:sz="0" w:space="0" w:color="auto"/>
            <w:bottom w:val="none" w:sz="0" w:space="0" w:color="auto"/>
            <w:right w:val="none" w:sz="0" w:space="0" w:color="auto"/>
          </w:divBdr>
          <w:divsChild>
            <w:div w:id="816655447">
              <w:marLeft w:val="0"/>
              <w:marRight w:val="0"/>
              <w:marTop w:val="0"/>
              <w:marBottom w:val="0"/>
              <w:divBdr>
                <w:top w:val="none" w:sz="0" w:space="0" w:color="auto"/>
                <w:left w:val="none" w:sz="0" w:space="0" w:color="auto"/>
                <w:bottom w:val="none" w:sz="0" w:space="0" w:color="auto"/>
                <w:right w:val="none" w:sz="0" w:space="0" w:color="auto"/>
              </w:divBdr>
              <w:divsChild>
                <w:div w:id="533616557">
                  <w:marLeft w:val="0"/>
                  <w:marRight w:val="0"/>
                  <w:marTop w:val="0"/>
                  <w:marBottom w:val="0"/>
                  <w:divBdr>
                    <w:top w:val="none" w:sz="0" w:space="0" w:color="auto"/>
                    <w:left w:val="none" w:sz="0" w:space="0" w:color="auto"/>
                    <w:bottom w:val="none" w:sz="0" w:space="0" w:color="auto"/>
                    <w:right w:val="none" w:sz="0" w:space="0" w:color="auto"/>
                  </w:divBdr>
                  <w:divsChild>
                    <w:div w:id="1482120550">
                      <w:marLeft w:val="0"/>
                      <w:marRight w:val="0"/>
                      <w:marTop w:val="0"/>
                      <w:marBottom w:val="0"/>
                      <w:divBdr>
                        <w:top w:val="none" w:sz="0" w:space="0" w:color="auto"/>
                        <w:left w:val="none" w:sz="0" w:space="0" w:color="auto"/>
                        <w:bottom w:val="none" w:sz="0" w:space="0" w:color="auto"/>
                        <w:right w:val="none" w:sz="0" w:space="0" w:color="auto"/>
                      </w:divBdr>
                    </w:div>
                    <w:div w:id="7925965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59953397">
      <w:bodyDiv w:val="1"/>
      <w:marLeft w:val="0"/>
      <w:marRight w:val="0"/>
      <w:marTop w:val="0"/>
      <w:marBottom w:val="0"/>
      <w:divBdr>
        <w:top w:val="none" w:sz="0" w:space="0" w:color="auto"/>
        <w:left w:val="none" w:sz="0" w:space="0" w:color="auto"/>
        <w:bottom w:val="none" w:sz="0" w:space="0" w:color="auto"/>
        <w:right w:val="none" w:sz="0" w:space="0" w:color="auto"/>
      </w:divBdr>
      <w:divsChild>
        <w:div w:id="112600931">
          <w:marLeft w:val="0"/>
          <w:marRight w:val="0"/>
          <w:marTop w:val="0"/>
          <w:marBottom w:val="0"/>
          <w:divBdr>
            <w:top w:val="none" w:sz="0" w:space="0" w:color="auto"/>
            <w:left w:val="none" w:sz="0" w:space="0" w:color="auto"/>
            <w:bottom w:val="none" w:sz="0" w:space="0" w:color="auto"/>
            <w:right w:val="none" w:sz="0" w:space="0" w:color="auto"/>
          </w:divBdr>
          <w:divsChild>
            <w:div w:id="482742960">
              <w:marLeft w:val="0"/>
              <w:marRight w:val="0"/>
              <w:marTop w:val="0"/>
              <w:marBottom w:val="0"/>
              <w:divBdr>
                <w:top w:val="none" w:sz="0" w:space="0" w:color="auto"/>
                <w:left w:val="none" w:sz="0" w:space="0" w:color="auto"/>
                <w:bottom w:val="none" w:sz="0" w:space="0" w:color="auto"/>
                <w:right w:val="none" w:sz="0" w:space="0" w:color="auto"/>
              </w:divBdr>
              <w:divsChild>
                <w:div w:id="8334539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4240074">
      <w:bodyDiv w:val="1"/>
      <w:marLeft w:val="0"/>
      <w:marRight w:val="0"/>
      <w:marTop w:val="0"/>
      <w:marBottom w:val="0"/>
      <w:divBdr>
        <w:top w:val="none" w:sz="0" w:space="0" w:color="auto"/>
        <w:left w:val="none" w:sz="0" w:space="0" w:color="auto"/>
        <w:bottom w:val="none" w:sz="0" w:space="0" w:color="auto"/>
        <w:right w:val="none" w:sz="0" w:space="0" w:color="auto"/>
      </w:divBdr>
      <w:divsChild>
        <w:div w:id="1062601299">
          <w:marLeft w:val="0"/>
          <w:marRight w:val="0"/>
          <w:marTop w:val="0"/>
          <w:marBottom w:val="0"/>
          <w:divBdr>
            <w:top w:val="none" w:sz="0" w:space="0" w:color="auto"/>
            <w:left w:val="none" w:sz="0" w:space="0" w:color="auto"/>
            <w:bottom w:val="none" w:sz="0" w:space="0" w:color="auto"/>
            <w:right w:val="none" w:sz="0" w:space="0" w:color="auto"/>
          </w:divBdr>
          <w:divsChild>
            <w:div w:id="949898007">
              <w:marLeft w:val="0"/>
              <w:marRight w:val="0"/>
              <w:marTop w:val="0"/>
              <w:marBottom w:val="0"/>
              <w:divBdr>
                <w:top w:val="none" w:sz="0" w:space="0" w:color="auto"/>
                <w:left w:val="none" w:sz="0" w:space="0" w:color="auto"/>
                <w:bottom w:val="none" w:sz="0" w:space="0" w:color="auto"/>
                <w:right w:val="none" w:sz="0" w:space="0" w:color="auto"/>
              </w:divBdr>
              <w:divsChild>
                <w:div w:id="20040402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2498583">
      <w:bodyDiv w:val="1"/>
      <w:marLeft w:val="0"/>
      <w:marRight w:val="0"/>
      <w:marTop w:val="0"/>
      <w:marBottom w:val="0"/>
      <w:divBdr>
        <w:top w:val="none" w:sz="0" w:space="0" w:color="auto"/>
        <w:left w:val="none" w:sz="0" w:space="0" w:color="auto"/>
        <w:bottom w:val="none" w:sz="0" w:space="0" w:color="auto"/>
        <w:right w:val="none" w:sz="0" w:space="0" w:color="auto"/>
      </w:divBdr>
      <w:divsChild>
        <w:div w:id="1065764263">
          <w:marLeft w:val="0"/>
          <w:marRight w:val="0"/>
          <w:marTop w:val="0"/>
          <w:marBottom w:val="0"/>
          <w:divBdr>
            <w:top w:val="none" w:sz="0" w:space="0" w:color="auto"/>
            <w:left w:val="none" w:sz="0" w:space="0" w:color="auto"/>
            <w:bottom w:val="none" w:sz="0" w:space="0" w:color="auto"/>
            <w:right w:val="none" w:sz="0" w:space="0" w:color="auto"/>
          </w:divBdr>
          <w:divsChild>
            <w:div w:id="1046875682">
              <w:marLeft w:val="0"/>
              <w:marRight w:val="0"/>
              <w:marTop w:val="0"/>
              <w:marBottom w:val="0"/>
              <w:divBdr>
                <w:top w:val="none" w:sz="0" w:space="0" w:color="auto"/>
                <w:left w:val="none" w:sz="0" w:space="0" w:color="auto"/>
                <w:bottom w:val="none" w:sz="0" w:space="0" w:color="auto"/>
                <w:right w:val="none" w:sz="0" w:space="0" w:color="auto"/>
              </w:divBdr>
              <w:divsChild>
                <w:div w:id="10620978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8576304">
      <w:bodyDiv w:val="1"/>
      <w:marLeft w:val="0"/>
      <w:marRight w:val="0"/>
      <w:marTop w:val="0"/>
      <w:marBottom w:val="0"/>
      <w:divBdr>
        <w:top w:val="none" w:sz="0" w:space="0" w:color="auto"/>
        <w:left w:val="none" w:sz="0" w:space="0" w:color="auto"/>
        <w:bottom w:val="none" w:sz="0" w:space="0" w:color="auto"/>
        <w:right w:val="none" w:sz="0" w:space="0" w:color="auto"/>
      </w:divBdr>
      <w:divsChild>
        <w:div w:id="375588038">
          <w:marLeft w:val="0"/>
          <w:marRight w:val="0"/>
          <w:marTop w:val="0"/>
          <w:marBottom w:val="0"/>
          <w:divBdr>
            <w:top w:val="none" w:sz="0" w:space="0" w:color="auto"/>
            <w:left w:val="none" w:sz="0" w:space="0" w:color="auto"/>
            <w:bottom w:val="none" w:sz="0" w:space="0" w:color="auto"/>
            <w:right w:val="none" w:sz="0" w:space="0" w:color="auto"/>
          </w:divBdr>
          <w:divsChild>
            <w:div w:id="1781607981">
              <w:marLeft w:val="0"/>
              <w:marRight w:val="0"/>
              <w:marTop w:val="0"/>
              <w:marBottom w:val="0"/>
              <w:divBdr>
                <w:top w:val="none" w:sz="0" w:space="0" w:color="auto"/>
                <w:left w:val="none" w:sz="0" w:space="0" w:color="auto"/>
                <w:bottom w:val="none" w:sz="0" w:space="0" w:color="auto"/>
                <w:right w:val="none" w:sz="0" w:space="0" w:color="auto"/>
              </w:divBdr>
              <w:divsChild>
                <w:div w:id="11708302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5687950">
      <w:bodyDiv w:val="1"/>
      <w:marLeft w:val="0"/>
      <w:marRight w:val="0"/>
      <w:marTop w:val="0"/>
      <w:marBottom w:val="0"/>
      <w:divBdr>
        <w:top w:val="none" w:sz="0" w:space="0" w:color="auto"/>
        <w:left w:val="none" w:sz="0" w:space="0" w:color="auto"/>
        <w:bottom w:val="none" w:sz="0" w:space="0" w:color="auto"/>
        <w:right w:val="none" w:sz="0" w:space="0" w:color="auto"/>
      </w:divBdr>
      <w:divsChild>
        <w:div w:id="849759889">
          <w:marLeft w:val="0"/>
          <w:marRight w:val="0"/>
          <w:marTop w:val="0"/>
          <w:marBottom w:val="0"/>
          <w:divBdr>
            <w:top w:val="none" w:sz="0" w:space="0" w:color="auto"/>
            <w:left w:val="none" w:sz="0" w:space="0" w:color="auto"/>
            <w:bottom w:val="none" w:sz="0" w:space="0" w:color="auto"/>
            <w:right w:val="none" w:sz="0" w:space="0" w:color="auto"/>
          </w:divBdr>
          <w:divsChild>
            <w:div w:id="269314400">
              <w:marLeft w:val="0"/>
              <w:marRight w:val="0"/>
              <w:marTop w:val="0"/>
              <w:marBottom w:val="0"/>
              <w:divBdr>
                <w:top w:val="none" w:sz="0" w:space="0" w:color="auto"/>
                <w:left w:val="none" w:sz="0" w:space="0" w:color="auto"/>
                <w:bottom w:val="none" w:sz="0" w:space="0" w:color="auto"/>
                <w:right w:val="none" w:sz="0" w:space="0" w:color="auto"/>
              </w:divBdr>
              <w:divsChild>
                <w:div w:id="1254052600">
                  <w:marLeft w:val="0"/>
                  <w:marRight w:val="0"/>
                  <w:marTop w:val="0"/>
                  <w:marBottom w:val="0"/>
                  <w:divBdr>
                    <w:top w:val="none" w:sz="0" w:space="0" w:color="auto"/>
                    <w:left w:val="none" w:sz="0" w:space="0" w:color="auto"/>
                    <w:bottom w:val="none" w:sz="0" w:space="0" w:color="auto"/>
                    <w:right w:val="none" w:sz="0" w:space="0" w:color="auto"/>
                  </w:divBdr>
                  <w:divsChild>
                    <w:div w:id="19839235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97744867">
      <w:bodyDiv w:val="1"/>
      <w:marLeft w:val="0"/>
      <w:marRight w:val="0"/>
      <w:marTop w:val="0"/>
      <w:marBottom w:val="0"/>
      <w:divBdr>
        <w:top w:val="none" w:sz="0" w:space="0" w:color="auto"/>
        <w:left w:val="none" w:sz="0" w:space="0" w:color="auto"/>
        <w:bottom w:val="none" w:sz="0" w:space="0" w:color="auto"/>
        <w:right w:val="none" w:sz="0" w:space="0" w:color="auto"/>
      </w:divBdr>
      <w:divsChild>
        <w:div w:id="1438215721">
          <w:marLeft w:val="0"/>
          <w:marRight w:val="0"/>
          <w:marTop w:val="0"/>
          <w:marBottom w:val="0"/>
          <w:divBdr>
            <w:top w:val="none" w:sz="0" w:space="0" w:color="auto"/>
            <w:left w:val="none" w:sz="0" w:space="0" w:color="auto"/>
            <w:bottom w:val="none" w:sz="0" w:space="0" w:color="auto"/>
            <w:right w:val="none" w:sz="0" w:space="0" w:color="auto"/>
          </w:divBdr>
          <w:divsChild>
            <w:div w:id="1252159068">
              <w:marLeft w:val="0"/>
              <w:marRight w:val="0"/>
              <w:marTop w:val="0"/>
              <w:marBottom w:val="0"/>
              <w:divBdr>
                <w:top w:val="none" w:sz="0" w:space="0" w:color="auto"/>
                <w:left w:val="none" w:sz="0" w:space="0" w:color="auto"/>
                <w:bottom w:val="none" w:sz="0" w:space="0" w:color="auto"/>
                <w:right w:val="none" w:sz="0" w:space="0" w:color="auto"/>
              </w:divBdr>
              <w:divsChild>
                <w:div w:id="10051349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2548199">
      <w:bodyDiv w:val="1"/>
      <w:marLeft w:val="0"/>
      <w:marRight w:val="0"/>
      <w:marTop w:val="0"/>
      <w:marBottom w:val="0"/>
      <w:divBdr>
        <w:top w:val="none" w:sz="0" w:space="0" w:color="auto"/>
        <w:left w:val="none" w:sz="0" w:space="0" w:color="auto"/>
        <w:bottom w:val="none" w:sz="0" w:space="0" w:color="auto"/>
        <w:right w:val="none" w:sz="0" w:space="0" w:color="auto"/>
      </w:divBdr>
      <w:divsChild>
        <w:div w:id="1962376105">
          <w:marLeft w:val="0"/>
          <w:marRight w:val="0"/>
          <w:marTop w:val="0"/>
          <w:marBottom w:val="0"/>
          <w:divBdr>
            <w:top w:val="none" w:sz="0" w:space="0" w:color="auto"/>
            <w:left w:val="none" w:sz="0" w:space="0" w:color="auto"/>
            <w:bottom w:val="none" w:sz="0" w:space="0" w:color="auto"/>
            <w:right w:val="none" w:sz="0" w:space="0" w:color="auto"/>
          </w:divBdr>
          <w:divsChild>
            <w:div w:id="1189828577">
              <w:marLeft w:val="0"/>
              <w:marRight w:val="0"/>
              <w:marTop w:val="0"/>
              <w:marBottom w:val="0"/>
              <w:divBdr>
                <w:top w:val="none" w:sz="0" w:space="0" w:color="auto"/>
                <w:left w:val="none" w:sz="0" w:space="0" w:color="auto"/>
                <w:bottom w:val="none" w:sz="0" w:space="0" w:color="auto"/>
                <w:right w:val="none" w:sz="0" w:space="0" w:color="auto"/>
              </w:divBdr>
              <w:divsChild>
                <w:div w:id="316735643">
                  <w:marLeft w:val="0"/>
                  <w:marRight w:val="0"/>
                  <w:marTop w:val="0"/>
                  <w:marBottom w:val="0"/>
                  <w:divBdr>
                    <w:top w:val="none" w:sz="0" w:space="0" w:color="auto"/>
                    <w:left w:val="none" w:sz="0" w:space="0" w:color="auto"/>
                    <w:bottom w:val="none" w:sz="0" w:space="0" w:color="auto"/>
                    <w:right w:val="none" w:sz="0" w:space="0" w:color="auto"/>
                  </w:divBdr>
                  <w:divsChild>
                    <w:div w:id="1487877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32192591">
      <w:bodyDiv w:val="1"/>
      <w:marLeft w:val="0"/>
      <w:marRight w:val="0"/>
      <w:marTop w:val="0"/>
      <w:marBottom w:val="0"/>
      <w:divBdr>
        <w:top w:val="none" w:sz="0" w:space="0" w:color="auto"/>
        <w:left w:val="none" w:sz="0" w:space="0" w:color="auto"/>
        <w:bottom w:val="none" w:sz="0" w:space="0" w:color="auto"/>
        <w:right w:val="none" w:sz="0" w:space="0" w:color="auto"/>
      </w:divBdr>
      <w:divsChild>
        <w:div w:id="793137102">
          <w:marLeft w:val="0"/>
          <w:marRight w:val="0"/>
          <w:marTop w:val="0"/>
          <w:marBottom w:val="0"/>
          <w:divBdr>
            <w:top w:val="none" w:sz="0" w:space="0" w:color="auto"/>
            <w:left w:val="none" w:sz="0" w:space="0" w:color="auto"/>
            <w:bottom w:val="none" w:sz="0" w:space="0" w:color="auto"/>
            <w:right w:val="none" w:sz="0" w:space="0" w:color="auto"/>
          </w:divBdr>
          <w:divsChild>
            <w:div w:id="1207525110">
              <w:marLeft w:val="0"/>
              <w:marRight w:val="0"/>
              <w:marTop w:val="0"/>
              <w:marBottom w:val="0"/>
              <w:divBdr>
                <w:top w:val="none" w:sz="0" w:space="0" w:color="auto"/>
                <w:left w:val="none" w:sz="0" w:space="0" w:color="auto"/>
                <w:bottom w:val="none" w:sz="0" w:space="0" w:color="auto"/>
                <w:right w:val="none" w:sz="0" w:space="0" w:color="auto"/>
              </w:divBdr>
              <w:divsChild>
                <w:div w:id="1657415364">
                  <w:marLeft w:val="0"/>
                  <w:marRight w:val="0"/>
                  <w:marTop w:val="0"/>
                  <w:marBottom w:val="0"/>
                  <w:divBdr>
                    <w:top w:val="none" w:sz="0" w:space="0" w:color="auto"/>
                    <w:left w:val="none" w:sz="0" w:space="0" w:color="auto"/>
                    <w:bottom w:val="none" w:sz="0" w:space="0" w:color="auto"/>
                    <w:right w:val="none" w:sz="0" w:space="0" w:color="auto"/>
                  </w:divBdr>
                  <w:divsChild>
                    <w:div w:id="6022999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99106089">
      <w:bodyDiv w:val="1"/>
      <w:marLeft w:val="0"/>
      <w:marRight w:val="0"/>
      <w:marTop w:val="0"/>
      <w:marBottom w:val="0"/>
      <w:divBdr>
        <w:top w:val="none" w:sz="0" w:space="0" w:color="auto"/>
        <w:left w:val="none" w:sz="0" w:space="0" w:color="auto"/>
        <w:bottom w:val="none" w:sz="0" w:space="0" w:color="auto"/>
        <w:right w:val="none" w:sz="0" w:space="0" w:color="auto"/>
      </w:divBdr>
      <w:divsChild>
        <w:div w:id="2029788073">
          <w:marLeft w:val="0"/>
          <w:marRight w:val="0"/>
          <w:marTop w:val="0"/>
          <w:marBottom w:val="0"/>
          <w:divBdr>
            <w:top w:val="none" w:sz="0" w:space="0" w:color="auto"/>
            <w:left w:val="none" w:sz="0" w:space="0" w:color="auto"/>
            <w:bottom w:val="none" w:sz="0" w:space="0" w:color="auto"/>
            <w:right w:val="none" w:sz="0" w:space="0" w:color="auto"/>
          </w:divBdr>
          <w:divsChild>
            <w:div w:id="206335894">
              <w:marLeft w:val="0"/>
              <w:marRight w:val="0"/>
              <w:marTop w:val="0"/>
              <w:marBottom w:val="0"/>
              <w:divBdr>
                <w:top w:val="none" w:sz="0" w:space="0" w:color="auto"/>
                <w:left w:val="none" w:sz="0" w:space="0" w:color="auto"/>
                <w:bottom w:val="none" w:sz="0" w:space="0" w:color="auto"/>
                <w:right w:val="none" w:sz="0" w:space="0" w:color="auto"/>
              </w:divBdr>
              <w:divsChild>
                <w:div w:id="1291135042">
                  <w:marLeft w:val="0"/>
                  <w:marRight w:val="0"/>
                  <w:marTop w:val="0"/>
                  <w:marBottom w:val="0"/>
                  <w:divBdr>
                    <w:top w:val="none" w:sz="0" w:space="0" w:color="auto"/>
                    <w:left w:val="none" w:sz="0" w:space="0" w:color="auto"/>
                    <w:bottom w:val="none" w:sz="0" w:space="0" w:color="auto"/>
                    <w:right w:val="none" w:sz="0" w:space="0" w:color="auto"/>
                  </w:divBdr>
                  <w:divsChild>
                    <w:div w:id="13572672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35950329">
      <w:bodyDiv w:val="1"/>
      <w:marLeft w:val="0"/>
      <w:marRight w:val="0"/>
      <w:marTop w:val="0"/>
      <w:marBottom w:val="0"/>
      <w:divBdr>
        <w:top w:val="none" w:sz="0" w:space="0" w:color="auto"/>
        <w:left w:val="none" w:sz="0" w:space="0" w:color="auto"/>
        <w:bottom w:val="none" w:sz="0" w:space="0" w:color="auto"/>
        <w:right w:val="none" w:sz="0" w:space="0" w:color="auto"/>
      </w:divBdr>
      <w:divsChild>
        <w:div w:id="1719015160">
          <w:marLeft w:val="0"/>
          <w:marRight w:val="0"/>
          <w:marTop w:val="0"/>
          <w:marBottom w:val="0"/>
          <w:divBdr>
            <w:top w:val="none" w:sz="0" w:space="0" w:color="auto"/>
            <w:left w:val="none" w:sz="0" w:space="0" w:color="auto"/>
            <w:bottom w:val="none" w:sz="0" w:space="0" w:color="auto"/>
            <w:right w:val="none" w:sz="0" w:space="0" w:color="auto"/>
          </w:divBdr>
          <w:divsChild>
            <w:div w:id="664892243">
              <w:marLeft w:val="0"/>
              <w:marRight w:val="0"/>
              <w:marTop w:val="0"/>
              <w:marBottom w:val="0"/>
              <w:divBdr>
                <w:top w:val="none" w:sz="0" w:space="0" w:color="auto"/>
                <w:left w:val="none" w:sz="0" w:space="0" w:color="auto"/>
                <w:bottom w:val="none" w:sz="0" w:space="0" w:color="auto"/>
                <w:right w:val="none" w:sz="0" w:space="0" w:color="auto"/>
              </w:divBdr>
              <w:divsChild>
                <w:div w:id="1044251706">
                  <w:marLeft w:val="0"/>
                  <w:marRight w:val="0"/>
                  <w:marTop w:val="0"/>
                  <w:marBottom w:val="0"/>
                  <w:divBdr>
                    <w:top w:val="none" w:sz="0" w:space="0" w:color="auto"/>
                    <w:left w:val="none" w:sz="0" w:space="0" w:color="auto"/>
                    <w:bottom w:val="none" w:sz="0" w:space="0" w:color="auto"/>
                    <w:right w:val="none" w:sz="0" w:space="0" w:color="auto"/>
                  </w:divBdr>
                  <w:divsChild>
                    <w:div w:id="5286893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72179323">
      <w:bodyDiv w:val="1"/>
      <w:marLeft w:val="0"/>
      <w:marRight w:val="0"/>
      <w:marTop w:val="0"/>
      <w:marBottom w:val="0"/>
      <w:divBdr>
        <w:top w:val="none" w:sz="0" w:space="0" w:color="auto"/>
        <w:left w:val="none" w:sz="0" w:space="0" w:color="auto"/>
        <w:bottom w:val="none" w:sz="0" w:space="0" w:color="auto"/>
        <w:right w:val="none" w:sz="0" w:space="0" w:color="auto"/>
      </w:divBdr>
      <w:divsChild>
        <w:div w:id="1760563536">
          <w:marLeft w:val="0"/>
          <w:marRight w:val="0"/>
          <w:marTop w:val="0"/>
          <w:marBottom w:val="0"/>
          <w:divBdr>
            <w:top w:val="none" w:sz="0" w:space="0" w:color="auto"/>
            <w:left w:val="none" w:sz="0" w:space="0" w:color="auto"/>
            <w:bottom w:val="none" w:sz="0" w:space="0" w:color="auto"/>
            <w:right w:val="none" w:sz="0" w:space="0" w:color="auto"/>
          </w:divBdr>
          <w:divsChild>
            <w:div w:id="451365999">
              <w:marLeft w:val="0"/>
              <w:marRight w:val="0"/>
              <w:marTop w:val="0"/>
              <w:marBottom w:val="0"/>
              <w:divBdr>
                <w:top w:val="none" w:sz="0" w:space="0" w:color="auto"/>
                <w:left w:val="none" w:sz="0" w:space="0" w:color="auto"/>
                <w:bottom w:val="none" w:sz="0" w:space="0" w:color="auto"/>
                <w:right w:val="none" w:sz="0" w:space="0" w:color="auto"/>
              </w:divBdr>
              <w:divsChild>
                <w:div w:id="850607873">
                  <w:marLeft w:val="0"/>
                  <w:marRight w:val="0"/>
                  <w:marTop w:val="0"/>
                  <w:marBottom w:val="0"/>
                  <w:divBdr>
                    <w:top w:val="none" w:sz="0" w:space="0" w:color="auto"/>
                    <w:left w:val="none" w:sz="0" w:space="0" w:color="auto"/>
                    <w:bottom w:val="none" w:sz="0" w:space="0" w:color="auto"/>
                    <w:right w:val="none" w:sz="0" w:space="0" w:color="auto"/>
                  </w:divBdr>
                  <w:divsChild>
                    <w:div w:id="1669899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63158781">
      <w:bodyDiv w:val="1"/>
      <w:marLeft w:val="0"/>
      <w:marRight w:val="0"/>
      <w:marTop w:val="0"/>
      <w:marBottom w:val="0"/>
      <w:divBdr>
        <w:top w:val="none" w:sz="0" w:space="0" w:color="auto"/>
        <w:left w:val="none" w:sz="0" w:space="0" w:color="auto"/>
        <w:bottom w:val="none" w:sz="0" w:space="0" w:color="auto"/>
        <w:right w:val="none" w:sz="0" w:space="0" w:color="auto"/>
      </w:divBdr>
      <w:divsChild>
        <w:div w:id="762141074">
          <w:marLeft w:val="0"/>
          <w:marRight w:val="0"/>
          <w:marTop w:val="0"/>
          <w:marBottom w:val="0"/>
          <w:divBdr>
            <w:top w:val="none" w:sz="0" w:space="0" w:color="auto"/>
            <w:left w:val="none" w:sz="0" w:space="0" w:color="auto"/>
            <w:bottom w:val="none" w:sz="0" w:space="0" w:color="auto"/>
            <w:right w:val="none" w:sz="0" w:space="0" w:color="auto"/>
          </w:divBdr>
          <w:divsChild>
            <w:div w:id="445776604">
              <w:marLeft w:val="0"/>
              <w:marRight w:val="0"/>
              <w:marTop w:val="0"/>
              <w:marBottom w:val="0"/>
              <w:divBdr>
                <w:top w:val="none" w:sz="0" w:space="0" w:color="auto"/>
                <w:left w:val="none" w:sz="0" w:space="0" w:color="auto"/>
                <w:bottom w:val="none" w:sz="0" w:space="0" w:color="auto"/>
                <w:right w:val="none" w:sz="0" w:space="0" w:color="auto"/>
              </w:divBdr>
              <w:divsChild>
                <w:div w:id="209071875">
                  <w:marLeft w:val="0"/>
                  <w:marRight w:val="0"/>
                  <w:marTop w:val="0"/>
                  <w:marBottom w:val="0"/>
                  <w:divBdr>
                    <w:top w:val="none" w:sz="0" w:space="0" w:color="auto"/>
                    <w:left w:val="none" w:sz="0" w:space="0" w:color="auto"/>
                    <w:bottom w:val="none" w:sz="0" w:space="0" w:color="auto"/>
                    <w:right w:val="none" w:sz="0" w:space="0" w:color="auto"/>
                  </w:divBdr>
                  <w:divsChild>
                    <w:div w:id="5110687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7207000">
      <w:bodyDiv w:val="1"/>
      <w:marLeft w:val="0"/>
      <w:marRight w:val="0"/>
      <w:marTop w:val="0"/>
      <w:marBottom w:val="0"/>
      <w:divBdr>
        <w:top w:val="none" w:sz="0" w:space="0" w:color="auto"/>
        <w:left w:val="none" w:sz="0" w:space="0" w:color="auto"/>
        <w:bottom w:val="none" w:sz="0" w:space="0" w:color="auto"/>
        <w:right w:val="none" w:sz="0" w:space="0" w:color="auto"/>
      </w:divBdr>
      <w:divsChild>
        <w:div w:id="1068839445">
          <w:marLeft w:val="0"/>
          <w:marRight w:val="0"/>
          <w:marTop w:val="0"/>
          <w:marBottom w:val="0"/>
          <w:divBdr>
            <w:top w:val="none" w:sz="0" w:space="0" w:color="auto"/>
            <w:left w:val="none" w:sz="0" w:space="0" w:color="auto"/>
            <w:bottom w:val="none" w:sz="0" w:space="0" w:color="auto"/>
            <w:right w:val="none" w:sz="0" w:space="0" w:color="auto"/>
          </w:divBdr>
          <w:divsChild>
            <w:div w:id="450825345">
              <w:marLeft w:val="0"/>
              <w:marRight w:val="0"/>
              <w:marTop w:val="0"/>
              <w:marBottom w:val="0"/>
              <w:divBdr>
                <w:top w:val="none" w:sz="0" w:space="0" w:color="auto"/>
                <w:left w:val="none" w:sz="0" w:space="0" w:color="auto"/>
                <w:bottom w:val="none" w:sz="0" w:space="0" w:color="auto"/>
                <w:right w:val="none" w:sz="0" w:space="0" w:color="auto"/>
              </w:divBdr>
              <w:divsChild>
                <w:div w:id="26105032">
                  <w:marLeft w:val="0"/>
                  <w:marRight w:val="0"/>
                  <w:marTop w:val="0"/>
                  <w:marBottom w:val="0"/>
                  <w:divBdr>
                    <w:top w:val="none" w:sz="0" w:space="0" w:color="auto"/>
                    <w:left w:val="none" w:sz="0" w:space="0" w:color="auto"/>
                    <w:bottom w:val="none" w:sz="0" w:space="0" w:color="auto"/>
                    <w:right w:val="none" w:sz="0" w:space="0" w:color="auto"/>
                  </w:divBdr>
                  <w:divsChild>
                    <w:div w:id="8221623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13972978">
      <w:bodyDiv w:val="1"/>
      <w:marLeft w:val="0"/>
      <w:marRight w:val="0"/>
      <w:marTop w:val="0"/>
      <w:marBottom w:val="0"/>
      <w:divBdr>
        <w:top w:val="none" w:sz="0" w:space="0" w:color="auto"/>
        <w:left w:val="none" w:sz="0" w:space="0" w:color="auto"/>
        <w:bottom w:val="none" w:sz="0" w:space="0" w:color="auto"/>
        <w:right w:val="none" w:sz="0" w:space="0" w:color="auto"/>
      </w:divBdr>
      <w:divsChild>
        <w:div w:id="807014617">
          <w:marLeft w:val="0"/>
          <w:marRight w:val="0"/>
          <w:marTop w:val="0"/>
          <w:marBottom w:val="0"/>
          <w:divBdr>
            <w:top w:val="none" w:sz="0" w:space="0" w:color="auto"/>
            <w:left w:val="none" w:sz="0" w:space="0" w:color="auto"/>
            <w:bottom w:val="none" w:sz="0" w:space="0" w:color="auto"/>
            <w:right w:val="none" w:sz="0" w:space="0" w:color="auto"/>
          </w:divBdr>
          <w:divsChild>
            <w:div w:id="733042939">
              <w:marLeft w:val="0"/>
              <w:marRight w:val="0"/>
              <w:marTop w:val="0"/>
              <w:marBottom w:val="0"/>
              <w:divBdr>
                <w:top w:val="none" w:sz="0" w:space="0" w:color="auto"/>
                <w:left w:val="none" w:sz="0" w:space="0" w:color="auto"/>
                <w:bottom w:val="none" w:sz="0" w:space="0" w:color="auto"/>
                <w:right w:val="none" w:sz="0" w:space="0" w:color="auto"/>
              </w:divBdr>
              <w:divsChild>
                <w:div w:id="1939170709">
                  <w:marLeft w:val="0"/>
                  <w:marRight w:val="0"/>
                  <w:marTop w:val="0"/>
                  <w:marBottom w:val="0"/>
                  <w:divBdr>
                    <w:top w:val="none" w:sz="0" w:space="0" w:color="auto"/>
                    <w:left w:val="none" w:sz="0" w:space="0" w:color="auto"/>
                    <w:bottom w:val="none" w:sz="0" w:space="0" w:color="auto"/>
                    <w:right w:val="none" w:sz="0" w:space="0" w:color="auto"/>
                  </w:divBdr>
                  <w:divsChild>
                    <w:div w:id="14411441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52558213">
      <w:bodyDiv w:val="1"/>
      <w:marLeft w:val="0"/>
      <w:marRight w:val="0"/>
      <w:marTop w:val="0"/>
      <w:marBottom w:val="0"/>
      <w:divBdr>
        <w:top w:val="none" w:sz="0" w:space="0" w:color="auto"/>
        <w:left w:val="none" w:sz="0" w:space="0" w:color="auto"/>
        <w:bottom w:val="none" w:sz="0" w:space="0" w:color="auto"/>
        <w:right w:val="none" w:sz="0" w:space="0" w:color="auto"/>
      </w:divBdr>
      <w:divsChild>
        <w:div w:id="197476035">
          <w:marLeft w:val="0"/>
          <w:marRight w:val="0"/>
          <w:marTop w:val="0"/>
          <w:marBottom w:val="0"/>
          <w:divBdr>
            <w:top w:val="none" w:sz="0" w:space="0" w:color="auto"/>
            <w:left w:val="none" w:sz="0" w:space="0" w:color="auto"/>
            <w:bottom w:val="none" w:sz="0" w:space="0" w:color="auto"/>
            <w:right w:val="none" w:sz="0" w:space="0" w:color="auto"/>
          </w:divBdr>
          <w:divsChild>
            <w:div w:id="1738553388">
              <w:marLeft w:val="0"/>
              <w:marRight w:val="0"/>
              <w:marTop w:val="0"/>
              <w:marBottom w:val="0"/>
              <w:divBdr>
                <w:top w:val="none" w:sz="0" w:space="0" w:color="auto"/>
                <w:left w:val="none" w:sz="0" w:space="0" w:color="auto"/>
                <w:bottom w:val="none" w:sz="0" w:space="0" w:color="auto"/>
                <w:right w:val="none" w:sz="0" w:space="0" w:color="auto"/>
              </w:divBdr>
              <w:divsChild>
                <w:div w:id="839975865">
                  <w:marLeft w:val="0"/>
                  <w:marRight w:val="0"/>
                  <w:marTop w:val="0"/>
                  <w:marBottom w:val="0"/>
                  <w:divBdr>
                    <w:top w:val="none" w:sz="0" w:space="0" w:color="auto"/>
                    <w:left w:val="none" w:sz="0" w:space="0" w:color="auto"/>
                    <w:bottom w:val="none" w:sz="0" w:space="0" w:color="auto"/>
                    <w:right w:val="none" w:sz="0" w:space="0" w:color="auto"/>
                  </w:divBdr>
                  <w:divsChild>
                    <w:div w:id="11346392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15676342">
      <w:bodyDiv w:val="1"/>
      <w:marLeft w:val="0"/>
      <w:marRight w:val="0"/>
      <w:marTop w:val="0"/>
      <w:marBottom w:val="0"/>
      <w:divBdr>
        <w:top w:val="none" w:sz="0" w:space="0" w:color="auto"/>
        <w:left w:val="none" w:sz="0" w:space="0" w:color="auto"/>
        <w:bottom w:val="none" w:sz="0" w:space="0" w:color="auto"/>
        <w:right w:val="none" w:sz="0" w:space="0" w:color="auto"/>
      </w:divBdr>
      <w:divsChild>
        <w:div w:id="1441029950">
          <w:marLeft w:val="0"/>
          <w:marRight w:val="0"/>
          <w:marTop w:val="0"/>
          <w:marBottom w:val="0"/>
          <w:divBdr>
            <w:top w:val="none" w:sz="0" w:space="0" w:color="auto"/>
            <w:left w:val="none" w:sz="0" w:space="0" w:color="auto"/>
            <w:bottom w:val="none" w:sz="0" w:space="0" w:color="auto"/>
            <w:right w:val="none" w:sz="0" w:space="0" w:color="auto"/>
          </w:divBdr>
          <w:divsChild>
            <w:div w:id="1629820385">
              <w:marLeft w:val="0"/>
              <w:marRight w:val="0"/>
              <w:marTop w:val="0"/>
              <w:marBottom w:val="0"/>
              <w:divBdr>
                <w:top w:val="none" w:sz="0" w:space="0" w:color="auto"/>
                <w:left w:val="none" w:sz="0" w:space="0" w:color="auto"/>
                <w:bottom w:val="none" w:sz="0" w:space="0" w:color="auto"/>
                <w:right w:val="none" w:sz="0" w:space="0" w:color="auto"/>
              </w:divBdr>
              <w:divsChild>
                <w:div w:id="881677907">
                  <w:marLeft w:val="0"/>
                  <w:marRight w:val="0"/>
                  <w:marTop w:val="0"/>
                  <w:marBottom w:val="0"/>
                  <w:divBdr>
                    <w:top w:val="none" w:sz="0" w:space="0" w:color="auto"/>
                    <w:left w:val="none" w:sz="0" w:space="0" w:color="auto"/>
                    <w:bottom w:val="none" w:sz="0" w:space="0" w:color="auto"/>
                    <w:right w:val="none" w:sz="0" w:space="0" w:color="auto"/>
                  </w:divBdr>
                  <w:divsChild>
                    <w:div w:id="821656443">
                      <w:marLeft w:val="0"/>
                      <w:marRight w:val="0"/>
                      <w:marTop w:val="0"/>
                      <w:marBottom w:val="0"/>
                      <w:divBdr>
                        <w:top w:val="none" w:sz="0" w:space="0" w:color="auto"/>
                        <w:left w:val="none" w:sz="0" w:space="0" w:color="auto"/>
                        <w:bottom w:val="none" w:sz="0" w:space="0" w:color="auto"/>
                        <w:right w:val="none" w:sz="0" w:space="0" w:color="auto"/>
                      </w:divBdr>
                    </w:div>
                    <w:div w:id="1329988399">
                      <w:marLeft w:val="0"/>
                      <w:marRight w:val="0"/>
                      <w:marTop w:val="0"/>
                      <w:marBottom w:val="0"/>
                      <w:divBdr>
                        <w:top w:val="none" w:sz="0" w:space="0" w:color="auto"/>
                        <w:left w:val="none" w:sz="0" w:space="0" w:color="auto"/>
                        <w:bottom w:val="none" w:sz="0" w:space="0" w:color="auto"/>
                        <w:right w:val="none" w:sz="0" w:space="0" w:color="auto"/>
                      </w:divBdr>
                    </w:div>
                    <w:div w:id="6162561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90531564">
      <w:bodyDiv w:val="1"/>
      <w:marLeft w:val="0"/>
      <w:marRight w:val="0"/>
      <w:marTop w:val="0"/>
      <w:marBottom w:val="0"/>
      <w:divBdr>
        <w:top w:val="none" w:sz="0" w:space="0" w:color="auto"/>
        <w:left w:val="none" w:sz="0" w:space="0" w:color="auto"/>
        <w:bottom w:val="none" w:sz="0" w:space="0" w:color="auto"/>
        <w:right w:val="none" w:sz="0" w:space="0" w:color="auto"/>
      </w:divBdr>
      <w:divsChild>
        <w:div w:id="52511468">
          <w:marLeft w:val="0"/>
          <w:marRight w:val="0"/>
          <w:marTop w:val="0"/>
          <w:marBottom w:val="0"/>
          <w:divBdr>
            <w:top w:val="none" w:sz="0" w:space="0" w:color="auto"/>
            <w:left w:val="none" w:sz="0" w:space="0" w:color="auto"/>
            <w:bottom w:val="none" w:sz="0" w:space="0" w:color="auto"/>
            <w:right w:val="none" w:sz="0" w:space="0" w:color="auto"/>
          </w:divBdr>
          <w:divsChild>
            <w:div w:id="74597804">
              <w:marLeft w:val="0"/>
              <w:marRight w:val="0"/>
              <w:marTop w:val="0"/>
              <w:marBottom w:val="0"/>
              <w:divBdr>
                <w:top w:val="none" w:sz="0" w:space="0" w:color="auto"/>
                <w:left w:val="none" w:sz="0" w:space="0" w:color="auto"/>
                <w:bottom w:val="none" w:sz="0" w:space="0" w:color="auto"/>
                <w:right w:val="none" w:sz="0" w:space="0" w:color="auto"/>
              </w:divBdr>
              <w:divsChild>
                <w:div w:id="1821576066">
                  <w:marLeft w:val="0"/>
                  <w:marRight w:val="0"/>
                  <w:marTop w:val="0"/>
                  <w:marBottom w:val="0"/>
                  <w:divBdr>
                    <w:top w:val="none" w:sz="0" w:space="0" w:color="auto"/>
                    <w:left w:val="none" w:sz="0" w:space="0" w:color="auto"/>
                    <w:bottom w:val="none" w:sz="0" w:space="0" w:color="auto"/>
                    <w:right w:val="none" w:sz="0" w:space="0" w:color="auto"/>
                  </w:divBdr>
                  <w:divsChild>
                    <w:div w:id="18916474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38096189">
      <w:bodyDiv w:val="1"/>
      <w:marLeft w:val="0"/>
      <w:marRight w:val="0"/>
      <w:marTop w:val="0"/>
      <w:marBottom w:val="0"/>
      <w:divBdr>
        <w:top w:val="none" w:sz="0" w:space="0" w:color="auto"/>
        <w:left w:val="none" w:sz="0" w:space="0" w:color="auto"/>
        <w:bottom w:val="none" w:sz="0" w:space="0" w:color="auto"/>
        <w:right w:val="none" w:sz="0" w:space="0" w:color="auto"/>
      </w:divBdr>
      <w:divsChild>
        <w:div w:id="1742604248">
          <w:marLeft w:val="0"/>
          <w:marRight w:val="0"/>
          <w:marTop w:val="0"/>
          <w:marBottom w:val="0"/>
          <w:divBdr>
            <w:top w:val="none" w:sz="0" w:space="0" w:color="auto"/>
            <w:left w:val="none" w:sz="0" w:space="0" w:color="auto"/>
            <w:bottom w:val="none" w:sz="0" w:space="0" w:color="auto"/>
            <w:right w:val="none" w:sz="0" w:space="0" w:color="auto"/>
          </w:divBdr>
          <w:divsChild>
            <w:div w:id="2001735046">
              <w:marLeft w:val="0"/>
              <w:marRight w:val="0"/>
              <w:marTop w:val="0"/>
              <w:marBottom w:val="0"/>
              <w:divBdr>
                <w:top w:val="none" w:sz="0" w:space="0" w:color="auto"/>
                <w:left w:val="none" w:sz="0" w:space="0" w:color="auto"/>
                <w:bottom w:val="none" w:sz="0" w:space="0" w:color="auto"/>
                <w:right w:val="none" w:sz="0" w:space="0" w:color="auto"/>
              </w:divBdr>
              <w:divsChild>
                <w:div w:id="125584569">
                  <w:marLeft w:val="0"/>
                  <w:marRight w:val="0"/>
                  <w:marTop w:val="0"/>
                  <w:marBottom w:val="0"/>
                  <w:divBdr>
                    <w:top w:val="none" w:sz="0" w:space="0" w:color="auto"/>
                    <w:left w:val="none" w:sz="0" w:space="0" w:color="auto"/>
                    <w:bottom w:val="none" w:sz="0" w:space="0" w:color="auto"/>
                    <w:right w:val="none" w:sz="0" w:space="0" w:color="auto"/>
                  </w:divBdr>
                  <w:divsChild>
                    <w:div w:id="12736342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05665111">
      <w:bodyDiv w:val="1"/>
      <w:marLeft w:val="0"/>
      <w:marRight w:val="0"/>
      <w:marTop w:val="0"/>
      <w:marBottom w:val="0"/>
      <w:divBdr>
        <w:top w:val="none" w:sz="0" w:space="0" w:color="auto"/>
        <w:left w:val="none" w:sz="0" w:space="0" w:color="auto"/>
        <w:bottom w:val="none" w:sz="0" w:space="0" w:color="auto"/>
        <w:right w:val="none" w:sz="0" w:space="0" w:color="auto"/>
      </w:divBdr>
      <w:divsChild>
        <w:div w:id="945117173">
          <w:marLeft w:val="0"/>
          <w:marRight w:val="0"/>
          <w:marTop w:val="0"/>
          <w:marBottom w:val="0"/>
          <w:divBdr>
            <w:top w:val="none" w:sz="0" w:space="0" w:color="auto"/>
            <w:left w:val="none" w:sz="0" w:space="0" w:color="auto"/>
            <w:bottom w:val="none" w:sz="0" w:space="0" w:color="auto"/>
            <w:right w:val="none" w:sz="0" w:space="0" w:color="auto"/>
          </w:divBdr>
          <w:divsChild>
            <w:div w:id="603878917">
              <w:marLeft w:val="0"/>
              <w:marRight w:val="0"/>
              <w:marTop w:val="0"/>
              <w:marBottom w:val="0"/>
              <w:divBdr>
                <w:top w:val="none" w:sz="0" w:space="0" w:color="auto"/>
                <w:left w:val="none" w:sz="0" w:space="0" w:color="auto"/>
                <w:bottom w:val="none" w:sz="0" w:space="0" w:color="auto"/>
                <w:right w:val="none" w:sz="0" w:space="0" w:color="auto"/>
              </w:divBdr>
              <w:divsChild>
                <w:div w:id="991518591">
                  <w:marLeft w:val="0"/>
                  <w:marRight w:val="0"/>
                  <w:marTop w:val="0"/>
                  <w:marBottom w:val="0"/>
                  <w:divBdr>
                    <w:top w:val="none" w:sz="0" w:space="0" w:color="auto"/>
                    <w:left w:val="none" w:sz="0" w:space="0" w:color="auto"/>
                    <w:bottom w:val="none" w:sz="0" w:space="0" w:color="auto"/>
                    <w:right w:val="none" w:sz="0" w:space="0" w:color="auto"/>
                  </w:divBdr>
                  <w:divsChild>
                    <w:div w:id="1361392449">
                      <w:marLeft w:val="0"/>
                      <w:marRight w:val="0"/>
                      <w:marTop w:val="0"/>
                      <w:marBottom w:val="0"/>
                      <w:divBdr>
                        <w:top w:val="none" w:sz="0" w:space="0" w:color="auto"/>
                        <w:left w:val="none" w:sz="0" w:space="0" w:color="auto"/>
                        <w:bottom w:val="none" w:sz="0" w:space="0" w:color="auto"/>
                        <w:right w:val="none" w:sz="0" w:space="0" w:color="auto"/>
                      </w:divBdr>
                    </w:div>
                    <w:div w:id="16983825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09599935">
      <w:bodyDiv w:val="1"/>
      <w:marLeft w:val="0"/>
      <w:marRight w:val="0"/>
      <w:marTop w:val="0"/>
      <w:marBottom w:val="0"/>
      <w:divBdr>
        <w:top w:val="none" w:sz="0" w:space="0" w:color="auto"/>
        <w:left w:val="none" w:sz="0" w:space="0" w:color="auto"/>
        <w:bottom w:val="none" w:sz="0" w:space="0" w:color="auto"/>
        <w:right w:val="none" w:sz="0" w:space="0" w:color="auto"/>
      </w:divBdr>
      <w:divsChild>
        <w:div w:id="870874454">
          <w:marLeft w:val="0"/>
          <w:marRight w:val="0"/>
          <w:marTop w:val="0"/>
          <w:marBottom w:val="0"/>
          <w:divBdr>
            <w:top w:val="none" w:sz="0" w:space="0" w:color="auto"/>
            <w:left w:val="none" w:sz="0" w:space="0" w:color="auto"/>
            <w:bottom w:val="none" w:sz="0" w:space="0" w:color="auto"/>
            <w:right w:val="none" w:sz="0" w:space="0" w:color="auto"/>
          </w:divBdr>
          <w:divsChild>
            <w:div w:id="6489380">
              <w:marLeft w:val="0"/>
              <w:marRight w:val="0"/>
              <w:marTop w:val="0"/>
              <w:marBottom w:val="0"/>
              <w:divBdr>
                <w:top w:val="none" w:sz="0" w:space="0" w:color="auto"/>
                <w:left w:val="none" w:sz="0" w:space="0" w:color="auto"/>
                <w:bottom w:val="none" w:sz="0" w:space="0" w:color="auto"/>
                <w:right w:val="none" w:sz="0" w:space="0" w:color="auto"/>
              </w:divBdr>
              <w:divsChild>
                <w:div w:id="796066846">
                  <w:marLeft w:val="0"/>
                  <w:marRight w:val="0"/>
                  <w:marTop w:val="0"/>
                  <w:marBottom w:val="0"/>
                  <w:divBdr>
                    <w:top w:val="none" w:sz="0" w:space="0" w:color="auto"/>
                    <w:left w:val="none" w:sz="0" w:space="0" w:color="auto"/>
                    <w:bottom w:val="none" w:sz="0" w:space="0" w:color="auto"/>
                    <w:right w:val="none" w:sz="0" w:space="0" w:color="auto"/>
                  </w:divBdr>
                  <w:divsChild>
                    <w:div w:id="18790789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jpeg"/><Relationship Id="rId21" Type="http://schemas.openxmlformats.org/officeDocument/2006/relationships/image" Target="media/image8.jpeg"/><Relationship Id="rId42" Type="http://schemas.openxmlformats.org/officeDocument/2006/relationships/hyperlink" Target="mailto:manager@lcdi.co.uk" TargetMode="External"/><Relationship Id="rId47" Type="http://schemas.openxmlformats.org/officeDocument/2006/relationships/hyperlink" Target="https://www.causewaycoastandglens.gov.uk/live/health-and-built-environment/environment-health-and-well-being/wellbeing/energy-efficiency/fuel-poverty" TargetMode="External"/><Relationship Id="rId63" Type="http://schemas.openxmlformats.org/officeDocument/2006/relationships/image" Target="media/image25.jpg"/><Relationship Id="rId68" Type="http://schemas.openxmlformats.org/officeDocument/2006/relationships/image" Target="media/image30.jpg"/><Relationship Id="rId84" Type="http://schemas.openxmlformats.org/officeDocument/2006/relationships/image" Target="media/image46.jpg"/><Relationship Id="rId89" Type="http://schemas.openxmlformats.org/officeDocument/2006/relationships/image" Target="media/image51.jpg"/><Relationship Id="rId16" Type="http://schemas.openxmlformats.org/officeDocument/2006/relationships/hyperlink" Target="http://www.visitcausewaycoastandglens.com/" TargetMode="External"/><Relationship Id="rId11" Type="http://schemas.openxmlformats.org/officeDocument/2006/relationships/hyperlink" Target="https://www.causewaycoastandglens.gov.uk/live/bins-and-recycling/livesmart" TargetMode="External"/><Relationship Id="rId32" Type="http://schemas.openxmlformats.org/officeDocument/2006/relationships/image" Target="media/image15.jpeg"/><Relationship Id="rId37" Type="http://schemas.openxmlformats.org/officeDocument/2006/relationships/image" Target="media/image16.jpeg"/><Relationship Id="rId53" Type="http://schemas.openxmlformats.org/officeDocument/2006/relationships/footer" Target="footer1.xml"/><Relationship Id="rId58" Type="http://schemas.openxmlformats.org/officeDocument/2006/relationships/image" Target="media/image20.jpg"/><Relationship Id="rId74" Type="http://schemas.openxmlformats.org/officeDocument/2006/relationships/image" Target="media/image36.jpg"/><Relationship Id="rId79" Type="http://schemas.openxmlformats.org/officeDocument/2006/relationships/image" Target="media/image41.jpg"/><Relationship Id="rId5" Type="http://schemas.openxmlformats.org/officeDocument/2006/relationships/footnotes" Target="footnotes.xml"/><Relationship Id="rId90" Type="http://schemas.openxmlformats.org/officeDocument/2006/relationships/image" Target="media/image52.jpg"/><Relationship Id="rId95" Type="http://schemas.openxmlformats.org/officeDocument/2006/relationships/image" Target="media/image57.jpg"/><Relationship Id="rId22" Type="http://schemas.openxmlformats.org/officeDocument/2006/relationships/image" Target="media/image9.jpeg"/><Relationship Id="rId27" Type="http://schemas.openxmlformats.org/officeDocument/2006/relationships/image" Target="media/image12.jpeg"/><Relationship Id="rId43" Type="http://schemas.openxmlformats.org/officeDocument/2006/relationships/hyperlink" Target="https://www.causewaycoastandglens.gov.uk/live/advice-services/community-food-cupboards-community-fridges" TargetMode="External"/><Relationship Id="rId48" Type="http://schemas.openxmlformats.org/officeDocument/2006/relationships/hyperlink" Target="mailto:patrick.mcgettigan@causewaycoastandglens.gov.uk" TargetMode="External"/><Relationship Id="rId64" Type="http://schemas.openxmlformats.org/officeDocument/2006/relationships/image" Target="media/image26.jpg"/><Relationship Id="rId69" Type="http://schemas.openxmlformats.org/officeDocument/2006/relationships/image" Target="media/image31.jpg"/><Relationship Id="rId80" Type="http://schemas.openxmlformats.org/officeDocument/2006/relationships/image" Target="media/image42.jpg"/><Relationship Id="rId85" Type="http://schemas.openxmlformats.org/officeDocument/2006/relationships/image" Target="media/image47.jpg"/><Relationship Id="rId3" Type="http://schemas.openxmlformats.org/officeDocument/2006/relationships/settings" Target="settings.xml"/><Relationship Id="rId12" Type="http://schemas.openxmlformats.org/officeDocument/2006/relationships/hyperlink" Target="mailto:recycling@causewaycoastandglens.gov.uk" TargetMode="External"/><Relationship Id="rId17" Type="http://schemas.openxmlformats.org/officeDocument/2006/relationships/image" Target="media/image6.jpeg"/><Relationship Id="rId25" Type="http://schemas.openxmlformats.org/officeDocument/2006/relationships/hyperlink" Target="http://www.causewaycoastandglens.gov.uk/see-do/leisure-centres/promotions" TargetMode="External"/><Relationship Id="rId33" Type="http://schemas.openxmlformats.org/officeDocument/2006/relationships/hyperlink" Target="mailto:equality@causewaycoastandglens.gov.uk" TargetMode="External"/><Relationship Id="rId38" Type="http://schemas.openxmlformats.org/officeDocument/2006/relationships/hyperlink" Target="mailto:advice@advicecauseway.com" TargetMode="External"/><Relationship Id="rId46" Type="http://schemas.openxmlformats.org/officeDocument/2006/relationships/hyperlink" Target="mailto:ballymoney@salvationarmy.org.uk" TargetMode="External"/><Relationship Id="rId59" Type="http://schemas.openxmlformats.org/officeDocument/2006/relationships/image" Target="media/image21.jpg"/><Relationship Id="rId67" Type="http://schemas.openxmlformats.org/officeDocument/2006/relationships/image" Target="media/image29.jpg"/><Relationship Id="rId20" Type="http://schemas.openxmlformats.org/officeDocument/2006/relationships/image" Target="media/image7.jpeg"/><Relationship Id="rId41" Type="http://schemas.openxmlformats.org/officeDocument/2006/relationships/hyperlink" Target="mailto:info@vineyardcompassion.co.uk" TargetMode="External"/><Relationship Id="rId54" Type="http://schemas.openxmlformats.org/officeDocument/2006/relationships/footer" Target="footer2.xml"/><Relationship Id="rId62" Type="http://schemas.openxmlformats.org/officeDocument/2006/relationships/image" Target="media/image24.jpg"/><Relationship Id="rId70" Type="http://schemas.openxmlformats.org/officeDocument/2006/relationships/image" Target="media/image32.jpg"/><Relationship Id="rId75" Type="http://schemas.openxmlformats.org/officeDocument/2006/relationships/image" Target="media/image37.jpg"/><Relationship Id="rId83" Type="http://schemas.openxmlformats.org/officeDocument/2006/relationships/image" Target="media/image45.jpg"/><Relationship Id="rId88" Type="http://schemas.openxmlformats.org/officeDocument/2006/relationships/image" Target="media/image50.jpg"/><Relationship Id="rId91" Type="http://schemas.openxmlformats.org/officeDocument/2006/relationships/image" Target="media/image53.jpg"/><Relationship Id="rId96" Type="http://schemas.openxmlformats.org/officeDocument/2006/relationships/hyperlink" Target="http://www.causewaycoastandglens.gov.uk/" TargetMode="Externa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5.png"/><Relationship Id="rId23" Type="http://schemas.openxmlformats.org/officeDocument/2006/relationships/image" Target="media/image10.jpeg"/><Relationship Id="rId28" Type="http://schemas.openxmlformats.org/officeDocument/2006/relationships/image" Target="media/image13.jpeg"/><Relationship Id="rId36" Type="http://schemas.openxmlformats.org/officeDocument/2006/relationships/hyperlink" Target="https://view.pagetiger.com/online-safety-and-mental-health" TargetMode="External"/><Relationship Id="rId49" Type="http://schemas.openxmlformats.org/officeDocument/2006/relationships/hyperlink" Target="mailto:rachael.wauchope@causewaycoastandglens.gov.uk" TargetMode="External"/><Relationship Id="rId57" Type="http://schemas.openxmlformats.org/officeDocument/2006/relationships/image" Target="media/image19.jpg"/><Relationship Id="rId10" Type="http://schemas.openxmlformats.org/officeDocument/2006/relationships/image" Target="media/image3.jpeg"/><Relationship Id="rId31" Type="http://schemas.openxmlformats.org/officeDocument/2006/relationships/hyperlink" Target="http://www.causewaycoastandglens.gov.uk/grantsandfunding/sports-grant-programme" TargetMode="External"/><Relationship Id="rId44" Type="http://schemas.openxmlformats.org/officeDocument/2006/relationships/hyperlink" Target="mailto:reset@vineyardcompassion.co.uk" TargetMode="External"/><Relationship Id="rId52" Type="http://schemas.openxmlformats.org/officeDocument/2006/relationships/image" Target="media/image17.jpeg"/><Relationship Id="rId60" Type="http://schemas.openxmlformats.org/officeDocument/2006/relationships/image" Target="media/image22.jpeg"/><Relationship Id="rId65" Type="http://schemas.openxmlformats.org/officeDocument/2006/relationships/image" Target="media/image27.jpg"/><Relationship Id="rId73" Type="http://schemas.openxmlformats.org/officeDocument/2006/relationships/image" Target="media/image35.jpg"/><Relationship Id="rId78" Type="http://schemas.openxmlformats.org/officeDocument/2006/relationships/image" Target="media/image40.jpg"/><Relationship Id="rId81" Type="http://schemas.openxmlformats.org/officeDocument/2006/relationships/image" Target="media/image43.jpg"/><Relationship Id="rId86" Type="http://schemas.openxmlformats.org/officeDocument/2006/relationships/image" Target="media/image48.jpg"/><Relationship Id="rId94" Type="http://schemas.openxmlformats.org/officeDocument/2006/relationships/image" Target="media/image56.jpg"/><Relationship Id="rId99"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hyperlink" Target="mailto:citizensnewsletter@causewaycoastandglens.gov.uk" TargetMode="External"/><Relationship Id="rId13" Type="http://schemas.openxmlformats.org/officeDocument/2006/relationships/image" Target="media/image4.jpeg"/><Relationship Id="rId18" Type="http://schemas.openxmlformats.org/officeDocument/2006/relationships/hyperlink" Target="https://www.facebook.com/CausewayCoastandGlensCouncil/" TargetMode="External"/><Relationship Id="rId39" Type="http://schemas.openxmlformats.org/officeDocument/2006/relationships/hyperlink" Target="mailto:ballycastlefoodbank@gmail.com" TargetMode="External"/><Relationship Id="rId34" Type="http://schemas.openxmlformats.org/officeDocument/2006/relationships/hyperlink" Target="https://niarchive.org/aworldofstories" TargetMode="External"/><Relationship Id="rId50" Type="http://schemas.openxmlformats.org/officeDocument/2006/relationships/hyperlink" Target="http://www.causewaycoastandglens.gov.uk/advice" TargetMode="External"/><Relationship Id="rId55" Type="http://schemas.openxmlformats.org/officeDocument/2006/relationships/footer" Target="footer3.xml"/><Relationship Id="rId76" Type="http://schemas.openxmlformats.org/officeDocument/2006/relationships/image" Target="media/image38.jpg"/><Relationship Id="rId97" Type="http://schemas.openxmlformats.org/officeDocument/2006/relationships/hyperlink" Target="file:///Users/platformmedia/Desktop/Causeway%20Coast%20and%20Glens%20Facebook" TargetMode="External"/><Relationship Id="rId7" Type="http://schemas.openxmlformats.org/officeDocument/2006/relationships/image" Target="media/image1.jpeg"/><Relationship Id="rId71" Type="http://schemas.openxmlformats.org/officeDocument/2006/relationships/image" Target="media/image33.jpg"/><Relationship Id="rId92" Type="http://schemas.openxmlformats.org/officeDocument/2006/relationships/image" Target="media/image54.jpg"/><Relationship Id="rId2" Type="http://schemas.openxmlformats.org/officeDocument/2006/relationships/styles" Target="styles.xml"/><Relationship Id="rId29" Type="http://schemas.openxmlformats.org/officeDocument/2006/relationships/image" Target="media/image14.jpeg"/><Relationship Id="rId24" Type="http://schemas.openxmlformats.org/officeDocument/2006/relationships/hyperlink" Target="mailto:leisure.membership@causewaycoastandglens.gov.uk" TargetMode="External"/><Relationship Id="rId40" Type="http://schemas.openxmlformats.org/officeDocument/2006/relationships/hyperlink" Target="mailto:info@ballymoney.foodbank.org.uk" TargetMode="External"/><Relationship Id="rId45" Type="http://schemas.openxmlformats.org/officeDocument/2006/relationships/hyperlink" Target="mailto:manager@lcdi.co.uk" TargetMode="External"/><Relationship Id="rId66" Type="http://schemas.openxmlformats.org/officeDocument/2006/relationships/image" Target="media/image28.jpg"/><Relationship Id="rId87" Type="http://schemas.openxmlformats.org/officeDocument/2006/relationships/image" Target="media/image49.jpg"/><Relationship Id="rId61" Type="http://schemas.openxmlformats.org/officeDocument/2006/relationships/image" Target="media/image23.jpg"/><Relationship Id="rId82" Type="http://schemas.openxmlformats.org/officeDocument/2006/relationships/image" Target="media/image44.jpg"/><Relationship Id="rId19" Type="http://schemas.openxmlformats.org/officeDocument/2006/relationships/hyperlink" Target="http://www.visitcausewaycoastandglens.com/whats-on" TargetMode="External"/><Relationship Id="rId14" Type="http://schemas.openxmlformats.org/officeDocument/2006/relationships/hyperlink" Target="https://www.recyclenow.com/recycle-an-item" TargetMode="External"/><Relationship Id="rId30" Type="http://schemas.openxmlformats.org/officeDocument/2006/relationships/hyperlink" Target="mailto:sportsdevelopment@causewaycoastandglens.gov.uk" TargetMode="External"/><Relationship Id="rId35" Type="http://schemas.openxmlformats.org/officeDocument/2006/relationships/hyperlink" Target="https://www.causewaycoastandglens.gov.uk/live/good-relations" TargetMode="External"/><Relationship Id="rId56" Type="http://schemas.openxmlformats.org/officeDocument/2006/relationships/image" Target="media/image18.jpg"/><Relationship Id="rId77" Type="http://schemas.openxmlformats.org/officeDocument/2006/relationships/image" Target="media/image39.jpg"/><Relationship Id="rId100" Type="http://schemas.openxmlformats.org/officeDocument/2006/relationships/theme" Target="theme/theme1.xml"/><Relationship Id="rId8" Type="http://schemas.openxmlformats.org/officeDocument/2006/relationships/image" Target="media/image2.png"/><Relationship Id="rId51" Type="http://schemas.openxmlformats.org/officeDocument/2006/relationships/hyperlink" Target="http://www.nidirect.gov.uk/campaigns/cost-living" TargetMode="External"/><Relationship Id="rId72" Type="http://schemas.openxmlformats.org/officeDocument/2006/relationships/image" Target="media/image34.jpg"/><Relationship Id="rId93" Type="http://schemas.openxmlformats.org/officeDocument/2006/relationships/image" Target="media/image55.jpg"/><Relationship Id="rId98" Type="http://schemas.openxmlformats.org/officeDocument/2006/relationships/hyperlink" Target="http://www.twitter.com/CausewayCouncil" TargetMode="External"/></Relationships>
</file>

<file path=word/_rels/footer2.xml.rels><?xml version="1.0" encoding="UTF-8" standalone="yes"?>
<Relationships xmlns="http://schemas.openxmlformats.org/package/2006/relationships"><Relationship Id="rId1" Type="http://schemas.openxmlformats.org/officeDocument/2006/relationships/hyperlink" Target="http://www.causewaycoastandglens.gov.uk/" TargetMode="External"/></Relationships>
</file>

<file path=word/_rels/footer3.xml.rels><?xml version="1.0" encoding="UTF-8" standalone="yes"?>
<Relationships xmlns="http://schemas.openxmlformats.org/package/2006/relationships"><Relationship Id="rId1" Type="http://schemas.openxmlformats.org/officeDocument/2006/relationships/hyperlink" Target="http://www.causewaycoastandglens.gov.uk/"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Users/platformmedia/Library/Containers/com.microsoft.Word/Data/Library/Application%20Support/Microsoft/Office/16.0/DTS/en-GB%7b69F5BCBF-2629-B54A-9332-1BD5EB2724AC%7d/%7b3AC02C5B-AB9E-ED4F-A72B-75A8F3BB65BB%7dtf10002081.dotx" TargetMode="External"/></Relationships>
</file>

<file path=word/theme/theme1.xml><?xml version="1.0" encoding="utf-8"?>
<a:theme xmlns:a="http://schemas.openxmlformats.org/drawingml/2006/main" name="Office Theme">
  <a:themeElements>
    <a:clrScheme name="Custom 43">
      <a:dk1>
        <a:sysClr val="windowText" lastClr="000000"/>
      </a:dk1>
      <a:lt1>
        <a:sysClr val="window" lastClr="FFFFFF"/>
      </a:lt1>
      <a:dk2>
        <a:srgbClr val="151E1F"/>
      </a:dk2>
      <a:lt2>
        <a:srgbClr val="F1F4F4"/>
      </a:lt2>
      <a:accent1>
        <a:srgbClr val="53777A"/>
      </a:accent1>
      <a:accent2>
        <a:srgbClr val="542437"/>
      </a:accent2>
      <a:accent3>
        <a:srgbClr val="C02942"/>
      </a:accent3>
      <a:accent4>
        <a:srgbClr val="D95B43"/>
      </a:accent4>
      <a:accent5>
        <a:srgbClr val="B09169"/>
      </a:accent5>
      <a:accent6>
        <a:srgbClr val="ECD078"/>
      </a:accent6>
      <a:hlink>
        <a:srgbClr val="5E9EA1"/>
      </a:hlink>
      <a:folHlink>
        <a:srgbClr val="7A4561"/>
      </a:folHlink>
    </a:clrScheme>
    <a:fontScheme name="Style Set 9">
      <a:majorFont>
        <a:latin typeface="Times New Roman"/>
        <a:ea typeface=""/>
        <a:cs typeface=""/>
        <a:font script="Jpan" typeface="ＭＳ Ｐ明朝"/>
        <a:font script="Hang" typeface="바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Times New Roman"/>
        <a:ea typeface=""/>
        <a:cs typeface=""/>
        <a:font script="Jpan" typeface="ＭＳ Ｐ明朝"/>
        <a:font script="Hang" typeface="바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{3AC02C5B-AB9E-ED4F-A72B-75A8F3BB65BB}tf10002081.dotx</Template>
  <TotalTime>43</TotalTime>
  <Pages>48</Pages>
  <Words>4362</Words>
  <Characters>24865</Characters>
  <Application>Microsoft Office Word</Application>
  <DocSecurity>0</DocSecurity>
  <Lines>207</Lines>
  <Paragraphs>58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29169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Microsoft Office User</cp:lastModifiedBy>
  <cp:revision>3</cp:revision>
  <dcterms:created xsi:type="dcterms:W3CDTF">2024-02-23T11:44:00Z</dcterms:created>
  <dcterms:modified xsi:type="dcterms:W3CDTF">2024-02-28T10:50:00Z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ssetID">
    <vt:lpwstr>TF10002040</vt:lpwstr>
  </property>
</Properties>
</file>