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D4FF6" w14:textId="624DDAF9" w:rsidR="00455235" w:rsidRPr="00644D36" w:rsidRDefault="00D47D9E" w:rsidP="00644D36">
      <w:pPr>
        <w:pStyle w:val="Title"/>
        <w:rPr>
          <w:sz w:val="72"/>
          <w:szCs w:val="72"/>
        </w:rPr>
      </w:pPr>
      <w:r w:rsidRPr="00455235">
        <w:rPr>
          <w:sz w:val="72"/>
          <w:szCs w:val="72"/>
        </w:rPr>
        <w:t>Causeway Coast and Glens Borough Council</w:t>
      </w:r>
    </w:p>
    <w:p w14:paraId="5FEEEE38" w14:textId="62B3E036" w:rsidR="00E53D1D" w:rsidRDefault="008D574F" w:rsidP="00644D36">
      <w:pPr>
        <w:pStyle w:val="Heading2"/>
      </w:pPr>
      <w:r w:rsidRPr="008D574F">
        <w:t>Citizen's Newsletter</w:t>
      </w:r>
    </w:p>
    <w:p w14:paraId="17B1DEBE" w14:textId="77777777" w:rsidR="00455235" w:rsidRPr="00E53D1D" w:rsidRDefault="00455235" w:rsidP="00455235">
      <w:pPr>
        <w:pStyle w:val="Subtitle"/>
      </w:pPr>
    </w:p>
    <w:p w14:paraId="1ACB7C46" w14:textId="79610881" w:rsidR="00F251B2" w:rsidRDefault="001D1FD5" w:rsidP="00455235">
      <w:r>
        <w:rPr>
          <w:noProof/>
          <w:lang w:eastAsia="zh-CN" w:bidi="he-IL"/>
        </w:rPr>
        <w:drawing>
          <wp:inline distT="0" distB="0" distL="0" distR="0" wp14:anchorId="4764B469" wp14:editId="6F39265D">
            <wp:extent cx="5943600" cy="3037438"/>
            <wp:effectExtent l="0" t="0" r="0" b="0"/>
            <wp:docPr id="2" name="Picture 2" descr="The Barmouth at Castlerock, image courtesy of Tourism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Barmouth at Castlerock, image courtesy of Tourism Northern Irelan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37438"/>
                    </a:xfrm>
                    <a:prstGeom prst="rect">
                      <a:avLst/>
                    </a:prstGeom>
                  </pic:spPr>
                </pic:pic>
              </a:graphicData>
            </a:graphic>
          </wp:inline>
        </w:drawing>
      </w:r>
    </w:p>
    <w:p w14:paraId="1A9025B1" w14:textId="265EDBDF" w:rsidR="008D574F" w:rsidRDefault="008D574F" w:rsidP="00455235">
      <w:pPr>
        <w:pStyle w:val="Quote"/>
        <w:ind w:left="0"/>
      </w:pPr>
      <w:r w:rsidRPr="008D574F">
        <w:t>The Barmouth at Castlerock. Image courtesy of Tourism Northern Ireland</w:t>
      </w:r>
    </w:p>
    <w:p w14:paraId="711E53E3" w14:textId="6B4BD8F8" w:rsidR="008D574F" w:rsidRPr="00455235" w:rsidRDefault="008D574F" w:rsidP="00455235">
      <w:pPr>
        <w:pStyle w:val="Heading1"/>
      </w:pPr>
      <w:r w:rsidRPr="00455235">
        <w:t xml:space="preserve">Inside this issue </w:t>
      </w:r>
    </w:p>
    <w:p w14:paraId="0B2461C0" w14:textId="40646CC2" w:rsidR="008D574F" w:rsidRPr="008D574F" w:rsidRDefault="008D574F" w:rsidP="00455235">
      <w:pPr>
        <w:pStyle w:val="Heading2"/>
        <w:rPr>
          <w:b/>
          <w:color w:val="7030A0"/>
          <w:sz w:val="42"/>
          <w:szCs w:val="32"/>
        </w:rPr>
      </w:pPr>
      <w:r>
        <w:t>Where to turn</w:t>
      </w:r>
    </w:p>
    <w:p w14:paraId="1A872CF0" w14:textId="376F6BBF" w:rsidR="008D574F" w:rsidRPr="00455235" w:rsidRDefault="008D574F" w:rsidP="00455235">
      <w:r w:rsidRPr="00455235">
        <w:t>Support services guide</w:t>
      </w:r>
    </w:p>
    <w:p w14:paraId="1B968AD7" w14:textId="4462DF88" w:rsidR="007557D0" w:rsidRDefault="008D574F" w:rsidP="007557D0">
      <w:r w:rsidRPr="00455235">
        <w:t xml:space="preserve">Pages </w:t>
      </w:r>
      <w:r w:rsidR="00526FD3">
        <w:t>9</w:t>
      </w:r>
      <w:r w:rsidRPr="00455235">
        <w:t>-</w:t>
      </w:r>
      <w:r w:rsidR="00D16BAD">
        <w:t>1</w:t>
      </w:r>
      <w:r w:rsidR="00526FD3">
        <w:t>8</w:t>
      </w:r>
    </w:p>
    <w:p w14:paraId="6AC96383" w14:textId="77777777" w:rsidR="007557D0" w:rsidRDefault="007557D0" w:rsidP="007557D0"/>
    <w:p w14:paraId="77C27A2A" w14:textId="2D3EE23E" w:rsidR="00F228A9" w:rsidRDefault="007557D0" w:rsidP="007557D0">
      <w:r>
        <w:rPr>
          <w:noProof/>
        </w:rPr>
        <w:drawing>
          <wp:inline distT="0" distB="0" distL="0" distR="0" wp14:anchorId="607A24F6" wp14:editId="1DC4BA20">
            <wp:extent cx="3644900" cy="1178895"/>
            <wp:effectExtent l="0" t="0" r="0" b="0"/>
            <wp:docPr id="10" name="Picture 10" descr="Causeway Coast and Glens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useway Coast and Glens Borough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4900" cy="1178895"/>
                    </a:xfrm>
                    <a:prstGeom prst="rect">
                      <a:avLst/>
                    </a:prstGeom>
                  </pic:spPr>
                </pic:pic>
              </a:graphicData>
            </a:graphic>
          </wp:inline>
        </w:drawing>
      </w:r>
      <w:r w:rsidR="00F228A9">
        <w:br w:type="page"/>
      </w:r>
    </w:p>
    <w:p w14:paraId="1B153935" w14:textId="0C76F48E" w:rsidR="007A14D0" w:rsidRPr="00455235" w:rsidRDefault="007A14D0" w:rsidP="00455235">
      <w:pPr>
        <w:pStyle w:val="Heading1"/>
      </w:pPr>
      <w:r w:rsidRPr="00455235">
        <w:lastRenderedPageBreak/>
        <w:t>Contact us</w:t>
      </w:r>
    </w:p>
    <w:p w14:paraId="0856CC24" w14:textId="6AF85148" w:rsidR="00455235" w:rsidRPr="00455235" w:rsidRDefault="00455235" w:rsidP="00455235">
      <w:proofErr w:type="spellStart"/>
      <w:r w:rsidRPr="00455235">
        <w:t>Sheskburn</w:t>
      </w:r>
      <w:proofErr w:type="spellEnd"/>
      <w:r w:rsidRPr="00455235">
        <w:t xml:space="preserve"> House, Ballycastle: </w:t>
      </w:r>
      <w:r w:rsidR="008116BF">
        <w:tab/>
      </w:r>
      <w:r w:rsidRPr="00455235">
        <w:t>028 2076 2225</w:t>
      </w:r>
    </w:p>
    <w:p w14:paraId="5ACE6648" w14:textId="55B52DFE" w:rsidR="00455235" w:rsidRPr="00455235" w:rsidRDefault="00455235" w:rsidP="00455235">
      <w:proofErr w:type="spellStart"/>
      <w:r w:rsidRPr="00455235">
        <w:t>Riada</w:t>
      </w:r>
      <w:proofErr w:type="spellEnd"/>
      <w:r w:rsidRPr="00455235">
        <w:t xml:space="preserve"> House, Ballymoney: </w:t>
      </w:r>
      <w:r w:rsidR="008116BF">
        <w:tab/>
      </w:r>
      <w:r w:rsidR="008116BF">
        <w:tab/>
      </w:r>
      <w:r w:rsidRPr="00455235">
        <w:t>028 2766 0200</w:t>
      </w:r>
    </w:p>
    <w:p w14:paraId="10D2D10D" w14:textId="605C7303" w:rsidR="00455235" w:rsidRPr="00455235" w:rsidRDefault="00455235" w:rsidP="00455235">
      <w:proofErr w:type="spellStart"/>
      <w:r w:rsidRPr="00455235">
        <w:t>Cloonavin</w:t>
      </w:r>
      <w:proofErr w:type="spellEnd"/>
      <w:r w:rsidRPr="00455235">
        <w:t xml:space="preserve">, Coleraine: </w:t>
      </w:r>
      <w:r w:rsidR="008116BF">
        <w:tab/>
      </w:r>
      <w:r w:rsidR="008116BF">
        <w:tab/>
      </w:r>
      <w:r w:rsidR="008116BF">
        <w:tab/>
      </w:r>
      <w:r w:rsidRPr="00455235">
        <w:t>028 7034 7034</w:t>
      </w:r>
    </w:p>
    <w:p w14:paraId="66A408C3" w14:textId="535330C4" w:rsidR="00455235" w:rsidRPr="00455235" w:rsidRDefault="00455235" w:rsidP="00455235">
      <w:r w:rsidRPr="00455235">
        <w:t xml:space="preserve">Connell Street, Limavady: </w:t>
      </w:r>
      <w:r w:rsidR="008116BF">
        <w:tab/>
      </w:r>
      <w:r w:rsidR="008116BF">
        <w:tab/>
      </w:r>
      <w:r w:rsidRPr="00455235">
        <w:t>028 7772 2226</w:t>
      </w:r>
    </w:p>
    <w:p w14:paraId="24BDF6F1" w14:textId="3982A18D" w:rsidR="00455235" w:rsidRDefault="00455235" w:rsidP="00455235">
      <w:r w:rsidRPr="00455235">
        <w:t xml:space="preserve">Planning (located in </w:t>
      </w:r>
      <w:proofErr w:type="spellStart"/>
      <w:r w:rsidRPr="00455235">
        <w:t>Cloonavin</w:t>
      </w:r>
      <w:proofErr w:type="spellEnd"/>
      <w:r w:rsidRPr="00455235">
        <w:t xml:space="preserve">): </w:t>
      </w:r>
      <w:r w:rsidR="008116BF">
        <w:tab/>
      </w:r>
      <w:r w:rsidRPr="00455235">
        <w:t>028 7034 7100</w:t>
      </w:r>
    </w:p>
    <w:p w14:paraId="5CA53070" w14:textId="78E149C2" w:rsidR="00455235" w:rsidRDefault="00455235" w:rsidP="00455235">
      <w:pPr>
        <w:pStyle w:val="Heading1"/>
      </w:pPr>
      <w:r w:rsidRPr="00455235">
        <w:t>Useful Numbers</w:t>
      </w:r>
    </w:p>
    <w:p w14:paraId="3FD0C9FE" w14:textId="77777777" w:rsidR="008116BF" w:rsidRDefault="00455235" w:rsidP="00455235">
      <w:r>
        <w:t xml:space="preserve">Housing Executive Main number </w:t>
      </w:r>
    </w:p>
    <w:p w14:paraId="2CA0D4F3" w14:textId="180CCC8B" w:rsidR="00455235" w:rsidRDefault="00455235" w:rsidP="00455235">
      <w:r>
        <w:t>(</w:t>
      </w:r>
      <w:proofErr w:type="gramStart"/>
      <w:r>
        <w:t>including</w:t>
      </w:r>
      <w:proofErr w:type="gramEnd"/>
      <w:r>
        <w:t xml:space="preserve"> grass cutting and graffiti):</w:t>
      </w:r>
      <w:r w:rsidR="00526FD3">
        <w:tab/>
      </w:r>
      <w:r>
        <w:t xml:space="preserve"> 03448 920 900</w:t>
      </w:r>
    </w:p>
    <w:p w14:paraId="311637A2" w14:textId="3E0F9CC7" w:rsidR="00455235" w:rsidRDefault="00455235" w:rsidP="00455235">
      <w:r>
        <w:t xml:space="preserve">Repairs line: </w:t>
      </w:r>
      <w:r w:rsidR="008116BF">
        <w:tab/>
      </w:r>
      <w:r w:rsidR="008116BF">
        <w:tab/>
      </w:r>
      <w:r w:rsidR="008116BF">
        <w:tab/>
      </w:r>
      <w:r w:rsidR="00526FD3">
        <w:tab/>
      </w:r>
      <w:r w:rsidR="008116BF">
        <w:tab/>
      </w:r>
      <w:r>
        <w:t>03448 920 901</w:t>
      </w:r>
    </w:p>
    <w:p w14:paraId="3C611506" w14:textId="77FE658B" w:rsidR="00455235" w:rsidRDefault="00455235" w:rsidP="00455235">
      <w:r>
        <w:t xml:space="preserve">Housing benefit: </w:t>
      </w:r>
      <w:r w:rsidR="008116BF">
        <w:tab/>
      </w:r>
      <w:r w:rsidR="008116BF">
        <w:tab/>
      </w:r>
      <w:r w:rsidR="008116BF">
        <w:tab/>
      </w:r>
      <w:r w:rsidR="00526FD3">
        <w:tab/>
      </w:r>
      <w:r w:rsidR="008116BF">
        <w:tab/>
      </w:r>
      <w:r>
        <w:t>03448 920 902</w:t>
      </w:r>
    </w:p>
    <w:p w14:paraId="7370527B" w14:textId="758A6ADF" w:rsidR="00455235" w:rsidRDefault="00455235" w:rsidP="00455235">
      <w:r>
        <w:t xml:space="preserve">Land Registry: </w:t>
      </w:r>
      <w:r w:rsidR="008116BF">
        <w:tab/>
      </w:r>
      <w:r w:rsidR="008116BF">
        <w:tab/>
      </w:r>
      <w:r w:rsidR="008116BF">
        <w:tab/>
      </w:r>
      <w:r w:rsidR="008116BF">
        <w:tab/>
      </w:r>
      <w:r w:rsidR="00526FD3">
        <w:tab/>
      </w:r>
      <w:r>
        <w:t>0300 200 7803</w:t>
      </w:r>
    </w:p>
    <w:p w14:paraId="37192794" w14:textId="73AD5446" w:rsidR="00455235" w:rsidRDefault="00455235" w:rsidP="00455235">
      <w:r>
        <w:t xml:space="preserve">Rates (Property Rating and Valuation): </w:t>
      </w:r>
      <w:r w:rsidR="008116BF">
        <w:tab/>
      </w:r>
      <w:r>
        <w:t>0300 200 7801</w:t>
      </w:r>
    </w:p>
    <w:p w14:paraId="5B102C02" w14:textId="5B86EDD9" w:rsidR="00455235" w:rsidRDefault="00455235" w:rsidP="00455235">
      <w:proofErr w:type="spellStart"/>
      <w:r>
        <w:t>DfI</w:t>
      </w:r>
      <w:proofErr w:type="spellEnd"/>
      <w:r>
        <w:t xml:space="preserve"> Roads Northern Division: </w:t>
      </w:r>
      <w:r w:rsidR="008116BF">
        <w:tab/>
      </w:r>
      <w:r w:rsidR="008116BF">
        <w:tab/>
      </w:r>
      <w:r>
        <w:t>0300 200 7891</w:t>
      </w:r>
    </w:p>
    <w:p w14:paraId="1675415D" w14:textId="7CFCE9B4" w:rsidR="00455235" w:rsidRDefault="00455235" w:rsidP="00455235">
      <w:r>
        <w:t xml:space="preserve">Flooding incident line: </w:t>
      </w:r>
      <w:r w:rsidR="008116BF">
        <w:tab/>
      </w:r>
      <w:r w:rsidR="008116BF">
        <w:tab/>
      </w:r>
      <w:r w:rsidR="008116BF">
        <w:tab/>
      </w:r>
      <w:r w:rsidR="00526FD3">
        <w:tab/>
      </w:r>
      <w:r>
        <w:t>0300 2000 100</w:t>
      </w:r>
    </w:p>
    <w:p w14:paraId="2B595132" w14:textId="065EC6CA" w:rsidR="00455235" w:rsidRDefault="00455235" w:rsidP="00455235">
      <w:r>
        <w:t xml:space="preserve">Flooding emergency: </w:t>
      </w:r>
      <w:r w:rsidR="008116BF">
        <w:tab/>
      </w:r>
      <w:r w:rsidR="008116BF">
        <w:tab/>
      </w:r>
      <w:r w:rsidR="00526FD3">
        <w:tab/>
      </w:r>
      <w:r w:rsidR="00526FD3">
        <w:tab/>
      </w:r>
      <w:r>
        <w:t>999</w:t>
      </w:r>
    </w:p>
    <w:p w14:paraId="1C8CBEC9" w14:textId="0D9E92AF" w:rsidR="00455235" w:rsidRDefault="00455235" w:rsidP="00455235">
      <w:r>
        <w:t xml:space="preserve">Street lighting faults (emergency): </w:t>
      </w:r>
      <w:r w:rsidR="00526FD3">
        <w:tab/>
      </w:r>
      <w:r w:rsidR="008116BF">
        <w:tab/>
      </w:r>
      <w:r>
        <w:t>0300 200 7899</w:t>
      </w:r>
    </w:p>
    <w:p w14:paraId="5E7FF3C5" w14:textId="0DE308BF" w:rsidR="00455235" w:rsidRDefault="00455235" w:rsidP="00455235">
      <w:r>
        <w:t xml:space="preserve">Telephone / Utility Boxes (BT fault): </w:t>
      </w:r>
      <w:r w:rsidR="008116BF">
        <w:tab/>
      </w:r>
      <w:r>
        <w:t>0800 023 2023</w:t>
      </w:r>
    </w:p>
    <w:p w14:paraId="6DB7A2BB" w14:textId="5B6EBA26" w:rsidR="00455235" w:rsidRDefault="00455235" w:rsidP="00455235">
      <w:r>
        <w:t xml:space="preserve">Burst water mains and blocked sewers: </w:t>
      </w:r>
      <w:r w:rsidR="008116BF">
        <w:tab/>
      </w:r>
      <w:r>
        <w:t>03457 440088 (24 hours)</w:t>
      </w:r>
    </w:p>
    <w:p w14:paraId="75D79CEC" w14:textId="41E82D9B" w:rsidR="00455235" w:rsidRDefault="00455235" w:rsidP="00455235">
      <w:r>
        <w:t xml:space="preserve">Water pollution hotline: </w:t>
      </w:r>
      <w:r w:rsidR="008116BF">
        <w:tab/>
      </w:r>
      <w:r w:rsidR="008116BF">
        <w:tab/>
      </w:r>
      <w:r w:rsidR="008116BF">
        <w:tab/>
      </w:r>
      <w:r>
        <w:t>0800 80 70 60</w:t>
      </w:r>
    </w:p>
    <w:p w14:paraId="7133DBFB" w14:textId="6D8B2F4E" w:rsidR="00455235" w:rsidRDefault="00455235" w:rsidP="00455235"/>
    <w:p w14:paraId="0FA2BEBF" w14:textId="7F795DBC" w:rsidR="00455235" w:rsidRDefault="00455235" w:rsidP="00455235">
      <w:pPr>
        <w:pStyle w:val="Heading2"/>
      </w:pPr>
      <w:r w:rsidRPr="00455235">
        <w:t>If an emergency affects your supply of electricity, gas or water, use the contact details below:</w:t>
      </w:r>
    </w:p>
    <w:p w14:paraId="38587C2D" w14:textId="116BA415" w:rsidR="00455235" w:rsidRDefault="00455235" w:rsidP="00455235">
      <w:r>
        <w:t xml:space="preserve">Northern Ireland Electricity: </w:t>
      </w:r>
      <w:r w:rsidR="008116BF">
        <w:tab/>
      </w:r>
      <w:r w:rsidR="008116BF">
        <w:tab/>
      </w:r>
      <w:r>
        <w:t>0345 7643 643</w:t>
      </w:r>
    </w:p>
    <w:p w14:paraId="35A0986D" w14:textId="5B67E776" w:rsidR="00455235" w:rsidRDefault="00455235" w:rsidP="00455235">
      <w:r>
        <w:t xml:space="preserve">Northern Ireland Water: </w:t>
      </w:r>
      <w:r w:rsidR="008116BF">
        <w:tab/>
      </w:r>
      <w:r w:rsidR="008116BF">
        <w:tab/>
      </w:r>
      <w:r>
        <w:t xml:space="preserve">0345 7440 088 </w:t>
      </w:r>
    </w:p>
    <w:p w14:paraId="6D044B69" w14:textId="384405AC" w:rsidR="00455235" w:rsidRDefault="00455235" w:rsidP="00455235">
      <w:r>
        <w:t xml:space="preserve">Phoenix Natural Gas: </w:t>
      </w:r>
      <w:r w:rsidR="008116BF">
        <w:tab/>
      </w:r>
      <w:r w:rsidR="008116BF">
        <w:tab/>
      </w:r>
      <w:r w:rsidR="008116BF">
        <w:tab/>
      </w:r>
      <w:r>
        <w:t xml:space="preserve">0800 002 001 </w:t>
      </w:r>
    </w:p>
    <w:p w14:paraId="17E594F5" w14:textId="5AFB3044" w:rsidR="00455235" w:rsidRDefault="00455235" w:rsidP="00455235">
      <w:r>
        <w:t xml:space="preserve">Firmus Energy: </w:t>
      </w:r>
      <w:r w:rsidR="008116BF">
        <w:tab/>
      </w:r>
      <w:r w:rsidR="008116BF">
        <w:tab/>
      </w:r>
      <w:r w:rsidR="008116BF">
        <w:tab/>
      </w:r>
      <w:r w:rsidR="008116BF">
        <w:tab/>
      </w:r>
      <w:r>
        <w:t>0800 002 001</w:t>
      </w:r>
    </w:p>
    <w:p w14:paraId="7F25F86C" w14:textId="67923A49" w:rsidR="00455235" w:rsidRDefault="00455235" w:rsidP="00455235">
      <w:pPr>
        <w:pStyle w:val="Heading1"/>
      </w:pPr>
      <w:r w:rsidRPr="00455235">
        <w:lastRenderedPageBreak/>
        <w:t>Get in touch</w:t>
      </w:r>
    </w:p>
    <w:p w14:paraId="6D71C5C4" w14:textId="77777777" w:rsidR="00455235" w:rsidRPr="00455235" w:rsidRDefault="00455235" w:rsidP="00455235">
      <w:pPr>
        <w:rPr>
          <w:b/>
          <w:bCs/>
        </w:rPr>
      </w:pPr>
      <w:r w:rsidRPr="00455235">
        <w:rPr>
          <w:b/>
          <w:bCs/>
        </w:rPr>
        <w:t>The Citizens’ Newsletter can be obtained in alternative formats including large print, braille and on audio cassette.</w:t>
      </w:r>
    </w:p>
    <w:p w14:paraId="403D6914" w14:textId="510F4454" w:rsidR="00526FD3" w:rsidRDefault="00455235" w:rsidP="00455235">
      <w:pPr>
        <w:rPr>
          <w:rStyle w:val="Hyperlink"/>
        </w:rPr>
      </w:pPr>
      <w:r>
        <w:t xml:space="preserve">Please email all requests and feedback to </w:t>
      </w:r>
      <w:hyperlink r:id="rId9" w:history="1">
        <w:r w:rsidR="007D2837">
          <w:rPr>
            <w:rStyle w:val="Hyperlink"/>
          </w:rPr>
          <w:t>Email Causeway Coast and Glens Citizen Newsletter</w:t>
        </w:r>
      </w:hyperlink>
    </w:p>
    <w:p w14:paraId="51BD2D32" w14:textId="77777777" w:rsidR="00526FD3" w:rsidRDefault="00526FD3">
      <w:pPr>
        <w:spacing w:after="240"/>
        <w:rPr>
          <w:rStyle w:val="Hyperlink"/>
        </w:rPr>
      </w:pPr>
      <w:r>
        <w:rPr>
          <w:rStyle w:val="Hyperlink"/>
        </w:rPr>
        <w:br w:type="page"/>
      </w:r>
    </w:p>
    <w:p w14:paraId="5D125159" w14:textId="77777777" w:rsidR="005D3E5E" w:rsidRDefault="005D3E5E" w:rsidP="005D3E5E">
      <w:pPr>
        <w:pStyle w:val="Heading1"/>
      </w:pPr>
      <w:r>
        <w:rPr>
          <w:noProof/>
        </w:rPr>
        <w:lastRenderedPageBreak/>
        <w:drawing>
          <wp:inline distT="0" distB="0" distL="0" distR="0" wp14:anchorId="77A5BB64" wp14:editId="73FB9ABF">
            <wp:extent cx="5752790" cy="3835400"/>
            <wp:effectExtent l="0" t="0" r="635" b="0"/>
            <wp:docPr id="3" name="Picture 3" descr="The Mayor of Causeway Coast and Glens Borough Council, Councillor Ivor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ayor of Causeway Coast and Glens Borough Council, Councillor Ivor Walla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8276" cy="3852392"/>
                    </a:xfrm>
                    <a:prstGeom prst="rect">
                      <a:avLst/>
                    </a:prstGeom>
                  </pic:spPr>
                </pic:pic>
              </a:graphicData>
            </a:graphic>
          </wp:inline>
        </w:drawing>
      </w:r>
    </w:p>
    <w:p w14:paraId="548ABA52" w14:textId="338DB4DC" w:rsidR="005D3E5E" w:rsidRDefault="005D3E5E" w:rsidP="005D3E5E">
      <w:pPr>
        <w:pStyle w:val="Caption2"/>
      </w:pPr>
      <w:r w:rsidRPr="005D3E5E">
        <w:t xml:space="preserve">The Mayor of Causeway Coast and Glens Borough Council, </w:t>
      </w:r>
      <w:proofErr w:type="spellStart"/>
      <w:r w:rsidRPr="005D3E5E">
        <w:t>Councillor</w:t>
      </w:r>
      <w:proofErr w:type="spellEnd"/>
      <w:r w:rsidRPr="005D3E5E">
        <w:t xml:space="preserve"> Ivor Wallac</w:t>
      </w:r>
      <w:r>
        <w:t>e.</w:t>
      </w:r>
    </w:p>
    <w:p w14:paraId="1E83425B" w14:textId="3F590111" w:rsidR="005D3E5E" w:rsidRPr="006D1ABE" w:rsidRDefault="005D3E5E" w:rsidP="005D3E5E">
      <w:pPr>
        <w:pStyle w:val="Heading1"/>
      </w:pPr>
      <w:r w:rsidRPr="006D1ABE">
        <w:t xml:space="preserve">A message from the </w:t>
      </w:r>
      <w:proofErr w:type="gramStart"/>
      <w:r w:rsidRPr="006D1ABE">
        <w:t>Mayor</w:t>
      </w:r>
      <w:proofErr w:type="gramEnd"/>
    </w:p>
    <w:p w14:paraId="2C9558A1" w14:textId="37190F82" w:rsidR="005D3E5E" w:rsidRPr="006D1ABE" w:rsidRDefault="005D3E5E" w:rsidP="005D3E5E">
      <w:pPr>
        <w:rPr>
          <w:rFonts w:cs="Arial"/>
        </w:rPr>
      </w:pPr>
      <w:r w:rsidRPr="006D1ABE">
        <w:rPr>
          <w:rFonts w:cs="Arial"/>
        </w:rPr>
        <w:t xml:space="preserve">I am now over halfway through my term, and from the outset I said that one of my priorities would be to celebrate the many </w:t>
      </w:r>
      <w:proofErr w:type="spellStart"/>
      <w:r w:rsidRPr="006D1ABE">
        <w:rPr>
          <w:rFonts w:cs="Arial"/>
        </w:rPr>
        <w:t>organisations</w:t>
      </w:r>
      <w:proofErr w:type="spellEnd"/>
      <w:r w:rsidRPr="006D1ABE">
        <w:rPr>
          <w:rFonts w:cs="Arial"/>
        </w:rPr>
        <w:t xml:space="preserve"> in our Borough who are committed to helping those in need.</w:t>
      </w:r>
    </w:p>
    <w:p w14:paraId="7875DB79" w14:textId="77777777" w:rsidR="005D3E5E" w:rsidRPr="006D1ABE" w:rsidRDefault="005D3E5E" w:rsidP="005D3E5E">
      <w:pPr>
        <w:rPr>
          <w:rFonts w:cs="Arial"/>
        </w:rPr>
      </w:pPr>
      <w:r w:rsidRPr="006D1ABE">
        <w:rPr>
          <w:rFonts w:cs="Arial"/>
        </w:rPr>
        <w:t xml:space="preserve">Their presence has always been important, but the ongoing cost of living crisis has served to </w:t>
      </w:r>
      <w:proofErr w:type="spellStart"/>
      <w:r w:rsidRPr="006D1ABE">
        <w:rPr>
          <w:rFonts w:cs="Arial"/>
        </w:rPr>
        <w:t>emphasise</w:t>
      </w:r>
      <w:proofErr w:type="spellEnd"/>
      <w:r w:rsidRPr="006D1ABE">
        <w:rPr>
          <w:rFonts w:cs="Arial"/>
        </w:rPr>
        <w:t xml:space="preserve"> this. </w:t>
      </w:r>
    </w:p>
    <w:p w14:paraId="5C7199A1" w14:textId="77777777" w:rsidR="005D3E5E" w:rsidRPr="006D1ABE" w:rsidRDefault="005D3E5E" w:rsidP="005D3E5E">
      <w:pPr>
        <w:rPr>
          <w:rFonts w:cs="Arial"/>
        </w:rPr>
      </w:pPr>
      <w:r w:rsidRPr="006D1ABE">
        <w:rPr>
          <w:rFonts w:cs="Arial"/>
        </w:rPr>
        <w:t>I have met with the Salvation Army, local foodbanks, St Vincent de Paul, Christians Against Poverty, the Samaritans and Causeway Citizens’ Advice, and our Borough is a better place for the services they provide.</w:t>
      </w:r>
    </w:p>
    <w:p w14:paraId="0D1FAC41" w14:textId="77777777" w:rsidR="005D3E5E" w:rsidRPr="006D1ABE" w:rsidRDefault="005D3E5E" w:rsidP="005D3E5E">
      <w:pPr>
        <w:rPr>
          <w:rFonts w:cs="Arial"/>
        </w:rPr>
      </w:pPr>
      <w:r w:rsidRPr="006D1ABE">
        <w:rPr>
          <w:rFonts w:cs="Arial"/>
        </w:rPr>
        <w:t xml:space="preserve">As a Council we </w:t>
      </w:r>
      <w:proofErr w:type="spellStart"/>
      <w:r w:rsidRPr="006D1ABE">
        <w:rPr>
          <w:rFonts w:cs="Arial"/>
        </w:rPr>
        <w:t>recognise</w:t>
      </w:r>
      <w:proofErr w:type="spellEnd"/>
      <w:r w:rsidRPr="006D1ABE">
        <w:rPr>
          <w:rFonts w:cs="Arial"/>
        </w:rPr>
        <w:t xml:space="preserve"> the difficulties our householders are facing</w:t>
      </w:r>
      <w:r>
        <w:rPr>
          <w:rFonts w:cs="Arial"/>
        </w:rPr>
        <w:t>,</w:t>
      </w:r>
      <w:r w:rsidRPr="006D1ABE">
        <w:rPr>
          <w:rFonts w:cs="Arial"/>
        </w:rPr>
        <w:t xml:space="preserve"> and I want to remind those who find themselves in need to please ask for help.</w:t>
      </w:r>
    </w:p>
    <w:p w14:paraId="131FE945" w14:textId="77777777" w:rsidR="005D3E5E" w:rsidRPr="006D1ABE" w:rsidRDefault="005D3E5E" w:rsidP="005D3E5E">
      <w:pPr>
        <w:rPr>
          <w:rFonts w:cs="Arial"/>
        </w:rPr>
      </w:pPr>
      <w:r w:rsidRPr="006D1ABE">
        <w:rPr>
          <w:rFonts w:cs="Arial"/>
        </w:rPr>
        <w:t xml:space="preserve">Our ‘Where to Turn’ campaign aims to bring wraparound </w:t>
      </w:r>
      <w:proofErr w:type="spellStart"/>
      <w:r w:rsidRPr="006D1ABE">
        <w:rPr>
          <w:rFonts w:cs="Arial"/>
        </w:rPr>
        <w:t>organisations</w:t>
      </w:r>
      <w:proofErr w:type="spellEnd"/>
      <w:r w:rsidRPr="006D1ABE">
        <w:rPr>
          <w:rFonts w:cs="Arial"/>
        </w:rPr>
        <w:t xml:space="preserve"> together to make it easier for people to access the support they require. You’ll find information about this in the newsletter, including a guide with </w:t>
      </w:r>
      <w:r w:rsidRPr="006D1ABE">
        <w:rPr>
          <w:rFonts w:cs="Arial"/>
        </w:rPr>
        <w:lastRenderedPageBreak/>
        <w:t xml:space="preserve">lots of useful telephone numbers. Whoever you turn to, you’ll get a </w:t>
      </w:r>
      <w:proofErr w:type="spellStart"/>
      <w:r w:rsidRPr="006D1ABE">
        <w:rPr>
          <w:rFonts w:cs="Arial"/>
          <w:shd w:val="clear" w:color="auto" w:fill="FFFFFF"/>
        </w:rPr>
        <w:t>non-judgemental</w:t>
      </w:r>
      <w:proofErr w:type="spellEnd"/>
      <w:r w:rsidRPr="006D1ABE">
        <w:rPr>
          <w:rFonts w:cs="Arial"/>
          <w:shd w:val="clear" w:color="auto" w:fill="FFFFFF"/>
        </w:rPr>
        <w:t xml:space="preserve"> welcome along with practical assistance and advice, which will make a big difference to you.</w:t>
      </w:r>
    </w:p>
    <w:p w14:paraId="4A44C39F" w14:textId="77777777" w:rsidR="005D3E5E" w:rsidRPr="006D1ABE" w:rsidRDefault="005D3E5E" w:rsidP="005D3E5E">
      <w:pPr>
        <w:rPr>
          <w:rFonts w:cs="Arial"/>
        </w:rPr>
      </w:pPr>
      <w:r w:rsidRPr="006D1ABE">
        <w:rPr>
          <w:rFonts w:cs="Arial"/>
        </w:rPr>
        <w:t xml:space="preserve">As a Council, improving the quality of life enjoyed by our residents and visitors remains our key commitment and </w:t>
      </w:r>
      <w:r>
        <w:rPr>
          <w:rFonts w:cs="Arial"/>
        </w:rPr>
        <w:t>our</w:t>
      </w:r>
      <w:r w:rsidRPr="006D1ABE">
        <w:rPr>
          <w:rFonts w:cs="Arial"/>
        </w:rPr>
        <w:t xml:space="preserve"> newsletter aims to give you a </w:t>
      </w:r>
      <w:proofErr w:type="spellStart"/>
      <w:r w:rsidRPr="006D1ABE">
        <w:rPr>
          <w:rFonts w:cs="Arial"/>
        </w:rPr>
        <w:t>flavour</w:t>
      </w:r>
      <w:proofErr w:type="spellEnd"/>
      <w:r w:rsidRPr="006D1ABE">
        <w:rPr>
          <w:rFonts w:cs="Arial"/>
        </w:rPr>
        <w:t xml:space="preserve"> of our work, initiatives and achievements across the Borough.</w:t>
      </w:r>
    </w:p>
    <w:p w14:paraId="4B119682" w14:textId="77777777" w:rsidR="005D3E5E" w:rsidRPr="006D1ABE" w:rsidRDefault="005D3E5E" w:rsidP="005D3E5E">
      <w:pPr>
        <w:rPr>
          <w:rFonts w:cs="Arial"/>
        </w:rPr>
      </w:pPr>
      <w:r w:rsidRPr="006D1ABE">
        <w:rPr>
          <w:rFonts w:cs="Arial"/>
        </w:rPr>
        <w:t>I want to take this opportunity to thank all of those in our local communities who share this aim with us.</w:t>
      </w:r>
    </w:p>
    <w:p w14:paraId="7CC7DAB4" w14:textId="3AB00F6C" w:rsidR="005D3E5E" w:rsidRDefault="005D3E5E" w:rsidP="005D3E5E">
      <w:pPr>
        <w:rPr>
          <w:rFonts w:cs="Arial"/>
        </w:rPr>
      </w:pPr>
      <w:r w:rsidRPr="006D1ABE">
        <w:rPr>
          <w:rFonts w:cs="Arial"/>
        </w:rPr>
        <w:t>Being the Mayor of this outstanding area is a huge source of pride for me, and I will continue to do all I can to champion and advocate on your behalf.</w:t>
      </w:r>
    </w:p>
    <w:p w14:paraId="0F4C6719" w14:textId="77777777" w:rsidR="005D3E5E" w:rsidRDefault="005D3E5E" w:rsidP="005D3E5E">
      <w:pPr>
        <w:rPr>
          <w:rFonts w:cs="Arial"/>
        </w:rPr>
      </w:pPr>
    </w:p>
    <w:p w14:paraId="0E924BAE" w14:textId="011BDACA" w:rsidR="005D3E5E" w:rsidRPr="005D3E5E" w:rsidRDefault="005D3E5E" w:rsidP="005D3E5E">
      <w:pPr>
        <w:rPr>
          <w:rFonts w:cs="Arial"/>
          <w:b/>
          <w:bCs/>
          <w:i/>
          <w:iCs/>
        </w:rPr>
      </w:pPr>
      <w:r w:rsidRPr="005D3E5E">
        <w:rPr>
          <w:rFonts w:cs="Arial"/>
          <w:b/>
          <w:bCs/>
          <w:i/>
          <w:iCs/>
        </w:rPr>
        <w:t>The Mayor of Causeway Coast and Glens Borough Council</w:t>
      </w:r>
      <w:r>
        <w:rPr>
          <w:rFonts w:cs="Arial"/>
          <w:b/>
          <w:bCs/>
          <w:i/>
          <w:iCs/>
        </w:rPr>
        <w:t>,</w:t>
      </w:r>
    </w:p>
    <w:p w14:paraId="0308B15B" w14:textId="24CE8428" w:rsidR="005D3E5E" w:rsidRDefault="005D3E5E" w:rsidP="005D3E5E">
      <w:pPr>
        <w:rPr>
          <w:rFonts w:cs="Arial"/>
          <w:b/>
          <w:bCs/>
          <w:i/>
          <w:iCs/>
        </w:rPr>
      </w:pPr>
      <w:proofErr w:type="spellStart"/>
      <w:r w:rsidRPr="005D3E5E">
        <w:rPr>
          <w:rFonts w:cs="Arial"/>
          <w:b/>
          <w:bCs/>
          <w:i/>
          <w:iCs/>
        </w:rPr>
        <w:t>Councillor</w:t>
      </w:r>
      <w:proofErr w:type="spellEnd"/>
      <w:r w:rsidRPr="005D3E5E">
        <w:rPr>
          <w:rFonts w:cs="Arial"/>
          <w:b/>
          <w:bCs/>
          <w:i/>
          <w:iCs/>
        </w:rPr>
        <w:t xml:space="preserve"> Ivor Wallace </w:t>
      </w:r>
    </w:p>
    <w:p w14:paraId="21B0C7E0" w14:textId="15F0B1F2" w:rsidR="005D3E5E" w:rsidRDefault="005D3E5E" w:rsidP="005D3E5E">
      <w:pPr>
        <w:rPr>
          <w:rFonts w:cs="Arial"/>
          <w:b/>
          <w:bCs/>
          <w:i/>
          <w:iCs/>
        </w:rPr>
      </w:pPr>
    </w:p>
    <w:p w14:paraId="25AF6D33" w14:textId="64D3183B" w:rsidR="005D3E5E" w:rsidRDefault="005D3E5E" w:rsidP="005D3E5E">
      <w:pPr>
        <w:rPr>
          <w:rFonts w:cs="Arial"/>
          <w:b/>
          <w:bCs/>
          <w:i/>
          <w:iCs/>
        </w:rPr>
      </w:pPr>
      <w:r>
        <w:rPr>
          <w:rFonts w:cs="Arial"/>
          <w:b/>
          <w:bCs/>
          <w:i/>
          <w:iCs/>
          <w:noProof/>
        </w:rPr>
        <w:drawing>
          <wp:inline distT="0" distB="0" distL="0" distR="0" wp14:anchorId="73B93E91" wp14:editId="55961640">
            <wp:extent cx="2500086" cy="673100"/>
            <wp:effectExtent l="0" t="0" r="1905" b="0"/>
            <wp:docPr id="4" name="Picture 4" descr="Councillor Ivor Walla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uncillor Ivor Wallace's signature"/>
                    <pic:cNvPicPr/>
                  </pic:nvPicPr>
                  <pic:blipFill>
                    <a:blip r:embed="rId11">
                      <a:extLst>
                        <a:ext uri="{28A0092B-C50C-407E-A947-70E740481C1C}">
                          <a14:useLocalDpi xmlns:a14="http://schemas.microsoft.com/office/drawing/2010/main" val="0"/>
                        </a:ext>
                      </a:extLst>
                    </a:blip>
                    <a:stretch>
                      <a:fillRect/>
                    </a:stretch>
                  </pic:blipFill>
                  <pic:spPr>
                    <a:xfrm>
                      <a:off x="0" y="0"/>
                      <a:ext cx="2511678" cy="676221"/>
                    </a:xfrm>
                    <a:prstGeom prst="rect">
                      <a:avLst/>
                    </a:prstGeom>
                  </pic:spPr>
                </pic:pic>
              </a:graphicData>
            </a:graphic>
          </wp:inline>
        </w:drawing>
      </w:r>
    </w:p>
    <w:p w14:paraId="115576D6" w14:textId="77777777" w:rsidR="005D3E5E" w:rsidRPr="005D3E5E" w:rsidRDefault="005D3E5E" w:rsidP="005D3E5E">
      <w:pPr>
        <w:rPr>
          <w:rFonts w:cs="Arial"/>
          <w:b/>
          <w:bCs/>
          <w:i/>
          <w:iCs/>
        </w:rPr>
      </w:pPr>
    </w:p>
    <w:p w14:paraId="6660B384" w14:textId="0D50D14C" w:rsidR="00F228A9" w:rsidRDefault="00F228A9">
      <w:pPr>
        <w:spacing w:after="240"/>
      </w:pPr>
      <w:r>
        <w:br w:type="page"/>
      </w:r>
    </w:p>
    <w:p w14:paraId="5210FC55" w14:textId="77777777" w:rsidR="00F228A9" w:rsidRDefault="00F228A9" w:rsidP="00F228A9">
      <w:pPr>
        <w:spacing w:line="240" w:lineRule="auto"/>
        <w:rPr>
          <w:rFonts w:eastAsia="Times New Roman" w:cs="Arial"/>
          <w:lang w:eastAsia="en-GB"/>
        </w:rPr>
      </w:pPr>
      <w:r w:rsidRPr="00F228A9">
        <w:rPr>
          <w:rStyle w:val="Heading1Char"/>
        </w:rPr>
        <w:lastRenderedPageBreak/>
        <w:t>Council’s Energy Efficiency Service is here to help</w:t>
      </w:r>
      <w:r w:rsidRPr="00F228A9">
        <w:rPr>
          <w:rStyle w:val="Heading1Char"/>
        </w:rPr>
        <w:br/>
      </w:r>
      <w:r w:rsidRPr="002311C7">
        <w:rPr>
          <w:rFonts w:eastAsia="Times New Roman" w:cs="Arial"/>
          <w:lang w:eastAsia="en-GB"/>
        </w:rPr>
        <w:t> </w:t>
      </w:r>
      <w:r w:rsidRPr="002311C7">
        <w:rPr>
          <w:rFonts w:eastAsia="Times New Roman" w:cs="Arial"/>
          <w:lang w:eastAsia="en-GB"/>
        </w:rPr>
        <w:br/>
      </w:r>
      <w:r w:rsidRPr="00F228A9">
        <w:rPr>
          <w:rStyle w:val="Heading2Char"/>
        </w:rPr>
        <w:t>Are you or someone you know affected by the cost-of-living crisis?</w:t>
      </w:r>
      <w:r w:rsidRPr="00F228A9">
        <w:rPr>
          <w:rStyle w:val="Heading2Char"/>
        </w:rPr>
        <w:br/>
      </w:r>
      <w:r w:rsidRPr="002311C7">
        <w:rPr>
          <w:rFonts w:eastAsia="Times New Roman" w:cs="Arial"/>
          <w:lang w:eastAsia="en-GB"/>
        </w:rPr>
        <w:t> </w:t>
      </w:r>
      <w:r w:rsidRPr="002311C7">
        <w:rPr>
          <w:rFonts w:eastAsia="Times New Roman" w:cs="Arial"/>
          <w:lang w:eastAsia="en-GB"/>
        </w:rPr>
        <w:br/>
        <w:t>Council’s Energy Efficiency Service</w:t>
      </w:r>
      <w:r>
        <w:rPr>
          <w:rFonts w:eastAsia="Times New Roman" w:cs="Arial"/>
          <w:lang w:eastAsia="en-GB"/>
        </w:rPr>
        <w:t xml:space="preserve">, </w:t>
      </w:r>
      <w:r w:rsidRPr="002311C7">
        <w:rPr>
          <w:rFonts w:eastAsia="Times New Roman" w:cs="Arial"/>
          <w:lang w:eastAsia="en-GB"/>
        </w:rPr>
        <w:t>funded in partnership with the Public Health Agency</w:t>
      </w:r>
      <w:r>
        <w:rPr>
          <w:rFonts w:eastAsia="Times New Roman" w:cs="Arial"/>
          <w:lang w:eastAsia="en-GB"/>
        </w:rPr>
        <w:t xml:space="preserve">, </w:t>
      </w:r>
      <w:r w:rsidRPr="002311C7">
        <w:rPr>
          <w:rFonts w:eastAsia="Times New Roman" w:cs="Arial"/>
          <w:lang w:eastAsia="en-GB"/>
        </w:rPr>
        <w:t>is here to help everyone in the Borough</w:t>
      </w:r>
      <w:r>
        <w:rPr>
          <w:rFonts w:eastAsia="Times New Roman" w:cs="Arial"/>
          <w:lang w:eastAsia="en-GB"/>
        </w:rPr>
        <w:t>.</w:t>
      </w:r>
    </w:p>
    <w:p w14:paraId="70AD2CAE" w14:textId="77777777" w:rsidR="00F228A9" w:rsidRDefault="00F228A9" w:rsidP="00F228A9">
      <w:pPr>
        <w:spacing w:line="240" w:lineRule="auto"/>
        <w:rPr>
          <w:rFonts w:eastAsia="Times New Roman" w:cs="Arial"/>
          <w:lang w:eastAsia="en-GB"/>
        </w:rPr>
      </w:pPr>
      <w:r w:rsidRPr="002311C7">
        <w:rPr>
          <w:rFonts w:eastAsia="Times New Roman" w:cs="Arial"/>
          <w:lang w:eastAsia="en-GB"/>
        </w:rPr>
        <w:t>  </w:t>
      </w:r>
      <w:r w:rsidRPr="002311C7">
        <w:rPr>
          <w:rFonts w:eastAsia="Times New Roman" w:cs="Arial"/>
          <w:lang w:eastAsia="en-GB"/>
        </w:rPr>
        <w:br/>
        <w:t xml:space="preserve">Fuel poverty has been an issue for a significant number of people for many years, but </w:t>
      </w:r>
      <w:r>
        <w:rPr>
          <w:rFonts w:eastAsia="Times New Roman" w:cs="Arial"/>
          <w:lang w:eastAsia="en-GB"/>
        </w:rPr>
        <w:t>now the cost of heating our homes or cooking warm, healthy meals is a concern for more of us than ever before.</w:t>
      </w:r>
    </w:p>
    <w:p w14:paraId="3E980D51" w14:textId="77777777" w:rsidR="00F228A9" w:rsidRPr="002311C7" w:rsidRDefault="00F228A9" w:rsidP="00F228A9">
      <w:pPr>
        <w:spacing w:line="240" w:lineRule="auto"/>
        <w:rPr>
          <w:rFonts w:eastAsia="Times New Roman" w:cs="Arial"/>
          <w:lang w:eastAsia="en-GB"/>
        </w:rPr>
      </w:pPr>
      <w:r w:rsidRPr="002311C7">
        <w:rPr>
          <w:rFonts w:eastAsia="Times New Roman" w:cs="Arial"/>
          <w:lang w:eastAsia="en-GB"/>
        </w:rPr>
        <w:t> </w:t>
      </w:r>
      <w:r w:rsidRPr="002311C7">
        <w:rPr>
          <w:rFonts w:eastAsia="Times New Roman" w:cs="Arial"/>
          <w:lang w:eastAsia="en-GB"/>
        </w:rPr>
        <w:br/>
        <w:t xml:space="preserve">A household is said to be in fuel poverty if it needs to spend more than 10% of its income on energy costs. While Department for Communities estimates that this affects 160,000 households across Northern Ireland, the figure </w:t>
      </w:r>
      <w:r>
        <w:rPr>
          <w:rFonts w:eastAsia="Times New Roman" w:cs="Arial"/>
          <w:lang w:eastAsia="en-GB"/>
        </w:rPr>
        <w:t xml:space="preserve">is now </w:t>
      </w:r>
      <w:r w:rsidRPr="002311C7">
        <w:rPr>
          <w:rFonts w:eastAsia="Times New Roman" w:cs="Arial"/>
          <w:lang w:eastAsia="en-GB"/>
        </w:rPr>
        <w:t>even higher.</w:t>
      </w:r>
      <w:r w:rsidRPr="002311C7">
        <w:rPr>
          <w:rFonts w:eastAsia="Times New Roman" w:cs="Arial"/>
          <w:lang w:eastAsia="en-GB"/>
        </w:rPr>
        <w:br/>
        <w:t> </w:t>
      </w:r>
      <w:r w:rsidRPr="002311C7">
        <w:rPr>
          <w:rFonts w:eastAsia="Times New Roman" w:cs="Arial"/>
          <w:lang w:eastAsia="en-GB"/>
        </w:rPr>
        <w:br/>
      </w:r>
      <w:r>
        <w:rPr>
          <w:rFonts w:eastAsia="Times New Roman" w:cs="Arial"/>
          <w:lang w:eastAsia="en-GB"/>
        </w:rPr>
        <w:t>The</w:t>
      </w:r>
      <w:r w:rsidRPr="002311C7">
        <w:rPr>
          <w:rFonts w:eastAsia="Times New Roman" w:cs="Arial"/>
          <w:lang w:eastAsia="en-GB"/>
        </w:rPr>
        <w:t xml:space="preserve"> Energy Efficiency Service</w:t>
      </w:r>
      <w:r>
        <w:rPr>
          <w:rFonts w:eastAsia="Times New Roman" w:cs="Arial"/>
          <w:lang w:eastAsia="en-GB"/>
        </w:rPr>
        <w:t xml:space="preserve"> </w:t>
      </w:r>
      <w:r w:rsidRPr="002311C7">
        <w:rPr>
          <w:rFonts w:eastAsia="Times New Roman" w:cs="Arial"/>
          <w:lang w:eastAsia="en-GB"/>
        </w:rPr>
        <w:t>aims to combat this type of poverty which can have major implications on our overall wellbeing.</w:t>
      </w:r>
      <w:r w:rsidRPr="002311C7">
        <w:rPr>
          <w:rFonts w:eastAsia="Times New Roman" w:cs="Arial"/>
          <w:lang w:eastAsia="en-GB"/>
        </w:rPr>
        <w:br/>
        <w:t> </w:t>
      </w:r>
      <w:r w:rsidRPr="002311C7">
        <w:rPr>
          <w:rFonts w:eastAsia="Times New Roman" w:cs="Arial"/>
          <w:lang w:eastAsia="en-GB"/>
        </w:rPr>
        <w:br/>
        <w:t>Alongside tips for energy saving, grants are available for people who own their own home or for those renting privately (depending on personal circumstances) to address energy issues.</w:t>
      </w:r>
      <w:r w:rsidRPr="002311C7">
        <w:rPr>
          <w:rFonts w:eastAsia="Times New Roman" w:cs="Arial"/>
          <w:lang w:eastAsia="en-GB"/>
        </w:rPr>
        <w:br/>
        <w:t> </w:t>
      </w:r>
      <w:r w:rsidRPr="002311C7">
        <w:rPr>
          <w:rFonts w:eastAsia="Times New Roman" w:cs="Arial"/>
          <w:lang w:eastAsia="en-GB"/>
        </w:rPr>
        <w:br/>
        <w:t>Some are funded by the Department of Communities, as part of its Fuel Poverty Prevention Strategy, while others come from the Utility Regulator under its Energy Efficient Carbon Reduction Strategy. </w:t>
      </w:r>
      <w:r w:rsidRPr="002311C7">
        <w:rPr>
          <w:rFonts w:eastAsia="Times New Roman" w:cs="Arial"/>
          <w:lang w:eastAsia="en-GB"/>
        </w:rPr>
        <w:br/>
        <w:t>  </w:t>
      </w:r>
      <w:r w:rsidRPr="002311C7">
        <w:rPr>
          <w:rFonts w:eastAsia="Times New Roman" w:cs="Arial"/>
          <w:lang w:eastAsia="en-GB"/>
        </w:rPr>
        <w:br/>
      </w:r>
      <w:r>
        <w:rPr>
          <w:rFonts w:eastAsia="Times New Roman" w:cs="Arial"/>
          <w:lang w:eastAsia="en-GB"/>
        </w:rPr>
        <w:t>A</w:t>
      </w:r>
      <w:r w:rsidRPr="002311C7">
        <w:rPr>
          <w:rFonts w:eastAsia="Times New Roman" w:cs="Arial"/>
          <w:lang w:eastAsia="en-GB"/>
        </w:rPr>
        <w:t xml:space="preserve"> new oil condensing boiler </w:t>
      </w:r>
      <w:r>
        <w:rPr>
          <w:rFonts w:eastAsia="Times New Roman" w:cs="Arial"/>
          <w:lang w:eastAsia="en-GB"/>
        </w:rPr>
        <w:t>could</w:t>
      </w:r>
      <w:r w:rsidRPr="002311C7">
        <w:rPr>
          <w:rFonts w:eastAsia="Times New Roman" w:cs="Arial"/>
          <w:lang w:eastAsia="en-GB"/>
        </w:rPr>
        <w:t xml:space="preserve"> save a household an average of £500-£600 per year </w:t>
      </w:r>
      <w:r>
        <w:rPr>
          <w:rFonts w:eastAsia="Times New Roman" w:cs="Arial"/>
          <w:lang w:eastAsia="en-GB"/>
        </w:rPr>
        <w:t>while</w:t>
      </w:r>
      <w:r w:rsidRPr="002311C7">
        <w:rPr>
          <w:rFonts w:eastAsia="Times New Roman" w:cs="Arial"/>
          <w:lang w:eastAsia="en-GB"/>
        </w:rPr>
        <w:t xml:space="preserve"> proper insulation </w:t>
      </w:r>
      <w:r>
        <w:rPr>
          <w:rFonts w:eastAsia="Times New Roman" w:cs="Arial"/>
          <w:lang w:eastAsia="en-GB"/>
        </w:rPr>
        <w:t>could</w:t>
      </w:r>
      <w:r w:rsidRPr="002311C7">
        <w:rPr>
          <w:rFonts w:eastAsia="Times New Roman" w:cs="Arial"/>
          <w:lang w:eastAsia="en-GB"/>
        </w:rPr>
        <w:t xml:space="preserve"> save on average £200 per year.</w:t>
      </w:r>
      <w:r w:rsidRPr="002311C7">
        <w:rPr>
          <w:rFonts w:eastAsia="Times New Roman" w:cs="Arial"/>
          <w:lang w:eastAsia="en-GB"/>
        </w:rPr>
        <w:br/>
        <w:t> </w:t>
      </w:r>
      <w:r w:rsidRPr="002311C7">
        <w:rPr>
          <w:rFonts w:eastAsia="Times New Roman" w:cs="Arial"/>
          <w:lang w:eastAsia="en-GB"/>
        </w:rPr>
        <w:br/>
        <w:t>You may be eligible for a grant if any of the following applies to your home:</w:t>
      </w:r>
    </w:p>
    <w:p w14:paraId="6A43AAE0"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Home Owner</w:t>
      </w:r>
    </w:p>
    <w:p w14:paraId="40FF3408"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Private renting</w:t>
      </w:r>
    </w:p>
    <w:p w14:paraId="197BFCE3"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Heating Boiler over 15 years old</w:t>
      </w:r>
    </w:p>
    <w:p w14:paraId="44A14C1C"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Boiler is broken beyond repair</w:t>
      </w:r>
    </w:p>
    <w:p w14:paraId="7AF1981F"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 xml:space="preserve">Solid Fuel </w:t>
      </w:r>
      <w:r>
        <w:rPr>
          <w:rFonts w:eastAsia="Times New Roman" w:cs="Arial"/>
          <w:lang w:eastAsia="en-GB"/>
        </w:rPr>
        <w:t>h</w:t>
      </w:r>
      <w:r w:rsidRPr="002311C7">
        <w:rPr>
          <w:rFonts w:eastAsia="Times New Roman" w:cs="Arial"/>
          <w:lang w:eastAsia="en-GB"/>
        </w:rPr>
        <w:t>eating only</w:t>
      </w:r>
    </w:p>
    <w:p w14:paraId="2165E82E"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Liquid Petroleum Gas heating only</w:t>
      </w:r>
    </w:p>
    <w:p w14:paraId="5D88FD8F"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lastRenderedPageBreak/>
        <w:t xml:space="preserve">Electric Heating only </w:t>
      </w:r>
      <w:r>
        <w:rPr>
          <w:rFonts w:eastAsia="Times New Roman" w:cs="Arial"/>
          <w:lang w:eastAsia="en-GB"/>
        </w:rPr>
        <w:t xml:space="preserve">(For example </w:t>
      </w:r>
      <w:r w:rsidRPr="002311C7">
        <w:rPr>
          <w:rFonts w:eastAsia="Times New Roman" w:cs="Arial"/>
          <w:lang w:eastAsia="en-GB"/>
        </w:rPr>
        <w:t>Economy 7</w:t>
      </w:r>
      <w:r>
        <w:rPr>
          <w:rFonts w:eastAsia="Times New Roman" w:cs="Arial"/>
          <w:lang w:eastAsia="en-GB"/>
        </w:rPr>
        <w:t>)</w:t>
      </w:r>
    </w:p>
    <w:p w14:paraId="6B743069"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Single Glazed, poorly fitting</w:t>
      </w:r>
      <w:r>
        <w:rPr>
          <w:rFonts w:eastAsia="Times New Roman" w:cs="Arial"/>
          <w:lang w:eastAsia="en-GB"/>
        </w:rPr>
        <w:t>,</w:t>
      </w:r>
      <w:r w:rsidRPr="002311C7">
        <w:rPr>
          <w:rFonts w:eastAsia="Times New Roman" w:cs="Arial"/>
          <w:lang w:eastAsia="en-GB"/>
        </w:rPr>
        <w:t xml:space="preserve"> or rotten windows</w:t>
      </w:r>
    </w:p>
    <w:p w14:paraId="637227B3"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 xml:space="preserve">Less that 270mm </w:t>
      </w:r>
      <w:r>
        <w:rPr>
          <w:rFonts w:eastAsia="Times New Roman" w:cs="Arial"/>
          <w:lang w:eastAsia="en-GB"/>
        </w:rPr>
        <w:t>(</w:t>
      </w:r>
      <w:r w:rsidRPr="002311C7">
        <w:rPr>
          <w:rFonts w:eastAsia="Times New Roman" w:cs="Arial"/>
          <w:lang w:eastAsia="en-GB"/>
        </w:rPr>
        <w:t>approx</w:t>
      </w:r>
      <w:r>
        <w:rPr>
          <w:rFonts w:eastAsia="Times New Roman" w:cs="Arial"/>
          <w:lang w:eastAsia="en-GB"/>
        </w:rPr>
        <w:t>imately</w:t>
      </w:r>
      <w:r w:rsidRPr="002311C7">
        <w:rPr>
          <w:rFonts w:eastAsia="Times New Roman" w:cs="Arial"/>
          <w:lang w:eastAsia="en-GB"/>
        </w:rPr>
        <w:t xml:space="preserve"> 11 inches</w:t>
      </w:r>
      <w:r>
        <w:rPr>
          <w:rFonts w:eastAsia="Times New Roman" w:cs="Arial"/>
          <w:lang w:eastAsia="en-GB"/>
        </w:rPr>
        <w:t>)</w:t>
      </w:r>
      <w:r w:rsidRPr="002311C7">
        <w:rPr>
          <w:rFonts w:eastAsia="Times New Roman" w:cs="Arial"/>
          <w:lang w:eastAsia="en-GB"/>
        </w:rPr>
        <w:t xml:space="preserve"> depth of insulation in your attic</w:t>
      </w:r>
    </w:p>
    <w:p w14:paraId="2D69EC19" w14:textId="77777777" w:rsidR="00F228A9" w:rsidRPr="002311C7" w:rsidRDefault="00F228A9" w:rsidP="00F228A9">
      <w:pPr>
        <w:numPr>
          <w:ilvl w:val="0"/>
          <w:numId w:val="17"/>
        </w:numPr>
        <w:spacing w:before="100" w:beforeAutospacing="1" w:after="100" w:afterAutospacing="1" w:line="240" w:lineRule="auto"/>
        <w:rPr>
          <w:rFonts w:eastAsia="Times New Roman" w:cs="Arial"/>
          <w:lang w:eastAsia="en-GB"/>
        </w:rPr>
      </w:pPr>
      <w:r w:rsidRPr="002311C7">
        <w:rPr>
          <w:rFonts w:eastAsia="Times New Roman" w:cs="Arial"/>
          <w:lang w:eastAsia="en-GB"/>
        </w:rPr>
        <w:t>No cavity wall insulation</w:t>
      </w:r>
    </w:p>
    <w:p w14:paraId="0AD69570" w14:textId="27465B49" w:rsidR="00F228A9" w:rsidRPr="00F228A9" w:rsidRDefault="00F228A9" w:rsidP="00F228A9">
      <w:pPr>
        <w:rPr>
          <w:rFonts w:eastAsia="Times New Roman" w:cs="Arial"/>
          <w:b/>
          <w:bCs/>
          <w:lang w:eastAsia="en-GB"/>
        </w:rPr>
      </w:pPr>
      <w:r w:rsidRPr="002311C7">
        <w:rPr>
          <w:rFonts w:eastAsia="Times New Roman" w:cs="Arial"/>
          <w:lang w:eastAsia="en-GB"/>
        </w:rPr>
        <w:t> </w:t>
      </w:r>
      <w:r w:rsidRPr="002311C7">
        <w:rPr>
          <w:rFonts w:eastAsia="Times New Roman" w:cs="Arial"/>
          <w:lang w:eastAsia="en-GB"/>
        </w:rPr>
        <w:br/>
        <w:t>Grants can also be used to change from oil to gas when available subject to applicants meeting the relevant criteria.</w:t>
      </w:r>
      <w:r w:rsidRPr="002311C7">
        <w:rPr>
          <w:rFonts w:eastAsia="Times New Roman" w:cs="Arial"/>
          <w:lang w:eastAsia="en-GB"/>
        </w:rPr>
        <w:br/>
        <w:t> </w:t>
      </w:r>
      <w:r w:rsidRPr="002311C7">
        <w:rPr>
          <w:rFonts w:eastAsia="Times New Roman" w:cs="Arial"/>
          <w:lang w:eastAsia="en-GB"/>
        </w:rPr>
        <w:br/>
      </w:r>
      <w:r w:rsidRPr="00F228A9">
        <w:rPr>
          <w:rFonts w:eastAsia="Times New Roman" w:cs="Arial"/>
          <w:b/>
          <w:bCs/>
          <w:lang w:eastAsia="en-GB"/>
        </w:rPr>
        <w:t>Contact Council’s Energy Efficiency Officers if you would like to find out more.</w:t>
      </w:r>
    </w:p>
    <w:p w14:paraId="5128C2BB" w14:textId="77777777" w:rsidR="00F228A9" w:rsidRPr="00F228A9" w:rsidRDefault="00F228A9" w:rsidP="00F228A9">
      <w:pPr>
        <w:rPr>
          <w:rFonts w:eastAsia="Times New Roman" w:cs="Arial"/>
          <w:lang w:eastAsia="en-GB"/>
        </w:rPr>
      </w:pPr>
    </w:p>
    <w:p w14:paraId="17F33721" w14:textId="2DB93709" w:rsidR="00F228A9" w:rsidRPr="008116BF" w:rsidRDefault="00F228A9" w:rsidP="00F228A9">
      <w:pPr>
        <w:rPr>
          <w:rFonts w:eastAsia="Times New Roman" w:cs="Arial"/>
          <w:b/>
          <w:bCs/>
          <w:lang w:eastAsia="en-GB"/>
        </w:rPr>
      </w:pPr>
      <w:r w:rsidRPr="00F228A9">
        <w:rPr>
          <w:rFonts w:eastAsia="Times New Roman" w:cs="Arial"/>
          <w:b/>
          <w:bCs/>
          <w:lang w:eastAsia="en-GB"/>
        </w:rPr>
        <w:t xml:space="preserve">Pat McGettigan </w:t>
      </w:r>
      <w:r w:rsidR="008116BF">
        <w:rPr>
          <w:rFonts w:eastAsia="Times New Roman" w:cs="Arial"/>
          <w:b/>
          <w:bCs/>
          <w:lang w:eastAsia="en-GB"/>
        </w:rPr>
        <w:tab/>
      </w:r>
      <w:r w:rsidR="008116BF">
        <w:rPr>
          <w:rFonts w:eastAsia="Times New Roman" w:cs="Arial"/>
          <w:b/>
          <w:bCs/>
          <w:lang w:eastAsia="en-GB"/>
        </w:rPr>
        <w:tab/>
      </w:r>
      <w:r w:rsidRPr="00F228A9">
        <w:rPr>
          <w:rFonts w:eastAsia="Times New Roman" w:cs="Arial"/>
          <w:lang w:eastAsia="en-GB"/>
        </w:rPr>
        <w:t xml:space="preserve">07759536625 </w:t>
      </w:r>
    </w:p>
    <w:p w14:paraId="652F9345" w14:textId="57AD7D49" w:rsidR="00F228A9" w:rsidRDefault="00000000" w:rsidP="00F228A9">
      <w:pPr>
        <w:rPr>
          <w:rFonts w:eastAsia="Times New Roman" w:cs="Arial"/>
          <w:lang w:eastAsia="en-GB"/>
        </w:rPr>
      </w:pPr>
      <w:hyperlink r:id="rId12" w:history="1">
        <w:r w:rsidR="007D2837">
          <w:rPr>
            <w:rStyle w:val="Hyperlink"/>
            <w:rFonts w:eastAsia="Times New Roman" w:cs="Arial"/>
            <w:lang w:eastAsia="en-GB"/>
          </w:rPr>
          <w:t>Email Patrick McGettigan</w:t>
        </w:r>
      </w:hyperlink>
      <w:r w:rsidR="00F228A9">
        <w:rPr>
          <w:rFonts w:eastAsia="Times New Roman" w:cs="Arial"/>
          <w:lang w:eastAsia="en-GB"/>
        </w:rPr>
        <w:t xml:space="preserve">  </w:t>
      </w:r>
    </w:p>
    <w:p w14:paraId="53BC5395" w14:textId="77777777" w:rsidR="00F228A9" w:rsidRPr="00F228A9" w:rsidRDefault="00F228A9" w:rsidP="00F228A9">
      <w:pPr>
        <w:rPr>
          <w:rFonts w:eastAsia="Times New Roman" w:cs="Arial"/>
          <w:lang w:eastAsia="en-GB"/>
        </w:rPr>
      </w:pPr>
    </w:p>
    <w:p w14:paraId="39C09EB1" w14:textId="291FC794" w:rsidR="00F228A9" w:rsidRPr="008116BF" w:rsidRDefault="00F228A9" w:rsidP="00F228A9">
      <w:pPr>
        <w:rPr>
          <w:rFonts w:eastAsia="Times New Roman" w:cs="Arial"/>
          <w:b/>
          <w:bCs/>
          <w:lang w:eastAsia="en-GB"/>
        </w:rPr>
      </w:pPr>
      <w:r w:rsidRPr="00F228A9">
        <w:rPr>
          <w:rFonts w:eastAsia="Times New Roman" w:cs="Arial"/>
          <w:b/>
          <w:bCs/>
          <w:lang w:eastAsia="en-GB"/>
        </w:rPr>
        <w:t>Rachael Wauchope</w:t>
      </w:r>
      <w:r w:rsidR="008116BF">
        <w:rPr>
          <w:rFonts w:eastAsia="Times New Roman" w:cs="Arial"/>
          <w:b/>
          <w:bCs/>
          <w:lang w:eastAsia="en-GB"/>
        </w:rPr>
        <w:tab/>
      </w:r>
      <w:r w:rsidRPr="00F228A9">
        <w:rPr>
          <w:rFonts w:eastAsia="Times New Roman" w:cs="Arial"/>
          <w:lang w:eastAsia="en-GB"/>
        </w:rPr>
        <w:t xml:space="preserve">07841970330 </w:t>
      </w:r>
    </w:p>
    <w:p w14:paraId="707A19A9" w14:textId="4F19A14E" w:rsidR="00F228A9" w:rsidRDefault="00000000" w:rsidP="00F228A9">
      <w:pPr>
        <w:rPr>
          <w:rFonts w:eastAsia="Times New Roman" w:cs="Arial"/>
          <w:lang w:eastAsia="en-GB"/>
        </w:rPr>
      </w:pPr>
      <w:hyperlink r:id="rId13" w:history="1">
        <w:r w:rsidR="007D2837">
          <w:rPr>
            <w:rStyle w:val="Hyperlink"/>
            <w:rFonts w:eastAsia="Times New Roman" w:cs="Arial"/>
            <w:lang w:eastAsia="en-GB"/>
          </w:rPr>
          <w:t>Email Rachael Wauchope</w:t>
        </w:r>
      </w:hyperlink>
      <w:r w:rsidR="00F228A9">
        <w:rPr>
          <w:rFonts w:eastAsia="Times New Roman" w:cs="Arial"/>
          <w:lang w:eastAsia="en-GB"/>
        </w:rPr>
        <w:t xml:space="preserve"> </w:t>
      </w:r>
    </w:p>
    <w:p w14:paraId="72323D33" w14:textId="6B109755" w:rsidR="00F228A9" w:rsidRDefault="00F228A9">
      <w:pPr>
        <w:spacing w:after="240"/>
        <w:rPr>
          <w:rFonts w:eastAsia="Times New Roman" w:cs="Arial"/>
          <w:lang w:eastAsia="en-GB"/>
        </w:rPr>
      </w:pPr>
      <w:r>
        <w:rPr>
          <w:rFonts w:eastAsia="Times New Roman" w:cs="Arial"/>
          <w:lang w:eastAsia="en-GB"/>
        </w:rPr>
        <w:br w:type="page"/>
      </w:r>
    </w:p>
    <w:p w14:paraId="2BA55334" w14:textId="648876A7" w:rsidR="00F228A9" w:rsidRPr="00F228A9" w:rsidRDefault="00F228A9" w:rsidP="00F228A9">
      <w:pPr>
        <w:pStyle w:val="Heading1"/>
      </w:pPr>
      <w:r w:rsidRPr="00F228A9">
        <w:lastRenderedPageBreak/>
        <w:t xml:space="preserve">Make sure you know ‘Where </w:t>
      </w:r>
      <w:proofErr w:type="gramStart"/>
      <w:r w:rsidRPr="00F228A9">
        <w:t>To</w:t>
      </w:r>
      <w:proofErr w:type="gramEnd"/>
      <w:r w:rsidRPr="00F228A9">
        <w:t xml:space="preserve"> Turn’ </w:t>
      </w:r>
    </w:p>
    <w:p w14:paraId="0075BFE5" w14:textId="153A52AD" w:rsidR="00F228A9" w:rsidRPr="00627E8D" w:rsidRDefault="00F228A9" w:rsidP="00F228A9">
      <w:pPr>
        <w:shd w:val="clear" w:color="auto" w:fill="FFFFFF"/>
        <w:spacing w:after="150" w:line="300" w:lineRule="atLeast"/>
        <w:rPr>
          <w:rFonts w:eastAsia="Times New Roman" w:cs="Arial"/>
          <w:lang w:eastAsia="en-GB"/>
        </w:rPr>
      </w:pPr>
      <w:r>
        <w:rPr>
          <w:rFonts w:eastAsia="Times New Roman" w:cs="Arial"/>
          <w:lang w:eastAsia="en-GB"/>
        </w:rPr>
        <w:t>We want to</w:t>
      </w:r>
      <w:r w:rsidRPr="00627E8D">
        <w:rPr>
          <w:rFonts w:eastAsia="Times New Roman" w:cs="Arial"/>
          <w:lang w:eastAsia="en-GB"/>
        </w:rPr>
        <w:t xml:space="preserve"> ensure you know </w:t>
      </w:r>
      <w:r w:rsidRPr="00627E8D">
        <w:rPr>
          <w:rFonts w:eastAsia="Times New Roman" w:cs="Arial"/>
          <w:b/>
          <w:bCs/>
          <w:lang w:eastAsia="en-GB"/>
        </w:rPr>
        <w:t xml:space="preserve">‘Where </w:t>
      </w:r>
      <w:proofErr w:type="gramStart"/>
      <w:r w:rsidRPr="00627E8D">
        <w:rPr>
          <w:rFonts w:eastAsia="Times New Roman" w:cs="Arial"/>
          <w:b/>
          <w:bCs/>
          <w:lang w:eastAsia="en-GB"/>
        </w:rPr>
        <w:t>To</w:t>
      </w:r>
      <w:proofErr w:type="gramEnd"/>
      <w:r w:rsidRPr="00627E8D">
        <w:rPr>
          <w:rFonts w:eastAsia="Times New Roman" w:cs="Arial"/>
          <w:b/>
          <w:bCs/>
          <w:lang w:eastAsia="en-GB"/>
        </w:rPr>
        <w:t xml:space="preserve"> Turn’</w:t>
      </w:r>
      <w:r w:rsidRPr="00627E8D">
        <w:rPr>
          <w:rFonts w:eastAsia="Times New Roman" w:cs="Arial"/>
          <w:lang w:eastAsia="en-GB"/>
        </w:rPr>
        <w:t> if you are experiencing financial difficulties.</w:t>
      </w:r>
      <w:r w:rsidRPr="00F228A9">
        <w:rPr>
          <w:noProof/>
        </w:rPr>
        <w:t xml:space="preserve"> </w:t>
      </w:r>
    </w:p>
    <w:p w14:paraId="404F6B0A" w14:textId="77777777" w:rsidR="00F228A9" w:rsidRDefault="00F228A9" w:rsidP="00F228A9">
      <w:pPr>
        <w:shd w:val="clear" w:color="auto" w:fill="FFFFFF"/>
        <w:spacing w:after="150" w:line="300" w:lineRule="atLeast"/>
        <w:rPr>
          <w:rFonts w:eastAsia="Times New Roman" w:cs="Arial"/>
          <w:lang w:eastAsia="en-GB"/>
        </w:rPr>
      </w:pPr>
      <w:r w:rsidRPr="00627E8D">
        <w:rPr>
          <w:rFonts w:eastAsia="Times New Roman" w:cs="Arial"/>
          <w:lang w:eastAsia="en-GB"/>
        </w:rPr>
        <w:t xml:space="preserve">As part of </w:t>
      </w:r>
      <w:r>
        <w:rPr>
          <w:rFonts w:eastAsia="Times New Roman" w:cs="Arial"/>
          <w:lang w:eastAsia="en-GB"/>
        </w:rPr>
        <w:t>our</w:t>
      </w:r>
      <w:r w:rsidRPr="00627E8D">
        <w:rPr>
          <w:rFonts w:eastAsia="Times New Roman" w:cs="Arial"/>
          <w:lang w:eastAsia="en-GB"/>
        </w:rPr>
        <w:t xml:space="preserve"> Where </w:t>
      </w:r>
      <w:proofErr w:type="gramStart"/>
      <w:r w:rsidRPr="00627E8D">
        <w:rPr>
          <w:rFonts w:eastAsia="Times New Roman" w:cs="Arial"/>
          <w:lang w:eastAsia="en-GB"/>
        </w:rPr>
        <w:t>To</w:t>
      </w:r>
      <w:proofErr w:type="gramEnd"/>
      <w:r w:rsidRPr="00627E8D">
        <w:rPr>
          <w:rFonts w:eastAsia="Times New Roman" w:cs="Arial"/>
          <w:lang w:eastAsia="en-GB"/>
        </w:rPr>
        <w:t xml:space="preserve"> Turn campaign, Council is working closely with a network of advice </w:t>
      </w:r>
      <w:proofErr w:type="spellStart"/>
      <w:r w:rsidRPr="00627E8D">
        <w:rPr>
          <w:rFonts w:eastAsia="Times New Roman" w:cs="Arial"/>
          <w:lang w:eastAsia="en-GB"/>
        </w:rPr>
        <w:t>centres</w:t>
      </w:r>
      <w:proofErr w:type="spellEnd"/>
      <w:r w:rsidRPr="00627E8D">
        <w:rPr>
          <w:rFonts w:eastAsia="Times New Roman" w:cs="Arial"/>
          <w:lang w:eastAsia="en-GB"/>
        </w:rPr>
        <w:t xml:space="preserve">, foodbanks and other </w:t>
      </w:r>
      <w:proofErr w:type="spellStart"/>
      <w:r w:rsidRPr="00627E8D">
        <w:rPr>
          <w:rFonts w:eastAsia="Times New Roman" w:cs="Arial"/>
          <w:lang w:eastAsia="en-GB"/>
        </w:rPr>
        <w:t>organisations</w:t>
      </w:r>
      <w:proofErr w:type="spellEnd"/>
      <w:r w:rsidRPr="00627E8D">
        <w:rPr>
          <w:rFonts w:eastAsia="Times New Roman" w:cs="Arial"/>
          <w:lang w:eastAsia="en-GB"/>
        </w:rPr>
        <w:t xml:space="preserve"> which exist across Causeway Coast and Glens to ensure that people can receive wraparound support based on their individual needs.</w:t>
      </w:r>
    </w:p>
    <w:p w14:paraId="41CA36FA" w14:textId="3B525CC0" w:rsidR="00F228A9" w:rsidRDefault="00F228A9" w:rsidP="00F228A9">
      <w:pPr>
        <w:shd w:val="clear" w:color="auto" w:fill="FFFFFF"/>
        <w:spacing w:after="150" w:line="300" w:lineRule="atLeast"/>
        <w:rPr>
          <w:rFonts w:eastAsia="Times New Roman" w:cs="Arial"/>
          <w:lang w:eastAsia="en-GB"/>
        </w:rPr>
      </w:pPr>
      <w:proofErr w:type="spellStart"/>
      <w:r>
        <w:rPr>
          <w:rFonts w:eastAsia="Times New Roman" w:cs="Arial"/>
          <w:lang w:eastAsia="en-GB"/>
        </w:rPr>
        <w:t>W</w:t>
      </w:r>
      <w:proofErr w:type="spellEnd"/>
      <w:r>
        <w:rPr>
          <w:rFonts w:eastAsia="Times New Roman" w:cs="Arial"/>
          <w:lang w:eastAsia="en-GB"/>
        </w:rPr>
        <w:t xml:space="preserve"> have collated a directory of useful telephone numbers for advice </w:t>
      </w:r>
      <w:proofErr w:type="spellStart"/>
      <w:r>
        <w:rPr>
          <w:rFonts w:eastAsia="Times New Roman" w:cs="Arial"/>
          <w:lang w:eastAsia="en-GB"/>
        </w:rPr>
        <w:t>centres</w:t>
      </w:r>
      <w:proofErr w:type="spellEnd"/>
      <w:r>
        <w:rPr>
          <w:rFonts w:eastAsia="Times New Roman" w:cs="Arial"/>
          <w:lang w:eastAsia="en-GB"/>
        </w:rPr>
        <w:t>, foodbanks, charities, and social supermarkets.</w:t>
      </w:r>
    </w:p>
    <w:p w14:paraId="05ABD9AF" w14:textId="77777777" w:rsidR="00F228A9" w:rsidRDefault="00F228A9" w:rsidP="00F228A9">
      <w:pPr>
        <w:shd w:val="clear" w:color="auto" w:fill="FFFFFF"/>
        <w:spacing w:after="150" w:line="300" w:lineRule="atLeast"/>
        <w:rPr>
          <w:rFonts w:eastAsia="Times New Roman" w:cs="Arial"/>
          <w:lang w:eastAsia="en-GB"/>
        </w:rPr>
      </w:pPr>
      <w:r>
        <w:rPr>
          <w:rFonts w:eastAsia="Times New Roman" w:cs="Arial"/>
          <w:lang w:eastAsia="en-GB"/>
        </w:rPr>
        <w:t xml:space="preserve">We </w:t>
      </w:r>
      <w:proofErr w:type="spellStart"/>
      <w:r>
        <w:rPr>
          <w:rFonts w:eastAsia="Times New Roman" w:cs="Arial"/>
          <w:lang w:eastAsia="en-GB"/>
        </w:rPr>
        <w:t>recognise</w:t>
      </w:r>
      <w:proofErr w:type="spellEnd"/>
      <w:r>
        <w:rPr>
          <w:rFonts w:eastAsia="Times New Roman" w:cs="Arial"/>
          <w:lang w:eastAsia="en-GB"/>
        </w:rPr>
        <w:t xml:space="preserve"> that i</w:t>
      </w:r>
      <w:r w:rsidRPr="00627E8D">
        <w:rPr>
          <w:rFonts w:eastAsia="Times New Roman" w:cs="Arial"/>
          <w:lang w:eastAsia="en-GB"/>
        </w:rPr>
        <w:t>t can feel overwhelming and isolating, especially for those who find themselves in this situation for the first time</w:t>
      </w:r>
      <w:r>
        <w:rPr>
          <w:rFonts w:eastAsia="Times New Roman" w:cs="Arial"/>
          <w:lang w:eastAsia="en-GB"/>
        </w:rPr>
        <w:t>. W</w:t>
      </w:r>
      <w:r w:rsidRPr="00627E8D">
        <w:rPr>
          <w:rFonts w:eastAsia="Times New Roman" w:cs="Arial"/>
          <w:lang w:eastAsia="en-GB"/>
        </w:rPr>
        <w:t>e want to ensur</w:t>
      </w:r>
      <w:r>
        <w:rPr>
          <w:rFonts w:eastAsia="Times New Roman" w:cs="Arial"/>
          <w:lang w:eastAsia="en-GB"/>
        </w:rPr>
        <w:t>e</w:t>
      </w:r>
      <w:r w:rsidRPr="00627E8D">
        <w:rPr>
          <w:rFonts w:eastAsia="Times New Roman" w:cs="Arial"/>
          <w:lang w:eastAsia="en-GB"/>
        </w:rPr>
        <w:t xml:space="preserve"> </w:t>
      </w:r>
      <w:r>
        <w:rPr>
          <w:rFonts w:eastAsia="Times New Roman" w:cs="Arial"/>
          <w:lang w:eastAsia="en-GB"/>
        </w:rPr>
        <w:t>those who need assistance</w:t>
      </w:r>
      <w:r w:rsidRPr="00627E8D">
        <w:rPr>
          <w:rFonts w:eastAsia="Times New Roman" w:cs="Arial"/>
          <w:lang w:eastAsia="en-GB"/>
        </w:rPr>
        <w:t xml:space="preserve"> are aware of the </w:t>
      </w:r>
      <w:proofErr w:type="spellStart"/>
      <w:r w:rsidRPr="00627E8D">
        <w:rPr>
          <w:rFonts w:eastAsia="Times New Roman" w:cs="Arial"/>
          <w:lang w:eastAsia="en-GB"/>
        </w:rPr>
        <w:t>organisations</w:t>
      </w:r>
      <w:proofErr w:type="spellEnd"/>
      <w:r w:rsidRPr="00627E8D">
        <w:rPr>
          <w:rFonts w:eastAsia="Times New Roman" w:cs="Arial"/>
          <w:lang w:eastAsia="en-GB"/>
        </w:rPr>
        <w:t xml:space="preserve"> that can </w:t>
      </w:r>
      <w:r>
        <w:rPr>
          <w:rFonts w:eastAsia="Times New Roman" w:cs="Arial"/>
          <w:lang w:eastAsia="en-GB"/>
        </w:rPr>
        <w:t>help.</w:t>
      </w:r>
    </w:p>
    <w:p w14:paraId="4C181B7C" w14:textId="77777777" w:rsidR="00F228A9" w:rsidRDefault="00F228A9" w:rsidP="008116BF">
      <w:pPr>
        <w:shd w:val="clear" w:color="auto" w:fill="FFFFFF"/>
        <w:spacing w:after="150" w:line="300" w:lineRule="atLeast"/>
        <w:rPr>
          <w:noProof/>
        </w:rPr>
      </w:pPr>
      <w:r>
        <w:rPr>
          <w:rFonts w:eastAsia="Times New Roman" w:cs="Arial"/>
          <w:lang w:eastAsia="en-GB"/>
        </w:rPr>
        <w:t xml:space="preserve">If you </w:t>
      </w:r>
      <w:r w:rsidRPr="00627E8D">
        <w:rPr>
          <w:rFonts w:eastAsia="Times New Roman" w:cs="Arial"/>
          <w:lang w:eastAsia="en-GB"/>
        </w:rPr>
        <w:t xml:space="preserve">have a friend, family member or </w:t>
      </w:r>
      <w:proofErr w:type="spellStart"/>
      <w:r w:rsidRPr="00627E8D">
        <w:rPr>
          <w:rFonts w:eastAsia="Times New Roman" w:cs="Arial"/>
          <w:lang w:eastAsia="en-GB"/>
        </w:rPr>
        <w:t>neighbour</w:t>
      </w:r>
      <w:proofErr w:type="spellEnd"/>
      <w:r w:rsidRPr="00627E8D">
        <w:rPr>
          <w:rFonts w:eastAsia="Times New Roman" w:cs="Arial"/>
          <w:lang w:eastAsia="en-GB"/>
        </w:rPr>
        <w:t xml:space="preserve"> who is in need, please </w:t>
      </w:r>
      <w:r>
        <w:rPr>
          <w:rFonts w:eastAsia="Times New Roman" w:cs="Arial"/>
          <w:lang w:eastAsia="en-GB"/>
        </w:rPr>
        <w:t>tell them about</w:t>
      </w:r>
      <w:r w:rsidRPr="00627E8D">
        <w:rPr>
          <w:rFonts w:eastAsia="Times New Roman" w:cs="Arial"/>
          <w:lang w:eastAsia="en-GB"/>
        </w:rPr>
        <w:t xml:space="preserve"> Where </w:t>
      </w:r>
      <w:proofErr w:type="gramStart"/>
      <w:r w:rsidRPr="00627E8D">
        <w:rPr>
          <w:rFonts w:eastAsia="Times New Roman" w:cs="Arial"/>
          <w:lang w:eastAsia="en-GB"/>
        </w:rPr>
        <w:t>To</w:t>
      </w:r>
      <w:proofErr w:type="gramEnd"/>
      <w:r w:rsidRPr="00627E8D">
        <w:rPr>
          <w:rFonts w:eastAsia="Times New Roman" w:cs="Arial"/>
          <w:lang w:eastAsia="en-GB"/>
        </w:rPr>
        <w:t xml:space="preserve"> Turn</w:t>
      </w:r>
      <w:r>
        <w:rPr>
          <w:rFonts w:eastAsia="Times New Roman" w:cs="Arial"/>
          <w:lang w:eastAsia="en-GB"/>
        </w:rPr>
        <w:t xml:space="preserve"> and together we can ensure that no-one is left to struggle alone.</w:t>
      </w:r>
      <w:r w:rsidRPr="00F228A9">
        <w:rPr>
          <w:noProof/>
        </w:rPr>
        <w:t xml:space="preserve"> </w:t>
      </w:r>
    </w:p>
    <w:p w14:paraId="2CCABF47" w14:textId="787AAD0E" w:rsidR="00F228A9" w:rsidRDefault="00F228A9" w:rsidP="00F228A9">
      <w:pPr>
        <w:shd w:val="clear" w:color="auto" w:fill="FFFFFF"/>
        <w:spacing w:after="150" w:line="300" w:lineRule="atLeast"/>
        <w:jc w:val="center"/>
        <w:rPr>
          <w:rFonts w:eastAsia="Times New Roman" w:cs="Arial"/>
          <w:lang w:eastAsia="en-GB"/>
        </w:rPr>
      </w:pPr>
      <w:r>
        <w:rPr>
          <w:noProof/>
        </w:rPr>
        <w:drawing>
          <wp:inline distT="0" distB="0" distL="0" distR="0" wp14:anchorId="153A0F4D" wp14:editId="48EF67D3">
            <wp:extent cx="3536699" cy="4953000"/>
            <wp:effectExtent l="0" t="0" r="0" b="0"/>
            <wp:docPr id="5" name="Picture 5" descr="Advert for advice from Council. Copy from advert says &quot;Are you or someone you know struggling with the cost of basic living expenses?&#10;Reduced income? In crisis? Need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vert for advice from Council. Copy from advert says &quot;Are you or someone you know struggling with the cost of basic living expenses?&#10;Reduced income? In crisis? Need help?&quot;"/>
                    <pic:cNvPicPr/>
                  </pic:nvPicPr>
                  <pic:blipFill>
                    <a:blip r:embed="rId14">
                      <a:extLst>
                        <a:ext uri="{28A0092B-C50C-407E-A947-70E740481C1C}">
                          <a14:useLocalDpi xmlns:a14="http://schemas.microsoft.com/office/drawing/2010/main" val="0"/>
                        </a:ext>
                      </a:extLst>
                    </a:blip>
                    <a:stretch>
                      <a:fillRect/>
                    </a:stretch>
                  </pic:blipFill>
                  <pic:spPr>
                    <a:xfrm>
                      <a:off x="0" y="0"/>
                      <a:ext cx="3554022" cy="4977260"/>
                    </a:xfrm>
                    <a:prstGeom prst="rect">
                      <a:avLst/>
                    </a:prstGeom>
                  </pic:spPr>
                </pic:pic>
              </a:graphicData>
            </a:graphic>
          </wp:inline>
        </w:drawing>
      </w:r>
    </w:p>
    <w:p w14:paraId="154DF5AA" w14:textId="525DFBFD" w:rsidR="00F228A9" w:rsidRPr="008116BF" w:rsidRDefault="00E412B2" w:rsidP="008116BF">
      <w:pPr>
        <w:pStyle w:val="Title"/>
      </w:pPr>
      <w:r w:rsidRPr="008116BF">
        <w:lastRenderedPageBreak/>
        <w:t>Where to turn</w:t>
      </w:r>
    </w:p>
    <w:p w14:paraId="54F1343F" w14:textId="5448AB44" w:rsidR="008116BF" w:rsidRPr="008116BF" w:rsidRDefault="00E412B2" w:rsidP="008116BF">
      <w:pPr>
        <w:pStyle w:val="Heading2"/>
        <w:rPr>
          <w:b/>
        </w:rPr>
      </w:pPr>
      <w:r>
        <w:t>A quick guide to support services in Causeway Coast and Glens</w:t>
      </w:r>
      <w:r w:rsidR="008116BF">
        <w:rPr>
          <w:noProof/>
        </w:rPr>
        <w:drawing>
          <wp:inline distT="0" distB="0" distL="0" distR="0" wp14:anchorId="06F5623C" wp14:editId="62B8D6FF">
            <wp:extent cx="5860415" cy="2922905"/>
            <wp:effectExtent l="0" t="0" r="0" b="0"/>
            <wp:docPr id="6" name="Picture 6" descr="Ad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vice Icon"/>
                    <pic:cNvPicPr/>
                  </pic:nvPicPr>
                  <pic:blipFill>
                    <a:blip r:embed="rId15">
                      <a:extLst>
                        <a:ext uri="{28A0092B-C50C-407E-A947-70E740481C1C}">
                          <a14:useLocalDpi xmlns:a14="http://schemas.microsoft.com/office/drawing/2010/main" val="0"/>
                        </a:ext>
                      </a:extLst>
                    </a:blip>
                    <a:stretch>
                      <a:fillRect/>
                    </a:stretch>
                  </pic:blipFill>
                  <pic:spPr>
                    <a:xfrm>
                      <a:off x="0" y="0"/>
                      <a:ext cx="5860415" cy="2922905"/>
                    </a:xfrm>
                    <a:prstGeom prst="rect">
                      <a:avLst/>
                    </a:prstGeom>
                  </pic:spPr>
                </pic:pic>
              </a:graphicData>
            </a:graphic>
          </wp:inline>
        </w:drawing>
      </w:r>
      <w:r w:rsidR="008116BF" w:rsidRPr="008116BF">
        <w:rPr>
          <w:rStyle w:val="Heading1Char"/>
        </w:rPr>
        <w:t xml:space="preserve">Advice </w:t>
      </w:r>
      <w:proofErr w:type="spellStart"/>
      <w:r w:rsidR="008116BF" w:rsidRPr="008116BF">
        <w:rPr>
          <w:rStyle w:val="Heading1Char"/>
        </w:rPr>
        <w:t>Centres</w:t>
      </w:r>
      <w:proofErr w:type="spellEnd"/>
    </w:p>
    <w:p w14:paraId="527F01AE" w14:textId="72748118" w:rsidR="008116BF" w:rsidRDefault="008116BF" w:rsidP="008116BF">
      <w:pPr>
        <w:rPr>
          <w:shd w:val="clear" w:color="auto" w:fill="FFFFFF"/>
        </w:rPr>
      </w:pPr>
      <w:r w:rsidRPr="004A587B">
        <w:rPr>
          <w:shd w:val="clear" w:color="auto" w:fill="FFFFFF"/>
        </w:rPr>
        <w:t>Council</w:t>
      </w:r>
      <w:r>
        <w:rPr>
          <w:shd w:val="clear" w:color="auto" w:fill="FFFFFF"/>
        </w:rPr>
        <w:t>-</w:t>
      </w:r>
      <w:r w:rsidRPr="004A587B">
        <w:rPr>
          <w:shd w:val="clear" w:color="auto" w:fill="FFFFFF"/>
        </w:rPr>
        <w:t xml:space="preserve">supported </w:t>
      </w:r>
      <w:r>
        <w:rPr>
          <w:shd w:val="clear" w:color="auto" w:fill="FFFFFF"/>
        </w:rPr>
        <w:t>A</w:t>
      </w:r>
      <w:r w:rsidRPr="004A587B">
        <w:rPr>
          <w:shd w:val="clear" w:color="auto" w:fill="FFFFFF"/>
        </w:rPr>
        <w:t xml:space="preserve">dvice </w:t>
      </w:r>
      <w:r>
        <w:rPr>
          <w:shd w:val="clear" w:color="auto" w:fill="FFFFFF"/>
        </w:rPr>
        <w:t>S</w:t>
      </w:r>
      <w:r w:rsidRPr="004A587B">
        <w:rPr>
          <w:shd w:val="clear" w:color="auto" w:fill="FFFFFF"/>
        </w:rPr>
        <w:t xml:space="preserve">ervices provide free, independent and confidential advice and support on a range of concerns. </w:t>
      </w:r>
    </w:p>
    <w:p w14:paraId="7A89600A" w14:textId="77777777" w:rsidR="00092C4E" w:rsidRPr="004A587B" w:rsidRDefault="00092C4E" w:rsidP="008116BF">
      <w:pPr>
        <w:rPr>
          <w:shd w:val="clear" w:color="auto" w:fill="FFFFFF"/>
        </w:rPr>
      </w:pPr>
    </w:p>
    <w:p w14:paraId="09F4EDF5" w14:textId="1A592D67" w:rsidR="008116BF" w:rsidRDefault="008116BF" w:rsidP="008116BF">
      <w:pPr>
        <w:pStyle w:val="Heading2"/>
      </w:pPr>
      <w:r w:rsidRPr="002E7F4B">
        <w:t>Community Advice Causeway</w:t>
      </w:r>
    </w:p>
    <w:p w14:paraId="1459777E" w14:textId="01DC8A6E" w:rsidR="008116BF" w:rsidRPr="004A587B" w:rsidRDefault="008116BF" w:rsidP="008116BF">
      <w:r w:rsidRPr="004A587B">
        <w:t xml:space="preserve">Community Advice Causeway provide free, independent advice to all areas of </w:t>
      </w:r>
      <w:r>
        <w:t>C</w:t>
      </w:r>
      <w:r w:rsidRPr="004A587B">
        <w:t>auseway Coast and Glens</w:t>
      </w:r>
      <w:r>
        <w:t xml:space="preserve"> about:</w:t>
      </w:r>
    </w:p>
    <w:p w14:paraId="4749EC0C" w14:textId="77777777" w:rsidR="008116BF" w:rsidRPr="004A587B" w:rsidRDefault="008116BF" w:rsidP="008116BF">
      <w:pPr>
        <w:pStyle w:val="ListBullet"/>
      </w:pPr>
      <w:r w:rsidRPr="004A587B">
        <w:t>Benefits and appeals</w:t>
      </w:r>
    </w:p>
    <w:p w14:paraId="79F168F0" w14:textId="77777777" w:rsidR="008116BF" w:rsidRPr="004A587B" w:rsidRDefault="008116BF" w:rsidP="008116BF">
      <w:pPr>
        <w:pStyle w:val="ListBullet"/>
      </w:pPr>
      <w:r w:rsidRPr="004A587B">
        <w:t>Money and debt</w:t>
      </w:r>
    </w:p>
    <w:p w14:paraId="3D53C48F" w14:textId="77777777" w:rsidR="008116BF" w:rsidRPr="004A587B" w:rsidRDefault="008116BF" w:rsidP="008116BF">
      <w:pPr>
        <w:pStyle w:val="ListBullet"/>
      </w:pPr>
      <w:r w:rsidRPr="004A587B">
        <w:t>Employment</w:t>
      </w:r>
    </w:p>
    <w:p w14:paraId="51A88813" w14:textId="77777777" w:rsidR="008116BF" w:rsidRPr="004A587B" w:rsidRDefault="008116BF" w:rsidP="008116BF">
      <w:pPr>
        <w:pStyle w:val="ListBullet"/>
      </w:pPr>
      <w:r w:rsidRPr="004A587B">
        <w:t>Housing</w:t>
      </w:r>
    </w:p>
    <w:p w14:paraId="497930D8" w14:textId="77777777" w:rsidR="008116BF" w:rsidRPr="004A587B" w:rsidRDefault="008116BF" w:rsidP="008116BF">
      <w:pPr>
        <w:pStyle w:val="ListBullet"/>
      </w:pPr>
      <w:r w:rsidRPr="004A587B">
        <w:t>Consumer issues</w:t>
      </w:r>
    </w:p>
    <w:p w14:paraId="4953B68B" w14:textId="77777777" w:rsidR="008116BF" w:rsidRPr="004A587B" w:rsidRDefault="008116BF" w:rsidP="008116BF">
      <w:pPr>
        <w:pStyle w:val="ListBullet"/>
      </w:pPr>
      <w:r w:rsidRPr="004A587B">
        <w:t>Education</w:t>
      </w:r>
    </w:p>
    <w:p w14:paraId="2B8ED7CD" w14:textId="77777777" w:rsidR="008116BF" w:rsidRPr="00E31DBD" w:rsidRDefault="008116BF" w:rsidP="008116BF">
      <w:pPr>
        <w:pStyle w:val="ListBullet"/>
      </w:pPr>
      <w:r w:rsidRPr="00E31DBD">
        <w:t>Family issues</w:t>
      </w:r>
    </w:p>
    <w:p w14:paraId="21F99D21" w14:textId="77777777" w:rsidR="008116BF" w:rsidRDefault="008116BF" w:rsidP="008116BF">
      <w:bookmarkStart w:id="0" w:name="_Hlk116996832"/>
    </w:p>
    <w:p w14:paraId="2B18584E" w14:textId="4EF92F2E" w:rsidR="008116BF" w:rsidRPr="00E31DBD" w:rsidRDefault="008116BF" w:rsidP="008116BF">
      <w:r w:rsidRPr="00E31DBD">
        <w:t xml:space="preserve">You can send your contact details at any time to </w:t>
      </w:r>
      <w:hyperlink r:id="rId16" w:history="1">
        <w:r w:rsidR="00934B98">
          <w:rPr>
            <w:rStyle w:val="Hyperlink"/>
            <w:rFonts w:cs="Arial"/>
          </w:rPr>
          <w:t>Email Advice Causeway</w:t>
        </w:r>
      </w:hyperlink>
      <w:r w:rsidRPr="00E31DBD">
        <w:t xml:space="preserve"> to receive a call back or advice via email. </w:t>
      </w:r>
    </w:p>
    <w:p w14:paraId="6000725D" w14:textId="77777777" w:rsidR="008116BF" w:rsidRDefault="008116BF" w:rsidP="008116BF"/>
    <w:p w14:paraId="34EADCBD" w14:textId="1D81C22F" w:rsidR="008116BF" w:rsidRPr="00E31DBD" w:rsidRDefault="008116BF" w:rsidP="008116BF">
      <w:r w:rsidRPr="00E31DBD">
        <w:t>Or you can call their telephone helpline 028</w:t>
      </w:r>
      <w:r>
        <w:t xml:space="preserve"> </w:t>
      </w:r>
      <w:r w:rsidRPr="00E31DBD">
        <w:t>7034</w:t>
      </w:r>
      <w:r>
        <w:t xml:space="preserve"> </w:t>
      </w:r>
      <w:r w:rsidRPr="00E31DBD">
        <w:t>4817 to get advice or arrange an appointment</w:t>
      </w:r>
      <w:r>
        <w:t>.</w:t>
      </w:r>
      <w:bookmarkStart w:id="1" w:name="_Hlk116998711"/>
    </w:p>
    <w:p w14:paraId="31231BCC" w14:textId="77777777" w:rsidR="008116BF" w:rsidRPr="00DC14C5" w:rsidRDefault="008116BF" w:rsidP="008116BF"/>
    <w:p w14:paraId="2AEE327C" w14:textId="77777777" w:rsidR="008116BF" w:rsidRPr="008116BF" w:rsidRDefault="008116BF" w:rsidP="008116BF">
      <w:pPr>
        <w:rPr>
          <w:b/>
          <w:bCs/>
        </w:rPr>
      </w:pPr>
      <w:r w:rsidRPr="008116BF">
        <w:rPr>
          <w:b/>
          <w:bCs/>
        </w:rPr>
        <w:t>Opening Times:</w:t>
      </w:r>
    </w:p>
    <w:p w14:paraId="0F137C91" w14:textId="1603346F" w:rsidR="008116BF" w:rsidRPr="00DC14C5" w:rsidRDefault="008116BF" w:rsidP="008116BF">
      <w:r w:rsidRPr="00DC14C5">
        <w:t>Monday, Tuesday, Wednesday, Friday</w:t>
      </w:r>
      <w:r>
        <w:t>:</w:t>
      </w:r>
      <w:r w:rsidRPr="00DC14C5">
        <w:t xml:space="preserve"> 09:30-13:00 and 14:00-16:00</w:t>
      </w:r>
    </w:p>
    <w:p w14:paraId="799E7F05" w14:textId="13FF3203" w:rsidR="008116BF" w:rsidRPr="00873F49" w:rsidRDefault="008116BF" w:rsidP="008116BF">
      <w:r w:rsidRPr="00873F49">
        <w:t>Thursday</w:t>
      </w:r>
      <w:r>
        <w:t>:</w:t>
      </w:r>
      <w:r w:rsidRPr="00873F49">
        <w:t xml:space="preserve"> 09:30-13:00 and 14:00-19:00</w:t>
      </w:r>
    </w:p>
    <w:bookmarkEnd w:id="0"/>
    <w:bookmarkEnd w:id="1"/>
    <w:p w14:paraId="396B2377" w14:textId="0C4246AB" w:rsidR="008116BF" w:rsidRDefault="008116BF" w:rsidP="008116BF">
      <w:r>
        <w:t>Face</w:t>
      </w:r>
      <w:r w:rsidRPr="004A587B">
        <w:t xml:space="preserve"> to face appointments </w:t>
      </w:r>
      <w:r>
        <w:t>can be arranged</w:t>
      </w:r>
      <w:r w:rsidRPr="004A587B">
        <w:t xml:space="preserve"> in Ballycastle, Ballymoney, Coleraine and Limavady. Evening and weekend appointments are available</w:t>
      </w:r>
      <w:r>
        <w:t>.</w:t>
      </w:r>
      <w:r w:rsidRPr="004A587B">
        <w:t xml:space="preserve"> </w:t>
      </w:r>
      <w:bookmarkStart w:id="2" w:name="_Hlk116990640"/>
    </w:p>
    <w:p w14:paraId="659DD154" w14:textId="77777777" w:rsidR="00092C4E" w:rsidRPr="00A50C61" w:rsidRDefault="00092C4E" w:rsidP="008116BF"/>
    <w:p w14:paraId="4B58D26A" w14:textId="468CABA1" w:rsidR="008116BF" w:rsidRDefault="008116BF" w:rsidP="008116BF">
      <w:pPr>
        <w:pStyle w:val="Heading2"/>
        <w:rPr>
          <w:color w:val="000000" w:themeColor="text1"/>
        </w:rPr>
      </w:pPr>
      <w:proofErr w:type="spellStart"/>
      <w:r w:rsidRPr="008116BF">
        <w:t>Glenshane</w:t>
      </w:r>
      <w:proofErr w:type="spellEnd"/>
      <w:r w:rsidRPr="008116BF">
        <w:t xml:space="preserve"> House</w:t>
      </w:r>
    </w:p>
    <w:p w14:paraId="298CFC3C" w14:textId="77777777" w:rsidR="008116BF" w:rsidRDefault="008116BF" w:rsidP="008116BF">
      <w:proofErr w:type="spellStart"/>
      <w:r w:rsidRPr="00873F49">
        <w:t>Glenshane</w:t>
      </w:r>
      <w:proofErr w:type="spellEnd"/>
      <w:r w:rsidRPr="00873F49">
        <w:t xml:space="preserve"> Community Development provide a free, independent advice service for the </w:t>
      </w:r>
      <w:proofErr w:type="spellStart"/>
      <w:r w:rsidRPr="00873F49">
        <w:t>Dungiven</w:t>
      </w:r>
      <w:proofErr w:type="spellEnd"/>
      <w:r w:rsidRPr="00873F49">
        <w:t xml:space="preserve"> area at </w:t>
      </w:r>
      <w:proofErr w:type="spellStart"/>
      <w:r w:rsidRPr="00873F49">
        <w:t>Glenshane</w:t>
      </w:r>
      <w:proofErr w:type="spellEnd"/>
      <w:r w:rsidRPr="00873F49">
        <w:t xml:space="preserve"> House</w:t>
      </w:r>
      <w:r>
        <w:t>.</w:t>
      </w:r>
    </w:p>
    <w:p w14:paraId="20B54777" w14:textId="77777777" w:rsidR="008116BF" w:rsidRDefault="008116BF" w:rsidP="008116BF"/>
    <w:p w14:paraId="1AD2B98C" w14:textId="31314922" w:rsidR="00526FD3" w:rsidRDefault="008116BF" w:rsidP="008116BF">
      <w:r>
        <w:t>Ring</w:t>
      </w:r>
      <w:r w:rsidRPr="00873F49">
        <w:t xml:space="preserve"> </w:t>
      </w:r>
      <w:bookmarkStart w:id="3" w:name="_Hlk116998734"/>
      <w:r w:rsidRPr="00873F49">
        <w:t>028 7774 2494</w:t>
      </w:r>
      <w:bookmarkEnd w:id="3"/>
      <w:r w:rsidRPr="00873F49">
        <w:t>. Appointments are available</w:t>
      </w:r>
      <w:r>
        <w:t xml:space="preserve"> from </w:t>
      </w:r>
      <w:r w:rsidRPr="00873F49">
        <w:t>09:00 to 17:00</w:t>
      </w:r>
      <w:r>
        <w:t xml:space="preserve"> </w:t>
      </w:r>
      <w:r w:rsidRPr="00873F49">
        <w:t>Monday</w:t>
      </w:r>
      <w:r>
        <w:t xml:space="preserve"> to</w:t>
      </w:r>
      <w:r w:rsidRPr="00873F49">
        <w:t xml:space="preserve"> Friday</w:t>
      </w:r>
      <w:r>
        <w:t>.</w:t>
      </w:r>
      <w:bookmarkEnd w:id="2"/>
    </w:p>
    <w:p w14:paraId="4ACF7B03" w14:textId="77777777" w:rsidR="00526FD3" w:rsidRDefault="00526FD3">
      <w:pPr>
        <w:spacing w:after="240"/>
      </w:pPr>
      <w:r>
        <w:br w:type="page"/>
      </w:r>
    </w:p>
    <w:p w14:paraId="4113D724" w14:textId="77777777" w:rsidR="008116BF" w:rsidRPr="00FF24F3" w:rsidRDefault="008116BF" w:rsidP="008116BF"/>
    <w:p w14:paraId="200CA216" w14:textId="2CAC8E59" w:rsidR="008116BF" w:rsidRPr="008116BF" w:rsidRDefault="008116BF" w:rsidP="008116BF">
      <w:pPr>
        <w:pStyle w:val="Heading1"/>
      </w:pPr>
      <w:bookmarkStart w:id="4" w:name="_Hlk116990932"/>
      <w:r>
        <w:rPr>
          <w:noProof/>
        </w:rPr>
        <w:drawing>
          <wp:inline distT="0" distB="0" distL="0" distR="0" wp14:anchorId="66F4A1DF" wp14:editId="11F97C63">
            <wp:extent cx="5860415" cy="2922905"/>
            <wp:effectExtent l="0" t="0" r="6350" b="0"/>
            <wp:docPr id="7" name="Picture 7" descr="Foodba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odbank Icon"/>
                    <pic:cNvPicPr/>
                  </pic:nvPicPr>
                  <pic:blipFill>
                    <a:blip r:embed="rId17">
                      <a:extLst>
                        <a:ext uri="{28A0092B-C50C-407E-A947-70E740481C1C}">
                          <a14:useLocalDpi xmlns:a14="http://schemas.microsoft.com/office/drawing/2010/main" val="0"/>
                        </a:ext>
                      </a:extLst>
                    </a:blip>
                    <a:stretch>
                      <a:fillRect/>
                    </a:stretch>
                  </pic:blipFill>
                  <pic:spPr>
                    <a:xfrm>
                      <a:off x="0" y="0"/>
                      <a:ext cx="5860415" cy="2922905"/>
                    </a:xfrm>
                    <a:prstGeom prst="rect">
                      <a:avLst/>
                    </a:prstGeom>
                  </pic:spPr>
                </pic:pic>
              </a:graphicData>
            </a:graphic>
          </wp:inline>
        </w:drawing>
      </w:r>
      <w:r w:rsidRPr="009938F9">
        <w:t>Foodbanks</w:t>
      </w:r>
    </w:p>
    <w:p w14:paraId="694948B8" w14:textId="68BA37B7" w:rsidR="008116BF" w:rsidRDefault="008116BF" w:rsidP="008116BF">
      <w:r w:rsidRPr="00FF24F3">
        <w:t xml:space="preserve">Foodbanks work with frontline care professionals such as health visitors, district nurses, social workers and advice </w:t>
      </w:r>
      <w:proofErr w:type="spellStart"/>
      <w:r w:rsidRPr="00FF24F3">
        <w:t>centres</w:t>
      </w:r>
      <w:proofErr w:type="spellEnd"/>
      <w:r w:rsidRPr="00FF24F3">
        <w:t xml:space="preserve">, churches and local charities. These </w:t>
      </w:r>
      <w:proofErr w:type="spellStart"/>
      <w:r w:rsidRPr="00FF24F3">
        <w:t>organisations</w:t>
      </w:r>
      <w:proofErr w:type="spellEnd"/>
      <w:r w:rsidRPr="00FF24F3">
        <w:t xml:space="preserve"> can provide you with a voucher which can be exchanged at your local foodbank where you may receive other emergency essentials like toiletries and hygiene products, nappies</w:t>
      </w:r>
      <w:r>
        <w:t>,</w:t>
      </w:r>
      <w:r w:rsidRPr="00FF24F3">
        <w:t xml:space="preserve"> and other baby items, </w:t>
      </w:r>
      <w:r>
        <w:t>if these are required and in stock</w:t>
      </w:r>
      <w:r w:rsidRPr="00FF24F3">
        <w:t>.   You will also be signposted to wraparound services to help you move to a position of financial stability.</w:t>
      </w:r>
      <w:bookmarkStart w:id="5" w:name="_Hlk116998768"/>
    </w:p>
    <w:p w14:paraId="4AF86236" w14:textId="77777777" w:rsidR="002C1C8C" w:rsidRDefault="002C1C8C" w:rsidP="008116BF"/>
    <w:p w14:paraId="2DC5B3B1" w14:textId="7273A096" w:rsidR="008116BF" w:rsidRDefault="008116BF" w:rsidP="002C1C8C">
      <w:pPr>
        <w:pStyle w:val="Heading2"/>
        <w:rPr>
          <w:color w:val="000000" w:themeColor="text1"/>
        </w:rPr>
      </w:pPr>
      <w:r w:rsidRPr="008116BF">
        <w:t>Ballycastle Foodbank</w:t>
      </w:r>
    </w:p>
    <w:p w14:paraId="148B6605" w14:textId="7F9BE1BA" w:rsidR="008116BF" w:rsidRPr="00FF24F3" w:rsidRDefault="008116BF" w:rsidP="008116BF">
      <w:r w:rsidRPr="00FF24F3">
        <w:t xml:space="preserve">Telephone </w:t>
      </w:r>
      <w:r>
        <w:t>N</w:t>
      </w:r>
      <w:r w:rsidRPr="00FF24F3">
        <w:t>umber</w:t>
      </w:r>
      <w:r>
        <w:t>:</w:t>
      </w:r>
      <w:r w:rsidRPr="00FF24F3">
        <w:tab/>
        <w:t>07536986448</w:t>
      </w:r>
      <w:r>
        <w:t xml:space="preserve"> </w:t>
      </w:r>
      <w:r w:rsidRPr="00FF24F3">
        <w:t>/ 028 20054006</w:t>
      </w:r>
    </w:p>
    <w:bookmarkEnd w:id="5"/>
    <w:p w14:paraId="42D583B1" w14:textId="1A2F9A6A" w:rsidR="008116BF" w:rsidRPr="00FF24F3" w:rsidRDefault="008116BF" w:rsidP="008116BF">
      <w:r w:rsidRPr="00FF24F3">
        <w:t>Email</w:t>
      </w:r>
      <w:r>
        <w:t>:</w:t>
      </w:r>
      <w:r w:rsidRPr="00FF24F3">
        <w:tab/>
      </w:r>
      <w:r w:rsidRPr="00FF24F3">
        <w:tab/>
      </w:r>
      <w:r w:rsidRPr="00FF24F3">
        <w:tab/>
        <w:t>ballycastlefoodbank@gmail.com</w:t>
      </w:r>
    </w:p>
    <w:p w14:paraId="1429E7C8" w14:textId="6BE6F641" w:rsidR="008116BF" w:rsidRPr="00FF24F3" w:rsidRDefault="008116BF" w:rsidP="002C1C8C">
      <w:pPr>
        <w:ind w:left="2880" w:hanging="2880"/>
      </w:pPr>
      <w:r w:rsidRPr="00FF24F3">
        <w:t>Address</w:t>
      </w:r>
      <w:r>
        <w:t>:</w:t>
      </w:r>
      <w:r w:rsidRPr="00FF24F3">
        <w:tab/>
        <w:t>Unit 6</w:t>
      </w:r>
      <w:r>
        <w:t>,</w:t>
      </w:r>
      <w:r w:rsidRPr="00FF24F3">
        <w:t xml:space="preserve"> Causeway Enterprise Centre</w:t>
      </w:r>
      <w:r>
        <w:t>,</w:t>
      </w:r>
      <w:r w:rsidRPr="00FF24F3">
        <w:t xml:space="preserve"> Leyland Road</w:t>
      </w:r>
      <w:r>
        <w:t>,</w:t>
      </w:r>
      <w:r w:rsidRPr="00FF24F3">
        <w:t xml:space="preserve"> Ballycastle BT54 6EZ</w:t>
      </w:r>
    </w:p>
    <w:p w14:paraId="0B55BCA7" w14:textId="77777777" w:rsidR="008116BF" w:rsidRDefault="008116BF" w:rsidP="008116BF"/>
    <w:p w14:paraId="26ADAC43" w14:textId="23DDB42C" w:rsidR="008116BF" w:rsidRPr="008116BF" w:rsidRDefault="008116BF" w:rsidP="008116BF">
      <w:pPr>
        <w:rPr>
          <w:b/>
          <w:bCs/>
        </w:rPr>
      </w:pPr>
      <w:r w:rsidRPr="008116BF">
        <w:rPr>
          <w:b/>
          <w:bCs/>
        </w:rPr>
        <w:t>Opening hours</w:t>
      </w:r>
    </w:p>
    <w:p w14:paraId="6FB6608D" w14:textId="2917F907" w:rsidR="008116BF" w:rsidRDefault="008116BF" w:rsidP="008116BF">
      <w:r w:rsidRPr="00FF24F3">
        <w:t>Wednesdays</w:t>
      </w:r>
      <w:r>
        <w:t xml:space="preserve">: </w:t>
      </w:r>
      <w:r w:rsidRPr="00FF24F3">
        <w:t>14.00-15.30 and 16.30-18.00</w:t>
      </w:r>
      <w:r>
        <w:t>.</w:t>
      </w:r>
    </w:p>
    <w:p w14:paraId="42A2F5BC" w14:textId="77777777" w:rsidR="008116BF" w:rsidRPr="00FF24F3" w:rsidRDefault="008116BF" w:rsidP="008116BF">
      <w:r w:rsidRPr="00FF24F3">
        <w:t>Appointments are also available outside of these times</w:t>
      </w:r>
      <w:r>
        <w:t>.</w:t>
      </w:r>
    </w:p>
    <w:p w14:paraId="00BA1886" w14:textId="77777777" w:rsidR="008116BF" w:rsidRPr="00FF24F3" w:rsidRDefault="008116BF" w:rsidP="008116BF"/>
    <w:p w14:paraId="7E4B7D61" w14:textId="77777777" w:rsidR="008116BF" w:rsidRPr="004A587B" w:rsidRDefault="008116BF" w:rsidP="008116BF">
      <w:pPr>
        <w:rPr>
          <w:color w:val="53777A" w:themeColor="accent1"/>
        </w:rPr>
      </w:pPr>
      <w:r w:rsidRPr="00FF24F3">
        <w:t xml:space="preserve">Outreach access </w:t>
      </w:r>
      <w:r>
        <w:t>is</w:t>
      </w:r>
      <w:r w:rsidRPr="00FF24F3">
        <w:t xml:space="preserve"> available through Armoy Community Larder at </w:t>
      </w:r>
      <w:r>
        <w:t xml:space="preserve">the </w:t>
      </w:r>
      <w:r w:rsidRPr="00FF24F3">
        <w:t>Tilly Molloy</w:t>
      </w:r>
      <w:r>
        <w:t xml:space="preserve"> </w:t>
      </w:r>
      <w:r w:rsidRPr="00FF24F3">
        <w:t xml:space="preserve">Centre and Glens Youth Centre in </w:t>
      </w:r>
      <w:proofErr w:type="spellStart"/>
      <w:r w:rsidRPr="00FF24F3">
        <w:t>Cushendall</w:t>
      </w:r>
      <w:proofErr w:type="spellEnd"/>
      <w:r w:rsidRPr="00FF24F3">
        <w:t>.</w:t>
      </w:r>
    </w:p>
    <w:p w14:paraId="326471F1" w14:textId="77777777" w:rsidR="008116BF" w:rsidRPr="004A587B" w:rsidRDefault="008116BF" w:rsidP="008116BF">
      <w:pPr>
        <w:rPr>
          <w:color w:val="53777A" w:themeColor="accent1"/>
        </w:rPr>
      </w:pPr>
    </w:p>
    <w:p w14:paraId="44EB03C1" w14:textId="363A2539" w:rsidR="008116BF" w:rsidRDefault="008116BF" w:rsidP="008116BF">
      <w:pPr>
        <w:pStyle w:val="Heading2"/>
        <w:rPr>
          <w:color w:val="000000" w:themeColor="text1"/>
        </w:rPr>
      </w:pPr>
      <w:r w:rsidRPr="008116BF">
        <w:t>Ballymoney Foodbank</w:t>
      </w:r>
    </w:p>
    <w:p w14:paraId="06FBDDEE" w14:textId="77777777" w:rsidR="008116BF" w:rsidRPr="00FE3376" w:rsidRDefault="008116BF" w:rsidP="008116BF">
      <w:r w:rsidRPr="00FE3376">
        <w:t xml:space="preserve">Telephone number </w:t>
      </w:r>
      <w:r w:rsidRPr="00FE3376">
        <w:tab/>
        <w:t>07565840571</w:t>
      </w:r>
    </w:p>
    <w:p w14:paraId="077DACA3" w14:textId="16821B38" w:rsidR="008116BF" w:rsidRPr="00FE3376" w:rsidRDefault="008116BF" w:rsidP="008116BF">
      <w:r w:rsidRPr="00FE3376">
        <w:t>Email</w:t>
      </w:r>
      <w:r w:rsidRPr="00FE3376">
        <w:tab/>
      </w:r>
      <w:r w:rsidRPr="00FE3376">
        <w:tab/>
      </w:r>
      <w:r w:rsidRPr="00FE3376">
        <w:tab/>
      </w:r>
      <w:r w:rsidR="002C1C8C">
        <w:tab/>
      </w:r>
      <w:r w:rsidRPr="00FE3376">
        <w:t>info@ballymoney.foodbank.org.uk</w:t>
      </w:r>
    </w:p>
    <w:p w14:paraId="7B548D07" w14:textId="185AF3B6" w:rsidR="008116BF" w:rsidRPr="00FE3376" w:rsidRDefault="008116BF" w:rsidP="008116BF">
      <w:r w:rsidRPr="00FE3376">
        <w:t>Address</w:t>
      </w:r>
      <w:r w:rsidRPr="00FE3376">
        <w:tab/>
      </w:r>
      <w:r w:rsidRPr="00FE3376">
        <w:tab/>
      </w:r>
      <w:r w:rsidR="002C1C8C">
        <w:tab/>
      </w:r>
      <w:r w:rsidRPr="00FE3376">
        <w:t>U</w:t>
      </w:r>
      <w:r>
        <w:t>nit</w:t>
      </w:r>
      <w:r w:rsidRPr="00FE3376">
        <w:t xml:space="preserve"> 10 41 </w:t>
      </w:r>
      <w:proofErr w:type="spellStart"/>
      <w:r w:rsidRPr="00FE3376">
        <w:t>Ballymena</w:t>
      </w:r>
      <w:proofErr w:type="spellEnd"/>
      <w:r w:rsidRPr="00FE3376">
        <w:t xml:space="preserve"> Road Ballymoney BT53 7EX</w:t>
      </w:r>
    </w:p>
    <w:p w14:paraId="75B33F00" w14:textId="77777777" w:rsidR="008116BF" w:rsidRPr="00FE3376" w:rsidRDefault="008116BF" w:rsidP="008116BF"/>
    <w:p w14:paraId="7884CDC5" w14:textId="77777777" w:rsidR="008116BF" w:rsidRPr="008116BF" w:rsidRDefault="008116BF" w:rsidP="008116BF">
      <w:pPr>
        <w:rPr>
          <w:b/>
          <w:bCs/>
        </w:rPr>
      </w:pPr>
      <w:r w:rsidRPr="008116BF">
        <w:rPr>
          <w:b/>
          <w:bCs/>
        </w:rPr>
        <w:t>Opening hours</w:t>
      </w:r>
    </w:p>
    <w:p w14:paraId="19D6F8A1" w14:textId="6FB2C3EF" w:rsidR="008116BF" w:rsidRPr="00FE3376" w:rsidRDefault="008116BF" w:rsidP="008116BF">
      <w:r w:rsidRPr="00FE3376">
        <w:t>Tuesday</w:t>
      </w:r>
      <w:r>
        <w:t>:</w:t>
      </w:r>
      <w:r w:rsidRPr="00FE3376">
        <w:t xml:space="preserve"> 10:00-12:30</w:t>
      </w:r>
    </w:p>
    <w:p w14:paraId="75D55BD8" w14:textId="77777777" w:rsidR="00526FD3" w:rsidRDefault="008116BF" w:rsidP="00526FD3">
      <w:r w:rsidRPr="00FE3376">
        <w:t>Friday</w:t>
      </w:r>
      <w:r>
        <w:t>:</w:t>
      </w:r>
      <w:r w:rsidRPr="00FE3376">
        <w:t xml:space="preserve"> 14:00 – 16:30</w:t>
      </w:r>
      <w:bookmarkStart w:id="6" w:name="_Hlk116998822"/>
    </w:p>
    <w:p w14:paraId="2412939E" w14:textId="77777777" w:rsidR="00526FD3" w:rsidRDefault="00526FD3" w:rsidP="00526FD3"/>
    <w:p w14:paraId="3146C64C" w14:textId="15316C40" w:rsidR="008116BF" w:rsidRDefault="008116BF" w:rsidP="00526FD3">
      <w:pPr>
        <w:pStyle w:val="Heading2"/>
      </w:pPr>
      <w:r w:rsidRPr="008116BF">
        <w:t>Causeway Foodbank (Coleraine)</w:t>
      </w:r>
    </w:p>
    <w:p w14:paraId="0332199F" w14:textId="77777777" w:rsidR="008116BF" w:rsidRPr="002E7F4B" w:rsidRDefault="008116BF" w:rsidP="008116BF">
      <w:r w:rsidRPr="002E7F4B">
        <w:t xml:space="preserve">Telephone number </w:t>
      </w:r>
      <w:r w:rsidRPr="002E7F4B">
        <w:tab/>
        <w:t>028 70 220 005</w:t>
      </w:r>
    </w:p>
    <w:bookmarkEnd w:id="6"/>
    <w:p w14:paraId="340D8B3B" w14:textId="744441B7" w:rsidR="008116BF" w:rsidRDefault="008116BF" w:rsidP="008116BF">
      <w:r w:rsidRPr="002E7F4B">
        <w:t>Email</w:t>
      </w:r>
      <w:r w:rsidRPr="002E7F4B">
        <w:tab/>
      </w:r>
      <w:r w:rsidRPr="002E7F4B">
        <w:tab/>
      </w:r>
      <w:r w:rsidRPr="002E7F4B">
        <w:tab/>
      </w:r>
      <w:r w:rsidR="002C1C8C">
        <w:tab/>
      </w:r>
      <w:hyperlink r:id="rId18" w:history="1">
        <w:r w:rsidR="00934B98">
          <w:rPr>
            <w:rStyle w:val="Hyperlink"/>
          </w:rPr>
          <w:t>Email Causeway Foodbank (Coleraine)</w:t>
        </w:r>
      </w:hyperlink>
    </w:p>
    <w:p w14:paraId="2BCCABB0" w14:textId="77777777" w:rsidR="00092C4E" w:rsidRPr="002E7F4B" w:rsidRDefault="00092C4E" w:rsidP="008116BF"/>
    <w:p w14:paraId="06A31F32" w14:textId="77777777" w:rsidR="008116BF" w:rsidRPr="00092C4E" w:rsidRDefault="008116BF" w:rsidP="008116BF">
      <w:pPr>
        <w:rPr>
          <w:b/>
          <w:bCs/>
        </w:rPr>
      </w:pPr>
      <w:r w:rsidRPr="00092C4E">
        <w:rPr>
          <w:b/>
          <w:bCs/>
        </w:rPr>
        <w:t>Addresses and opening hours:</w:t>
      </w:r>
    </w:p>
    <w:p w14:paraId="3AF07397" w14:textId="77777777" w:rsidR="008116BF" w:rsidRPr="00E31DBD" w:rsidRDefault="008116BF" w:rsidP="008116BF">
      <w:r w:rsidRPr="00092C4E">
        <w:rPr>
          <w:b/>
          <w:bCs/>
        </w:rPr>
        <w:t>The Hope Centre</w:t>
      </w:r>
      <w:r w:rsidRPr="00E31DBD">
        <w:t xml:space="preserve">, 10 Hillmans Way, Coleraine, BT52 2ED </w:t>
      </w:r>
    </w:p>
    <w:p w14:paraId="756B03B8" w14:textId="77777777" w:rsidR="00092C4E" w:rsidRDefault="008116BF" w:rsidP="008116BF">
      <w:r w:rsidRPr="00E31DBD">
        <w:t>Tuesday, Wednesday &amp; Friday</w:t>
      </w:r>
      <w:r w:rsidR="00092C4E">
        <w:t xml:space="preserve">: </w:t>
      </w:r>
      <w:r w:rsidRPr="00E31DBD">
        <w:t>11:30 - 13:00</w:t>
      </w:r>
    </w:p>
    <w:p w14:paraId="358F4B10" w14:textId="6B145FF9" w:rsidR="008116BF" w:rsidRPr="00E31DBD" w:rsidRDefault="008116BF" w:rsidP="008116BF">
      <w:r w:rsidRPr="00E31DBD">
        <w:t>Thursday</w:t>
      </w:r>
      <w:r w:rsidR="00092C4E">
        <w:t>:</w:t>
      </w:r>
      <w:r w:rsidRPr="00E31DBD">
        <w:t xml:space="preserve"> 19:00 - 20:00</w:t>
      </w:r>
    </w:p>
    <w:p w14:paraId="553F6B2B" w14:textId="77777777" w:rsidR="008116BF" w:rsidRPr="00E31DBD" w:rsidRDefault="008116BF" w:rsidP="008116BF"/>
    <w:p w14:paraId="3361A4A8" w14:textId="77777777" w:rsidR="002C1C8C" w:rsidRDefault="008116BF" w:rsidP="008116BF">
      <w:r w:rsidRPr="00092C4E">
        <w:rPr>
          <w:b/>
        </w:rPr>
        <w:t>Terrace Row Presbyterian Church</w:t>
      </w:r>
      <w:r w:rsidRPr="002E7F4B">
        <w:t xml:space="preserve">, </w:t>
      </w:r>
    </w:p>
    <w:p w14:paraId="7CFF3FF6" w14:textId="59552B0E" w:rsidR="008116BF" w:rsidRPr="002E7F4B" w:rsidRDefault="008116BF" w:rsidP="008116BF">
      <w:r w:rsidRPr="002E7F4B">
        <w:t>Terrace Row, Coleraine BT52 1HF</w:t>
      </w:r>
      <w:r w:rsidRPr="002E7F4B">
        <w:tab/>
      </w:r>
    </w:p>
    <w:p w14:paraId="6745BD6C" w14:textId="1639EA19" w:rsidR="008116BF" w:rsidRPr="002E7F4B" w:rsidRDefault="008116BF" w:rsidP="008116BF">
      <w:r w:rsidRPr="002E7F4B">
        <w:t>Friday</w:t>
      </w:r>
      <w:r w:rsidR="00092C4E">
        <w:t xml:space="preserve">: </w:t>
      </w:r>
      <w:r w:rsidRPr="002E7F4B">
        <w:t>17:00-18:00</w:t>
      </w:r>
    </w:p>
    <w:p w14:paraId="7980B837" w14:textId="77777777" w:rsidR="008116BF" w:rsidRPr="002E7F4B" w:rsidRDefault="008116BF" w:rsidP="008116BF"/>
    <w:p w14:paraId="5A2809F8" w14:textId="25CD7007" w:rsidR="008116BF" w:rsidRDefault="008116BF" w:rsidP="008116BF">
      <w:r w:rsidRPr="00092C4E">
        <w:rPr>
          <w:b/>
        </w:rPr>
        <w:t>Coleraine Elim Church</w:t>
      </w:r>
      <w:r w:rsidRPr="002E7F4B">
        <w:t xml:space="preserve">, 13 Pates Lane, Coleraine (Coleraine Elim &amp; </w:t>
      </w:r>
      <w:proofErr w:type="spellStart"/>
      <w:r w:rsidRPr="002E7F4B">
        <w:t>Hazelbank</w:t>
      </w:r>
      <w:proofErr w:type="spellEnd"/>
      <w:r w:rsidRPr="002E7F4B">
        <w:t xml:space="preserve"> Presbyterian Church partnership)</w:t>
      </w:r>
      <w:r w:rsidRPr="002E7F4B">
        <w:tab/>
      </w:r>
    </w:p>
    <w:p w14:paraId="4D134FD3" w14:textId="37287EE7" w:rsidR="008116BF" w:rsidRPr="002E7F4B" w:rsidRDefault="008116BF" w:rsidP="008116BF">
      <w:r w:rsidRPr="002E7F4B">
        <w:t>Thursday</w:t>
      </w:r>
      <w:r w:rsidR="00092C4E">
        <w:t xml:space="preserve">: </w:t>
      </w:r>
      <w:r w:rsidRPr="002E7F4B">
        <w:t>11:00-12:00</w:t>
      </w:r>
    </w:p>
    <w:p w14:paraId="78EA3E98" w14:textId="6691A349" w:rsidR="008116BF" w:rsidRDefault="008116BF" w:rsidP="008116BF"/>
    <w:p w14:paraId="7C3208B3" w14:textId="2684AB6C" w:rsidR="00526FD3" w:rsidRDefault="00526FD3" w:rsidP="008116BF"/>
    <w:p w14:paraId="4AB11365" w14:textId="77777777" w:rsidR="00526FD3" w:rsidRPr="002E7F4B" w:rsidRDefault="00526FD3" w:rsidP="008116BF"/>
    <w:p w14:paraId="67C2819F" w14:textId="77777777" w:rsidR="002C1C8C" w:rsidRDefault="008116BF" w:rsidP="008116BF">
      <w:r w:rsidRPr="00092C4E">
        <w:rPr>
          <w:b/>
        </w:rPr>
        <w:lastRenderedPageBreak/>
        <w:t>Portstewart Baptist Church</w:t>
      </w:r>
      <w:r w:rsidRPr="002E7F4B">
        <w:t xml:space="preserve">, </w:t>
      </w:r>
    </w:p>
    <w:p w14:paraId="4D705177" w14:textId="43F6A270" w:rsidR="008116BF" w:rsidRDefault="008116BF" w:rsidP="008116BF">
      <w:r w:rsidRPr="002E7F4B">
        <w:t>172-174 Coleraine Rd, Portstewart BT55 7PL</w:t>
      </w:r>
    </w:p>
    <w:p w14:paraId="68F232FF" w14:textId="0ADD6CE7" w:rsidR="008116BF" w:rsidRPr="002E7F4B" w:rsidRDefault="008116BF" w:rsidP="008116BF">
      <w:r w:rsidRPr="002E7F4B">
        <w:t>Thursday</w:t>
      </w:r>
      <w:r w:rsidR="00092C4E">
        <w:t xml:space="preserve">: </w:t>
      </w:r>
      <w:r w:rsidRPr="002E7F4B">
        <w:t>11:00-12:00</w:t>
      </w:r>
    </w:p>
    <w:p w14:paraId="2E9B48A3" w14:textId="77777777" w:rsidR="008116BF" w:rsidRPr="002E7F4B" w:rsidRDefault="008116BF" w:rsidP="008116BF"/>
    <w:p w14:paraId="163E738D" w14:textId="77777777" w:rsidR="008116BF" w:rsidRPr="00092C4E" w:rsidRDefault="008116BF" w:rsidP="008116BF">
      <w:pPr>
        <w:rPr>
          <w:b/>
        </w:rPr>
      </w:pPr>
      <w:r w:rsidRPr="00092C4E">
        <w:rPr>
          <w:b/>
        </w:rPr>
        <w:t xml:space="preserve">Mobile Open Door </w:t>
      </w:r>
    </w:p>
    <w:p w14:paraId="74E3B5FF" w14:textId="77777777" w:rsidR="008116BF" w:rsidRDefault="008116BF" w:rsidP="008116BF">
      <w:r w:rsidRPr="002E7F4B">
        <w:t xml:space="preserve">Portrush - Bath Street (parking spaces overlooking the sea) </w:t>
      </w:r>
    </w:p>
    <w:p w14:paraId="5EC9E64E" w14:textId="17A57D53" w:rsidR="008116BF" w:rsidRDefault="008116BF" w:rsidP="008116BF">
      <w:r w:rsidRPr="002E7F4B">
        <w:t>Tuesday</w:t>
      </w:r>
      <w:r w:rsidR="00092C4E">
        <w:t xml:space="preserve">: </w:t>
      </w:r>
      <w:r w:rsidRPr="002E7F4B">
        <w:t>14:00-15:00</w:t>
      </w:r>
    </w:p>
    <w:p w14:paraId="42C586C9" w14:textId="77777777" w:rsidR="00092C4E" w:rsidRPr="002E7F4B" w:rsidRDefault="00092C4E" w:rsidP="008116BF"/>
    <w:p w14:paraId="0295231E" w14:textId="77777777" w:rsidR="008116BF" w:rsidRDefault="008116BF" w:rsidP="008116BF">
      <w:proofErr w:type="spellStart"/>
      <w:r w:rsidRPr="002E7F4B">
        <w:t>Garvagh</w:t>
      </w:r>
      <w:proofErr w:type="spellEnd"/>
      <w:r w:rsidRPr="002E7F4B">
        <w:t>- Bridge Street Car Park (behind D&amp;G Fashions)</w:t>
      </w:r>
      <w:r w:rsidRPr="002E7F4B">
        <w:tab/>
      </w:r>
    </w:p>
    <w:p w14:paraId="2E70F524" w14:textId="16CF465C" w:rsidR="008116BF" w:rsidRDefault="008116BF" w:rsidP="008116BF">
      <w:r w:rsidRPr="002E7F4B">
        <w:t>Wednesday</w:t>
      </w:r>
      <w:r w:rsidR="00092C4E">
        <w:t xml:space="preserve">: </w:t>
      </w:r>
      <w:r w:rsidRPr="002E7F4B">
        <w:t>11:00-12:00</w:t>
      </w:r>
    </w:p>
    <w:p w14:paraId="28CAFF6E" w14:textId="77777777" w:rsidR="00092C4E" w:rsidRPr="002E7F4B" w:rsidRDefault="00092C4E" w:rsidP="008116BF"/>
    <w:p w14:paraId="3E79253F" w14:textId="77777777" w:rsidR="008116BF" w:rsidRDefault="008116BF" w:rsidP="008116BF">
      <w:r w:rsidRPr="002E7F4B">
        <w:t xml:space="preserve">Bushmills - </w:t>
      </w:r>
      <w:proofErr w:type="spellStart"/>
      <w:r w:rsidRPr="002E7F4B">
        <w:t>Dundarave</w:t>
      </w:r>
      <w:proofErr w:type="spellEnd"/>
      <w:r w:rsidRPr="002E7F4B">
        <w:t xml:space="preserve"> Car Park</w:t>
      </w:r>
      <w:r w:rsidRPr="002E7F4B">
        <w:tab/>
      </w:r>
    </w:p>
    <w:p w14:paraId="237D8771" w14:textId="626827A0" w:rsidR="002C1C8C" w:rsidRDefault="008116BF" w:rsidP="008116BF">
      <w:r w:rsidRPr="002E7F4B">
        <w:t>Thursday</w:t>
      </w:r>
      <w:r w:rsidR="00092C4E">
        <w:t xml:space="preserve">: </w:t>
      </w:r>
      <w:r w:rsidRPr="002E7F4B">
        <w:t>11:00-12:00</w:t>
      </w:r>
    </w:p>
    <w:p w14:paraId="74644620" w14:textId="77777777" w:rsidR="00526FD3" w:rsidRDefault="00526FD3" w:rsidP="00526FD3">
      <w:pPr>
        <w:spacing w:after="240"/>
      </w:pPr>
    </w:p>
    <w:p w14:paraId="1FF3F127" w14:textId="03BC931C" w:rsidR="008116BF" w:rsidRPr="00E31DBD" w:rsidRDefault="008116BF" w:rsidP="00526FD3">
      <w:pPr>
        <w:pStyle w:val="Heading2"/>
        <w:rPr>
          <w:color w:val="000000" w:themeColor="text1"/>
        </w:rPr>
      </w:pPr>
      <w:r w:rsidRPr="00E31DBD">
        <w:t xml:space="preserve">Roe Valley Foodbank </w:t>
      </w:r>
    </w:p>
    <w:p w14:paraId="6C773B7C" w14:textId="57EA6960" w:rsidR="008116BF" w:rsidRPr="00E31DBD" w:rsidRDefault="008116BF" w:rsidP="008116BF">
      <w:r w:rsidRPr="00E31DBD">
        <w:t>Telephone number</w:t>
      </w:r>
      <w:r w:rsidR="00092C4E">
        <w:t>:</w:t>
      </w:r>
      <w:r w:rsidR="00092C4E">
        <w:tab/>
      </w:r>
      <w:r w:rsidRPr="00E31DBD">
        <w:t>028 777 65438</w:t>
      </w:r>
    </w:p>
    <w:p w14:paraId="3531E77A" w14:textId="6508AEFD" w:rsidR="008116BF" w:rsidRPr="00E31DBD" w:rsidRDefault="008116BF" w:rsidP="008116BF">
      <w:r w:rsidRPr="00E31DBD">
        <w:t>Email</w:t>
      </w:r>
      <w:r w:rsidR="00092C4E">
        <w:t>:</w:t>
      </w:r>
      <w:r w:rsidR="00092C4E">
        <w:tab/>
      </w:r>
      <w:r w:rsidR="00092C4E">
        <w:tab/>
      </w:r>
      <w:r w:rsidR="00092C4E">
        <w:tab/>
      </w:r>
      <w:hyperlink r:id="rId19" w:history="1">
        <w:r w:rsidR="00934B98">
          <w:rPr>
            <w:rStyle w:val="Hyperlink"/>
            <w:rFonts w:cs="Arial"/>
          </w:rPr>
          <w:t>Email Roe Valley Foodbank</w:t>
        </w:r>
      </w:hyperlink>
    </w:p>
    <w:p w14:paraId="568A0EA8" w14:textId="33FBFC41" w:rsidR="008116BF" w:rsidRDefault="008116BF" w:rsidP="002C1C8C">
      <w:pPr>
        <w:ind w:left="2880" w:hanging="2880"/>
      </w:pPr>
      <w:r w:rsidRPr="00E31DBD">
        <w:t>Address</w:t>
      </w:r>
      <w:r w:rsidR="00092C4E">
        <w:t>:</w:t>
      </w:r>
      <w:r w:rsidR="00092C4E">
        <w:tab/>
      </w:r>
      <w:r w:rsidRPr="00E31DBD">
        <w:t xml:space="preserve">LCDI, 'Old Roe Valley Hospital' 24 </w:t>
      </w:r>
      <w:proofErr w:type="spellStart"/>
      <w:r w:rsidRPr="00E31DBD">
        <w:t>Benevenagh</w:t>
      </w:r>
      <w:proofErr w:type="spellEnd"/>
      <w:r w:rsidRPr="00E31DBD">
        <w:t xml:space="preserve"> Drive, Limavady BT49 0AQ</w:t>
      </w:r>
    </w:p>
    <w:p w14:paraId="6CDCB745" w14:textId="77777777" w:rsidR="00092C4E" w:rsidRPr="00E31DBD" w:rsidRDefault="00092C4E" w:rsidP="00092C4E">
      <w:pPr>
        <w:ind w:left="1440" w:firstLine="720"/>
      </w:pPr>
    </w:p>
    <w:p w14:paraId="09612CFC" w14:textId="77777777" w:rsidR="008116BF" w:rsidRPr="00092C4E" w:rsidRDefault="008116BF" w:rsidP="008116BF">
      <w:pPr>
        <w:rPr>
          <w:b/>
        </w:rPr>
      </w:pPr>
      <w:r w:rsidRPr="00092C4E">
        <w:rPr>
          <w:b/>
        </w:rPr>
        <w:t>Opening hours</w:t>
      </w:r>
    </w:p>
    <w:p w14:paraId="70076CE0" w14:textId="60D6DAD7" w:rsidR="00092C4E" w:rsidRDefault="008116BF" w:rsidP="008116BF">
      <w:r w:rsidRPr="00E31DBD">
        <w:t>Monday – Friday</w:t>
      </w:r>
      <w:r w:rsidR="00092C4E">
        <w:t>:</w:t>
      </w:r>
      <w:r w:rsidRPr="00E31DBD">
        <w:t xml:space="preserve"> 10:00 to 14:00</w:t>
      </w:r>
    </w:p>
    <w:p w14:paraId="63E2A879" w14:textId="77777777" w:rsidR="00092C4E" w:rsidRDefault="00092C4E" w:rsidP="00092C4E">
      <w:pPr>
        <w:spacing w:after="240"/>
      </w:pPr>
    </w:p>
    <w:p w14:paraId="69EBA456" w14:textId="3498C5A2" w:rsidR="008116BF" w:rsidRPr="00092C4E" w:rsidRDefault="00092C4E" w:rsidP="00092C4E">
      <w:pPr>
        <w:pStyle w:val="Heading2"/>
      </w:pPr>
      <w:r>
        <w:t>L</w:t>
      </w:r>
      <w:r w:rsidR="008116BF" w:rsidRPr="00E31DBD">
        <w:t>ocal community food support</w:t>
      </w:r>
    </w:p>
    <w:p w14:paraId="100C6B3C" w14:textId="2D2AA0EF" w:rsidR="008116BF" w:rsidRDefault="008116BF" w:rsidP="008116BF">
      <w:r w:rsidRPr="00E31DBD">
        <w:t>Some local community </w:t>
      </w:r>
      <w:proofErr w:type="spellStart"/>
      <w:r w:rsidRPr="00E31DBD">
        <w:t>organisations</w:t>
      </w:r>
      <w:proofErr w:type="spellEnd"/>
      <w:r w:rsidRPr="00E31DBD">
        <w:t> provide food support for people living in the area or for their service users. Th</w:t>
      </w:r>
      <w:r>
        <w:t xml:space="preserve">ey </w:t>
      </w:r>
      <w:r w:rsidRPr="00E31DBD">
        <w:t xml:space="preserve">are reliant on donations and are happy to also receive </w:t>
      </w:r>
      <w:r>
        <w:t>items</w:t>
      </w:r>
      <w:r w:rsidRPr="00E31DBD">
        <w:t xml:space="preserve"> during their drop-in times. </w:t>
      </w:r>
    </w:p>
    <w:p w14:paraId="576CCE2F" w14:textId="77777777" w:rsidR="00092C4E" w:rsidRDefault="00092C4E" w:rsidP="008116BF"/>
    <w:p w14:paraId="477A972A" w14:textId="77777777" w:rsidR="008116BF" w:rsidRPr="00E31DBD" w:rsidRDefault="008116BF" w:rsidP="008116BF">
      <w:r w:rsidRPr="00E31DBD">
        <w:t>Further contact details and drop-in times are listed on our website.</w:t>
      </w:r>
    </w:p>
    <w:p w14:paraId="45061334" w14:textId="1C7B006E" w:rsidR="00092C4E" w:rsidRDefault="00000000" w:rsidP="008116BF">
      <w:pPr>
        <w:rPr>
          <w:rStyle w:val="Hyperlink"/>
          <w:rFonts w:cs="Arial"/>
        </w:rPr>
      </w:pPr>
      <w:hyperlink r:id="rId20" w:history="1">
        <w:r w:rsidR="00934B98">
          <w:rPr>
            <w:rStyle w:val="Hyperlink"/>
            <w:rFonts w:cs="Arial"/>
          </w:rPr>
          <w:t>Website link to Causeway Coast and Glens Community Fridges</w:t>
        </w:r>
      </w:hyperlink>
    </w:p>
    <w:p w14:paraId="68FDA7CB" w14:textId="673759B5" w:rsidR="008116BF" w:rsidRPr="00092C4E" w:rsidRDefault="00092C4E" w:rsidP="00092C4E">
      <w:pPr>
        <w:pStyle w:val="Heading1"/>
      </w:pPr>
      <w:r>
        <w:rPr>
          <w:rStyle w:val="Hyperlink"/>
          <w:rFonts w:cs="Arial"/>
        </w:rPr>
        <w:br w:type="page"/>
      </w:r>
      <w:bookmarkStart w:id="7" w:name="_Hlk116995188"/>
      <w:bookmarkEnd w:id="4"/>
      <w:r>
        <w:rPr>
          <w:noProof/>
        </w:rPr>
        <w:lastRenderedPageBreak/>
        <w:drawing>
          <wp:inline distT="0" distB="0" distL="0" distR="0" wp14:anchorId="5179532A" wp14:editId="42E6A8D4">
            <wp:extent cx="5860415" cy="2922905"/>
            <wp:effectExtent l="0" t="0" r="0" b="0"/>
            <wp:docPr id="9" name="Picture 9" descr="Char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ities Icon"/>
                    <pic:cNvPicPr/>
                  </pic:nvPicPr>
                  <pic:blipFill>
                    <a:blip r:embed="rId21">
                      <a:extLst>
                        <a:ext uri="{28A0092B-C50C-407E-A947-70E740481C1C}">
                          <a14:useLocalDpi xmlns:a14="http://schemas.microsoft.com/office/drawing/2010/main" val="0"/>
                        </a:ext>
                      </a:extLst>
                    </a:blip>
                    <a:stretch>
                      <a:fillRect/>
                    </a:stretch>
                  </pic:blipFill>
                  <pic:spPr>
                    <a:xfrm>
                      <a:off x="0" y="0"/>
                      <a:ext cx="5860415" cy="2922905"/>
                    </a:xfrm>
                    <a:prstGeom prst="rect">
                      <a:avLst/>
                    </a:prstGeom>
                  </pic:spPr>
                </pic:pic>
              </a:graphicData>
            </a:graphic>
          </wp:inline>
        </w:drawing>
      </w:r>
      <w:r w:rsidR="008116BF" w:rsidRPr="00092C4E">
        <w:t>Charities</w:t>
      </w:r>
    </w:p>
    <w:p w14:paraId="5C25C212" w14:textId="63B939D0" w:rsidR="008116BF" w:rsidRPr="00DB599B" w:rsidRDefault="008116BF" w:rsidP="00092C4E">
      <w:pPr>
        <w:pStyle w:val="Heading2"/>
        <w:rPr>
          <w:color w:val="000000" w:themeColor="text1"/>
        </w:rPr>
      </w:pPr>
      <w:bookmarkStart w:id="8" w:name="_Hlk120267540"/>
      <w:bookmarkEnd w:id="7"/>
      <w:r w:rsidRPr="00DC14C5">
        <w:t>St Vincent DePaul</w:t>
      </w:r>
    </w:p>
    <w:p w14:paraId="2F9325D9" w14:textId="1768DB6D" w:rsidR="008116BF" w:rsidRDefault="008116BF" w:rsidP="008116BF">
      <w:r w:rsidRPr="00DB599B">
        <w:t>SVP can offer a wide range of support, from practical help and advice, to a friendly ear, all in the strictest of confidence and based on the need of the individual or family. They may be able to offer some practical or financial assistance towards day</w:t>
      </w:r>
      <w:r>
        <w:t>-</w:t>
      </w:r>
      <w:r w:rsidRPr="00DB599B">
        <w:t xml:space="preserve"> to</w:t>
      </w:r>
      <w:r>
        <w:t>-</w:t>
      </w:r>
      <w:r w:rsidRPr="00DB599B">
        <w:t>day essentials, or they may offer information about other relevant services.</w:t>
      </w:r>
    </w:p>
    <w:p w14:paraId="2CB6A4BD" w14:textId="77777777" w:rsidR="00092C4E" w:rsidRPr="00DB599B" w:rsidRDefault="00092C4E" w:rsidP="008116BF"/>
    <w:p w14:paraId="4EDEE61D" w14:textId="53EBC81D" w:rsidR="008116BF" w:rsidRPr="00092C4E" w:rsidRDefault="008116BF" w:rsidP="008116BF">
      <w:pPr>
        <w:rPr>
          <w:b/>
        </w:rPr>
      </w:pPr>
      <w:r w:rsidRPr="00092C4E">
        <w:rPr>
          <w:b/>
        </w:rPr>
        <w:t>There are local conferences in:</w:t>
      </w:r>
    </w:p>
    <w:p w14:paraId="582EB8A8" w14:textId="77777777" w:rsidR="008116BF" w:rsidRPr="00DB599B" w:rsidRDefault="008116BF" w:rsidP="008116BF">
      <w:r w:rsidRPr="00DB599B">
        <w:t xml:space="preserve">Ballymoney, Ballycastle, Portrush, Castlerock, </w:t>
      </w:r>
      <w:proofErr w:type="spellStart"/>
      <w:r w:rsidRPr="00DB599B">
        <w:t>Cushendall</w:t>
      </w:r>
      <w:proofErr w:type="spellEnd"/>
      <w:r w:rsidRPr="00DB599B">
        <w:t xml:space="preserve">, </w:t>
      </w:r>
      <w:proofErr w:type="spellStart"/>
      <w:r w:rsidRPr="00DB599B">
        <w:t>Glenariffe</w:t>
      </w:r>
      <w:proofErr w:type="spellEnd"/>
      <w:r w:rsidRPr="00DB599B">
        <w:t xml:space="preserve">, Portstewart, Coleraine, Kilrea, </w:t>
      </w:r>
      <w:proofErr w:type="spellStart"/>
      <w:r w:rsidRPr="00DB599B">
        <w:t>Errigal</w:t>
      </w:r>
      <w:proofErr w:type="spellEnd"/>
      <w:r w:rsidRPr="00DB599B">
        <w:t xml:space="preserve">, Limavady, </w:t>
      </w:r>
      <w:proofErr w:type="spellStart"/>
      <w:r w:rsidRPr="00DB599B">
        <w:t>Dungiven</w:t>
      </w:r>
      <w:proofErr w:type="spellEnd"/>
      <w:r w:rsidRPr="00DB599B">
        <w:t xml:space="preserve"> &amp; Feeney</w:t>
      </w:r>
      <w:r>
        <w:t>.</w:t>
      </w:r>
      <w:r w:rsidRPr="00DB599B">
        <w:tab/>
        <w:t xml:space="preserve"> </w:t>
      </w:r>
      <w:r w:rsidRPr="00DB599B">
        <w:tab/>
      </w:r>
      <w:r w:rsidRPr="00DB599B">
        <w:tab/>
      </w:r>
      <w:r w:rsidRPr="00DB599B">
        <w:tab/>
      </w:r>
      <w:r w:rsidRPr="00DB599B">
        <w:tab/>
      </w:r>
    </w:p>
    <w:p w14:paraId="136EE1DF" w14:textId="77777777" w:rsidR="008116BF" w:rsidRPr="00DB599B" w:rsidRDefault="008116BF" w:rsidP="008116BF">
      <w:r w:rsidRPr="00DB599B">
        <w:t>You can contact the Regional Office and they will put you in touch with the local conference in your area.</w:t>
      </w:r>
    </w:p>
    <w:p w14:paraId="1FDBDD83" w14:textId="6120E250" w:rsidR="008116BF" w:rsidRPr="00DB599B" w:rsidRDefault="008116BF" w:rsidP="008116BF">
      <w:pPr>
        <w:rPr>
          <w:shd w:val="clear" w:color="auto" w:fill="FFFFFF"/>
        </w:rPr>
      </w:pPr>
      <w:r w:rsidRPr="00DB599B">
        <w:t>Telep</w:t>
      </w:r>
      <w:r w:rsidRPr="00DB599B">
        <w:rPr>
          <w:shd w:val="clear" w:color="auto" w:fill="FFFFFF"/>
        </w:rPr>
        <w:t>hone:</w:t>
      </w:r>
      <w:r w:rsidR="00092C4E">
        <w:rPr>
          <w:shd w:val="clear" w:color="auto" w:fill="FFFFFF"/>
        </w:rPr>
        <w:tab/>
      </w:r>
      <w:r w:rsidRPr="00DB599B">
        <w:rPr>
          <w:shd w:val="clear" w:color="auto" w:fill="FFFFFF"/>
        </w:rPr>
        <w:t>028 90351561</w:t>
      </w:r>
    </w:p>
    <w:p w14:paraId="50CDB897" w14:textId="52F71D9C" w:rsidR="008116BF" w:rsidRPr="00DB599B" w:rsidRDefault="008116BF" w:rsidP="008116BF">
      <w:r w:rsidRPr="00DB599B">
        <w:rPr>
          <w:shd w:val="clear" w:color="auto" w:fill="FFFFFF"/>
        </w:rPr>
        <w:t xml:space="preserve">Email: </w:t>
      </w:r>
      <w:r w:rsidR="00092C4E">
        <w:rPr>
          <w:shd w:val="clear" w:color="auto" w:fill="FFFFFF"/>
        </w:rPr>
        <w:tab/>
      </w:r>
      <w:r w:rsidR="00000000">
        <w:fldChar w:fldCharType="begin"/>
      </w:r>
      <w:r w:rsidR="00000000">
        <w:instrText>HYPERLINK "mailto:info@svpni.co.uk"</w:instrText>
      </w:r>
      <w:r w:rsidR="00000000">
        <w:fldChar w:fldCharType="separate"/>
      </w:r>
      <w:r w:rsidR="00934B98">
        <w:rPr>
          <w:rStyle w:val="Hyperlink"/>
          <w:shd w:val="clear" w:color="auto" w:fill="FFFFFF"/>
        </w:rPr>
        <w:t>Email St Vincent DePaul</w:t>
      </w:r>
      <w:r w:rsidR="00000000">
        <w:rPr>
          <w:rStyle w:val="Hyperlink"/>
          <w:shd w:val="clear" w:color="auto" w:fill="FFFFFF"/>
        </w:rPr>
        <w:fldChar w:fldCharType="end"/>
      </w:r>
      <w:r w:rsidR="00092C4E">
        <w:rPr>
          <w:shd w:val="clear" w:color="auto" w:fill="FFFFFF"/>
        </w:rPr>
        <w:t xml:space="preserve"> </w:t>
      </w:r>
    </w:p>
    <w:p w14:paraId="7F2F5610" w14:textId="7CAB0881" w:rsidR="008116BF" w:rsidRPr="00DB599B" w:rsidRDefault="008116BF" w:rsidP="008116BF">
      <w:r w:rsidRPr="00DB599B">
        <w:t xml:space="preserve">You can also request assistance online by filling out the online form at the following link  </w:t>
      </w:r>
      <w:hyperlink r:id="rId22" w:history="1">
        <w:r w:rsidR="00934B98">
          <w:rPr>
            <w:rStyle w:val="Hyperlink"/>
            <w:rFonts w:cs="Arial"/>
          </w:rPr>
          <w:t>St Vincent DePaul Request Help Online Website Link</w:t>
        </w:r>
      </w:hyperlink>
    </w:p>
    <w:bookmarkEnd w:id="8"/>
    <w:p w14:paraId="5605A284" w14:textId="77777777" w:rsidR="008116BF" w:rsidRPr="00CC20A8" w:rsidRDefault="008116BF" w:rsidP="008116BF"/>
    <w:p w14:paraId="5FD7E212" w14:textId="0296B36F" w:rsidR="008116BF" w:rsidRDefault="008116BF" w:rsidP="00092C4E">
      <w:pPr>
        <w:pStyle w:val="Heading2"/>
      </w:pPr>
      <w:r w:rsidRPr="00092C4E">
        <w:lastRenderedPageBreak/>
        <w:t>Salvation Army</w:t>
      </w:r>
    </w:p>
    <w:p w14:paraId="7808B583" w14:textId="77777777" w:rsidR="008116BF" w:rsidRPr="00AE29F6" w:rsidRDefault="008116BF" w:rsidP="008116BF">
      <w:r w:rsidRPr="00AE29F6">
        <w:t xml:space="preserve">The Salvation Army </w:t>
      </w:r>
      <w:r w:rsidRPr="00AE29F6">
        <w:rPr>
          <w:color w:val="000A12"/>
        </w:rPr>
        <w:t>offers friendship, practical help and support </w:t>
      </w:r>
      <w:r w:rsidRPr="00AE29F6">
        <w:t xml:space="preserve">through its </w:t>
      </w:r>
      <w:r w:rsidRPr="00AE29F6">
        <w:rPr>
          <w:color w:val="000A12"/>
        </w:rPr>
        <w:t xml:space="preserve">church and community </w:t>
      </w:r>
      <w:proofErr w:type="spellStart"/>
      <w:r w:rsidRPr="00AE29F6">
        <w:rPr>
          <w:color w:val="000A12"/>
        </w:rPr>
        <w:t>centre</w:t>
      </w:r>
      <w:proofErr w:type="spellEnd"/>
      <w:r w:rsidRPr="00AE29F6">
        <w:rPr>
          <w:color w:val="000A12"/>
        </w:rPr>
        <w:t xml:space="preserve"> </w:t>
      </w:r>
      <w:r w:rsidRPr="00AE29F6">
        <w:t xml:space="preserve">(and may be able to offer emergency help with fuel).  </w:t>
      </w:r>
    </w:p>
    <w:p w14:paraId="01284ECA" w14:textId="77777777" w:rsidR="008116BF" w:rsidRDefault="008116BF" w:rsidP="008116BF"/>
    <w:p w14:paraId="026359F4" w14:textId="6BD583F2" w:rsidR="008116BF" w:rsidRPr="00AE29F6" w:rsidRDefault="00092C4E" w:rsidP="008116BF">
      <w:r>
        <w:t xml:space="preserve">Address: </w:t>
      </w:r>
      <w:r>
        <w:tab/>
      </w:r>
      <w:r w:rsidR="008116BF" w:rsidRPr="00AE29F6">
        <w:t>Meetinghouse Street, Ballymoney BT53 6JN</w:t>
      </w:r>
    </w:p>
    <w:p w14:paraId="387E8C75" w14:textId="600E9544" w:rsidR="008116BF" w:rsidRPr="00AE29F6" w:rsidRDefault="008116BF" w:rsidP="008116BF">
      <w:r w:rsidRPr="00AE29F6">
        <w:t>Phone:</w:t>
      </w:r>
      <w:r w:rsidR="00092C4E">
        <w:tab/>
      </w:r>
      <w:r w:rsidRPr="00AE29F6">
        <w:t>028 2766 5520</w:t>
      </w:r>
    </w:p>
    <w:p w14:paraId="69DF26EC" w14:textId="30D4F723" w:rsidR="008116BF" w:rsidRPr="00AE29F6" w:rsidRDefault="008116BF" w:rsidP="008116BF">
      <w:r w:rsidRPr="00AE29F6">
        <w:t>Email:</w:t>
      </w:r>
      <w:r w:rsidR="00092C4E">
        <w:tab/>
      </w:r>
      <w:hyperlink r:id="rId23" w:history="1">
        <w:r w:rsidR="00934B98">
          <w:rPr>
            <w:rStyle w:val="Hyperlink"/>
            <w:rFonts w:cs="Arial"/>
          </w:rPr>
          <w:t>Email Ballymoney Salvation Army</w:t>
        </w:r>
      </w:hyperlink>
    </w:p>
    <w:p w14:paraId="30E52917" w14:textId="77777777" w:rsidR="008116BF" w:rsidRDefault="008116BF" w:rsidP="008116BF">
      <w:r>
        <w:t> </w:t>
      </w:r>
    </w:p>
    <w:p w14:paraId="62662CC6" w14:textId="77777777" w:rsidR="008116BF" w:rsidRPr="00E51AD7" w:rsidRDefault="008116BF" w:rsidP="00092C4E">
      <w:pPr>
        <w:pStyle w:val="Heading2"/>
      </w:pPr>
      <w:r w:rsidRPr="00E51AD7">
        <w:t>Christians Against Poverty</w:t>
      </w:r>
    </w:p>
    <w:p w14:paraId="4E76AF95" w14:textId="77777777" w:rsidR="008116BF" w:rsidRDefault="008116BF" w:rsidP="008116BF">
      <w:r>
        <w:t>Debt help is available at Vineyard Compassion and St Patrick’s Church of Ireland, Ballymoney</w:t>
      </w:r>
    </w:p>
    <w:p w14:paraId="3A3AC59D" w14:textId="6698954F" w:rsidR="008116BF" w:rsidRDefault="00092C4E" w:rsidP="008116BF">
      <w:r>
        <w:t xml:space="preserve">Phone: </w:t>
      </w:r>
      <w:r>
        <w:tab/>
      </w:r>
      <w:r w:rsidR="008116BF">
        <w:t>0800 328 0006</w:t>
      </w:r>
    </w:p>
    <w:p w14:paraId="58F82D17" w14:textId="10546403" w:rsidR="00526FD3" w:rsidRDefault="00092C4E" w:rsidP="008116BF">
      <w:pPr>
        <w:rPr>
          <w:rStyle w:val="Hyperlink"/>
          <w:rFonts w:cs="Arial"/>
        </w:rPr>
      </w:pPr>
      <w:r>
        <w:t>Website:</w:t>
      </w:r>
      <w:r>
        <w:tab/>
      </w:r>
      <w:hyperlink r:id="rId24" w:history="1">
        <w:r w:rsidR="00934B98">
          <w:rPr>
            <w:rStyle w:val="Hyperlink"/>
            <w:rFonts w:cs="Arial"/>
          </w:rPr>
          <w:t>Christians Against Poverty Website</w:t>
        </w:r>
      </w:hyperlink>
    </w:p>
    <w:p w14:paraId="108D795F" w14:textId="77777777" w:rsidR="00526FD3" w:rsidRDefault="00526FD3">
      <w:pPr>
        <w:spacing w:after="240"/>
        <w:rPr>
          <w:rStyle w:val="Hyperlink"/>
          <w:rFonts w:cs="Arial"/>
        </w:rPr>
      </w:pPr>
      <w:r>
        <w:rPr>
          <w:rStyle w:val="Hyperlink"/>
          <w:rFonts w:cs="Arial"/>
        </w:rPr>
        <w:br w:type="page"/>
      </w:r>
    </w:p>
    <w:p w14:paraId="03143890" w14:textId="136E0C9F" w:rsidR="008116BF" w:rsidRDefault="008116BF" w:rsidP="00092C4E">
      <w:pPr>
        <w:pStyle w:val="Heading1"/>
      </w:pPr>
      <w:bookmarkStart w:id="9" w:name="_Hlk117003775"/>
      <w:r w:rsidRPr="009938F9">
        <w:lastRenderedPageBreak/>
        <w:t>Social Supermarkets</w:t>
      </w:r>
    </w:p>
    <w:p w14:paraId="39CAA423" w14:textId="77777777" w:rsidR="008116BF" w:rsidRPr="00C76898" w:rsidRDefault="008116BF" w:rsidP="008116BF">
      <w:r w:rsidRPr="00C76898">
        <w:t xml:space="preserve">Social Supermarkets provide members with the opportunity to shop at a reduced cost for a period of months alongside engaging in </w:t>
      </w:r>
      <w:r>
        <w:t xml:space="preserve">a range of </w:t>
      </w:r>
      <w:r w:rsidRPr="00C76898">
        <w:t xml:space="preserve">other wraparound supports. </w:t>
      </w:r>
    </w:p>
    <w:p w14:paraId="2E07928F" w14:textId="77777777" w:rsidR="008116BF" w:rsidRPr="00C76898" w:rsidRDefault="008116BF" w:rsidP="008116BF"/>
    <w:p w14:paraId="738E3922" w14:textId="77777777" w:rsidR="008116BF" w:rsidRPr="00092C4E" w:rsidRDefault="008116BF" w:rsidP="008116BF">
      <w:pPr>
        <w:rPr>
          <w:b/>
        </w:rPr>
      </w:pPr>
      <w:bookmarkStart w:id="10" w:name="_Hlk116998903"/>
      <w:r w:rsidRPr="00092C4E">
        <w:rPr>
          <w:b/>
        </w:rPr>
        <w:t xml:space="preserve">RESET Social Supermarket </w:t>
      </w:r>
    </w:p>
    <w:p w14:paraId="3232CE9B" w14:textId="77777777" w:rsidR="008116BF" w:rsidRPr="00DB599B" w:rsidRDefault="008116BF" w:rsidP="008116BF">
      <w:r>
        <w:t>L</w:t>
      </w:r>
      <w:r w:rsidRPr="00DB599B">
        <w:t>ocated at Vineyard Compassion</w:t>
      </w:r>
    </w:p>
    <w:p w14:paraId="622CD085" w14:textId="4E36C817" w:rsidR="008116BF" w:rsidRPr="00DB599B" w:rsidRDefault="00092C4E" w:rsidP="008116BF">
      <w:r>
        <w:t>Phone:</w:t>
      </w:r>
      <w:r>
        <w:tab/>
      </w:r>
      <w:r w:rsidR="008116BF" w:rsidRPr="00DB599B">
        <w:t>02870220005</w:t>
      </w:r>
    </w:p>
    <w:bookmarkEnd w:id="10"/>
    <w:p w14:paraId="6C4871B4" w14:textId="323254AC" w:rsidR="008116BF" w:rsidRPr="00DB599B" w:rsidRDefault="008116BF" w:rsidP="008116BF">
      <w:r w:rsidRPr="00DB599B">
        <w:t xml:space="preserve">Email: </w:t>
      </w:r>
      <w:r w:rsidR="00092C4E">
        <w:tab/>
      </w:r>
      <w:r w:rsidRPr="00DB599B">
        <w:t>reset@vineyardcompassion.co.uk</w:t>
      </w:r>
    </w:p>
    <w:p w14:paraId="323EFC1B" w14:textId="4FE72A3E" w:rsidR="008116BF" w:rsidRPr="00DB599B" w:rsidRDefault="008116BF" w:rsidP="008116BF">
      <w:r w:rsidRPr="00DB599B">
        <w:t xml:space="preserve">Facebook: </w:t>
      </w:r>
      <w:r w:rsidR="00092C4E">
        <w:tab/>
      </w:r>
      <w:r w:rsidRPr="00DB599B">
        <w:t>Vineyard Compassion</w:t>
      </w:r>
    </w:p>
    <w:p w14:paraId="355A5912" w14:textId="4821F8A2" w:rsidR="008116BF" w:rsidRDefault="00092C4E" w:rsidP="008116BF">
      <w:r>
        <w:t>Website:</w:t>
      </w:r>
      <w:r>
        <w:tab/>
      </w:r>
      <w:hyperlink r:id="rId25" w:history="1">
        <w:r w:rsidR="00934B98">
          <w:rPr>
            <w:rStyle w:val="Hyperlink"/>
          </w:rPr>
          <w:t>RESET Social Supermarket Website</w:t>
        </w:r>
      </w:hyperlink>
      <w:r>
        <w:t xml:space="preserve"> </w:t>
      </w:r>
    </w:p>
    <w:p w14:paraId="78B826EF" w14:textId="77777777" w:rsidR="00092C4E" w:rsidRPr="00DB599B" w:rsidRDefault="00092C4E" w:rsidP="008116BF"/>
    <w:p w14:paraId="6617E965" w14:textId="77777777" w:rsidR="008116BF" w:rsidRPr="00092C4E" w:rsidRDefault="008116BF" w:rsidP="008116BF">
      <w:pPr>
        <w:rPr>
          <w:b/>
        </w:rPr>
      </w:pPr>
      <w:r w:rsidRPr="00092C4E">
        <w:rPr>
          <w:b/>
        </w:rPr>
        <w:t>Opening Times:</w:t>
      </w:r>
    </w:p>
    <w:p w14:paraId="3E61AA13" w14:textId="4BBAA2B3" w:rsidR="008116BF" w:rsidRPr="00DB599B" w:rsidRDefault="008116BF" w:rsidP="008116BF">
      <w:r w:rsidRPr="00DB599B">
        <w:t>Tuesday, Wednesday &amp; Friday</w:t>
      </w:r>
      <w:r w:rsidR="00092C4E">
        <w:t>:</w:t>
      </w:r>
      <w:r w:rsidRPr="00DB599B">
        <w:t xml:space="preserve"> 11:30am - 1:00pm</w:t>
      </w:r>
    </w:p>
    <w:p w14:paraId="77A2851D" w14:textId="2EE32B88" w:rsidR="008116BF" w:rsidRDefault="008116BF" w:rsidP="00526FD3">
      <w:r w:rsidRPr="00DB599B">
        <w:t>Thursday</w:t>
      </w:r>
      <w:r w:rsidR="00092C4E">
        <w:t>:</w:t>
      </w:r>
      <w:r w:rsidRPr="00DB599B">
        <w:t xml:space="preserve"> 7pm - 8pm</w:t>
      </w:r>
    </w:p>
    <w:p w14:paraId="5C09D4D9" w14:textId="77777777" w:rsidR="00526FD3" w:rsidRPr="00C76898" w:rsidRDefault="00526FD3" w:rsidP="00526FD3"/>
    <w:p w14:paraId="7EA6CECB" w14:textId="77777777" w:rsidR="008116BF" w:rsidRPr="00092C4E" w:rsidRDefault="008116BF" w:rsidP="008116BF">
      <w:pPr>
        <w:rPr>
          <w:b/>
        </w:rPr>
      </w:pPr>
      <w:r w:rsidRPr="00092C4E">
        <w:rPr>
          <w:b/>
        </w:rPr>
        <w:t>LCDI Social Supermarket</w:t>
      </w:r>
    </w:p>
    <w:p w14:paraId="60582B3E" w14:textId="77777777" w:rsidR="008116BF" w:rsidRPr="00C76898" w:rsidRDefault="008116BF" w:rsidP="008116BF">
      <w:r>
        <w:t>L</w:t>
      </w:r>
      <w:r w:rsidRPr="00C76898">
        <w:t>ocated at Roe Valley Community Foodbank in LCDI</w:t>
      </w:r>
    </w:p>
    <w:p w14:paraId="317FE023" w14:textId="3FDA56AF" w:rsidR="008116BF" w:rsidRPr="00C76898" w:rsidRDefault="00092C4E" w:rsidP="008116BF">
      <w:r>
        <w:t>Phone</w:t>
      </w:r>
      <w:r w:rsidR="008116BF" w:rsidRPr="00C76898">
        <w:t xml:space="preserve">: </w:t>
      </w:r>
      <w:r>
        <w:tab/>
      </w:r>
      <w:r w:rsidR="008116BF" w:rsidRPr="00C76898">
        <w:t>028</w:t>
      </w:r>
      <w:r w:rsidR="008116BF">
        <w:t xml:space="preserve"> </w:t>
      </w:r>
      <w:r w:rsidR="008116BF" w:rsidRPr="00C76898">
        <w:t>7776</w:t>
      </w:r>
      <w:r w:rsidR="008116BF">
        <w:t xml:space="preserve"> </w:t>
      </w:r>
      <w:r w:rsidR="008116BF" w:rsidRPr="00C76898">
        <w:t xml:space="preserve">5438 </w:t>
      </w:r>
    </w:p>
    <w:p w14:paraId="11C666CD" w14:textId="363C4247" w:rsidR="008116BF" w:rsidRPr="00C76898" w:rsidRDefault="008116BF" w:rsidP="008116BF">
      <w:r w:rsidRPr="00C76898">
        <w:t>Email:</w:t>
      </w:r>
      <w:r>
        <w:t xml:space="preserve"> </w:t>
      </w:r>
      <w:r w:rsidR="00092C4E">
        <w:tab/>
      </w:r>
      <w:r w:rsidRPr="00C76898">
        <w:t xml:space="preserve">manager@lcdi.co.uk                                                                                   </w:t>
      </w:r>
    </w:p>
    <w:p w14:paraId="6BE4A335" w14:textId="77777777" w:rsidR="00526FD3" w:rsidRDefault="00092C4E" w:rsidP="008116BF">
      <w:pPr>
        <w:rPr>
          <w:rStyle w:val="Hyperlink"/>
        </w:rPr>
      </w:pPr>
      <w:r>
        <w:t>Website:</w:t>
      </w:r>
      <w:r>
        <w:tab/>
      </w:r>
      <w:hyperlink r:id="rId26" w:history="1">
        <w:r w:rsidR="00934B98">
          <w:rPr>
            <w:rStyle w:val="Hyperlink"/>
          </w:rPr>
          <w:t>Roe Valley Community Foodbank Website</w:t>
        </w:r>
      </w:hyperlink>
    </w:p>
    <w:p w14:paraId="2D5250F4" w14:textId="77777777" w:rsidR="00526FD3" w:rsidRDefault="00526FD3">
      <w:pPr>
        <w:spacing w:after="240"/>
        <w:rPr>
          <w:rStyle w:val="Hyperlink"/>
        </w:rPr>
      </w:pPr>
      <w:r>
        <w:rPr>
          <w:rStyle w:val="Hyperlink"/>
        </w:rPr>
        <w:br w:type="page"/>
      </w:r>
    </w:p>
    <w:bookmarkEnd w:id="9"/>
    <w:p w14:paraId="25927F04" w14:textId="337715DF" w:rsidR="008116BF" w:rsidRPr="004A587B" w:rsidRDefault="008116BF" w:rsidP="00092C4E">
      <w:pPr>
        <w:pStyle w:val="Heading2"/>
      </w:pPr>
      <w:r w:rsidRPr="00DC14C5">
        <w:lastRenderedPageBreak/>
        <w:t>NI Direct Cost of Living Information</w:t>
      </w:r>
    </w:p>
    <w:p w14:paraId="5254E0C7" w14:textId="623ADADC" w:rsidR="008116BF" w:rsidRDefault="008116BF" w:rsidP="008116BF">
      <w:r>
        <w:t xml:space="preserve">Information and advice about support with the cost of living is available at </w:t>
      </w:r>
      <w:r w:rsidRPr="003D0654">
        <w:t xml:space="preserve"> </w:t>
      </w:r>
      <w:hyperlink r:id="rId27" w:history="1">
        <w:r w:rsidR="00934B98">
          <w:rPr>
            <w:rStyle w:val="Hyperlink"/>
            <w:rFonts w:cs="Arial"/>
          </w:rPr>
          <w:t>NI Direct Cost of Living Website</w:t>
        </w:r>
      </w:hyperlink>
    </w:p>
    <w:p w14:paraId="1D400E9C" w14:textId="77777777" w:rsidR="008116BF" w:rsidRPr="004A587B" w:rsidRDefault="008116BF" w:rsidP="00092C4E">
      <w:pPr>
        <w:pStyle w:val="ListBullet"/>
      </w:pPr>
      <w:r w:rsidRPr="004A587B">
        <w:t>Help with energy costs</w:t>
      </w:r>
    </w:p>
    <w:p w14:paraId="3D7D3024" w14:textId="77777777" w:rsidR="008116BF" w:rsidRPr="004A587B" w:rsidRDefault="008116BF" w:rsidP="00092C4E">
      <w:pPr>
        <w:pStyle w:val="ListBullet"/>
      </w:pPr>
      <w:r w:rsidRPr="004A587B">
        <w:t>Help with your income</w:t>
      </w:r>
    </w:p>
    <w:p w14:paraId="06ACBB22" w14:textId="77777777" w:rsidR="008116BF" w:rsidRPr="004A587B" w:rsidRDefault="008116BF" w:rsidP="00092C4E">
      <w:pPr>
        <w:pStyle w:val="ListBullet"/>
      </w:pPr>
      <w:r w:rsidRPr="004A587B">
        <w:t>Help for families and children</w:t>
      </w:r>
    </w:p>
    <w:p w14:paraId="2B93C9F7" w14:textId="77777777" w:rsidR="008116BF" w:rsidRPr="004A587B" w:rsidRDefault="008116BF" w:rsidP="00092C4E">
      <w:pPr>
        <w:pStyle w:val="ListBullet"/>
      </w:pPr>
      <w:r w:rsidRPr="004A587B">
        <w:t>Help for older people</w:t>
      </w:r>
    </w:p>
    <w:p w14:paraId="5FB7CE90" w14:textId="77777777" w:rsidR="008116BF" w:rsidRPr="004A587B" w:rsidRDefault="008116BF" w:rsidP="00092C4E">
      <w:pPr>
        <w:pStyle w:val="ListBullet"/>
      </w:pPr>
      <w:r w:rsidRPr="004A587B">
        <w:t>Help with housing</w:t>
      </w:r>
    </w:p>
    <w:p w14:paraId="297C4F3E" w14:textId="77777777" w:rsidR="008116BF" w:rsidRPr="004A587B" w:rsidRDefault="008116BF" w:rsidP="00092C4E">
      <w:pPr>
        <w:pStyle w:val="ListBullet"/>
      </w:pPr>
      <w:r w:rsidRPr="004A587B">
        <w:t>Help with other costs</w:t>
      </w:r>
    </w:p>
    <w:p w14:paraId="20F8CAB4" w14:textId="77777777" w:rsidR="008116BF" w:rsidRDefault="008116BF" w:rsidP="008116BF"/>
    <w:p w14:paraId="03851251" w14:textId="77777777" w:rsidR="008116BF" w:rsidRPr="00092C4E" w:rsidRDefault="008116BF" w:rsidP="00092C4E">
      <w:pPr>
        <w:pStyle w:val="Heading2"/>
      </w:pPr>
      <w:r w:rsidRPr="00092C4E">
        <w:t>Resources and practical support for families</w:t>
      </w:r>
    </w:p>
    <w:p w14:paraId="13902627" w14:textId="75FF2D57" w:rsidR="008116BF" w:rsidRPr="00506FBA" w:rsidRDefault="008116BF" w:rsidP="008116BF">
      <w:pPr>
        <w:rPr>
          <w:color w:val="000000"/>
        </w:rPr>
      </w:pPr>
      <w:r>
        <w:rPr>
          <w:color w:val="000000"/>
        </w:rPr>
        <w:t xml:space="preserve">The Children &amp; Young Peoples Strategic Partnership has produced a </w:t>
      </w:r>
      <w:proofErr w:type="gramStart"/>
      <w:r>
        <w:rPr>
          <w:color w:val="000000"/>
        </w:rPr>
        <w:t>Cost of Living</w:t>
      </w:r>
      <w:proofErr w:type="gramEnd"/>
      <w:r>
        <w:rPr>
          <w:color w:val="000000"/>
        </w:rPr>
        <w:t xml:space="preserve"> Crisis resource which provides details of targeted resources and support for families &amp; children struggling with the current cost of living crisis.  This document is live and is updated regularly</w:t>
      </w:r>
      <w:r w:rsidRPr="00506FBA">
        <w:t>.</w:t>
      </w:r>
      <w:r>
        <w:t xml:space="preserve"> </w:t>
      </w:r>
      <w:r w:rsidRPr="00506FBA">
        <w:t xml:space="preserve">The guide can be accessed </w:t>
      </w:r>
      <w:r>
        <w:t>by going</w:t>
      </w:r>
      <w:r w:rsidR="00AB6795">
        <w:t xml:space="preserve"> to</w:t>
      </w:r>
      <w:r w:rsidR="00092C4E">
        <w:t xml:space="preserve"> </w:t>
      </w:r>
      <w:hyperlink r:id="rId28" w:history="1">
        <w:r w:rsidR="00934B98">
          <w:rPr>
            <w:rStyle w:val="Hyperlink"/>
            <w:rFonts w:cs="Arial"/>
            <w:color w:val="auto"/>
          </w:rPr>
          <w:t>The Children &amp; Young Peoples Strategic Partnership Cost of Living Guide</w:t>
        </w:r>
      </w:hyperlink>
      <w:r w:rsidR="00934B98">
        <w:rPr>
          <w:rStyle w:val="Hyperlink"/>
          <w:rFonts w:cs="Arial"/>
          <w:color w:val="auto"/>
        </w:rPr>
        <w:t xml:space="preserve"> </w:t>
      </w:r>
    </w:p>
    <w:p w14:paraId="1C145F44" w14:textId="77777777" w:rsidR="008116BF" w:rsidRDefault="008116BF" w:rsidP="008116BF"/>
    <w:p w14:paraId="51B9C639" w14:textId="0EF195C0" w:rsidR="008116BF" w:rsidRPr="003D0654" w:rsidRDefault="008116BF" w:rsidP="00AB6795">
      <w:pPr>
        <w:pStyle w:val="Heading2"/>
      </w:pPr>
      <w:r w:rsidRPr="00AB6795">
        <w:t>Make the Call Service</w:t>
      </w:r>
    </w:p>
    <w:p w14:paraId="5EF66307" w14:textId="77777777" w:rsidR="008116BF" w:rsidRPr="003D0654" w:rsidRDefault="008116BF" w:rsidP="008116BF">
      <w:r w:rsidRPr="003D0654">
        <w:t xml:space="preserve">Make the Call </w:t>
      </w:r>
      <w:r>
        <w:t>is a government provided</w:t>
      </w:r>
      <w:r w:rsidRPr="003D0654">
        <w:t xml:space="preserve"> service </w:t>
      </w:r>
      <w:r>
        <w:t xml:space="preserve">that </w:t>
      </w:r>
      <w:r w:rsidRPr="003D0654">
        <w:t>makes sure you're getting all the benefits, services and supports you're entitled to.</w:t>
      </w:r>
    </w:p>
    <w:p w14:paraId="5723B8BE" w14:textId="3BBBC802" w:rsidR="008116BF" w:rsidRPr="003D0654" w:rsidRDefault="008116BF" w:rsidP="008116BF">
      <w:bookmarkStart w:id="11" w:name="_Hlk117001164"/>
      <w:r w:rsidRPr="003D0654">
        <w:t>Freephone</w:t>
      </w:r>
      <w:r>
        <w:t xml:space="preserve"> </w:t>
      </w:r>
      <w:r w:rsidRPr="003D0654">
        <w:t>(network charges may apply)</w:t>
      </w:r>
      <w:r w:rsidR="00AB6795">
        <w:t xml:space="preserve">: </w:t>
      </w:r>
      <w:r w:rsidRPr="003D0654">
        <w:t>0800 232 1271</w:t>
      </w:r>
    </w:p>
    <w:bookmarkEnd w:id="11"/>
    <w:p w14:paraId="0B0EB009" w14:textId="3F165A97" w:rsidR="00AB6795" w:rsidRDefault="008116BF" w:rsidP="008116BF">
      <w:r w:rsidRPr="003D0654">
        <w:t>Email</w:t>
      </w:r>
      <w:r>
        <w:t>:</w:t>
      </w:r>
      <w:r w:rsidR="00AB6795">
        <w:t xml:space="preserve"> </w:t>
      </w:r>
      <w:hyperlink r:id="rId29" w:history="1">
        <w:r w:rsidR="00934B98">
          <w:rPr>
            <w:rStyle w:val="Hyperlink"/>
          </w:rPr>
          <w:t>Email Make the Call Service</w:t>
        </w:r>
      </w:hyperlink>
      <w:r w:rsidR="00AB6795">
        <w:t xml:space="preserve"> </w:t>
      </w:r>
    </w:p>
    <w:p w14:paraId="3F4F7BA0" w14:textId="2026484A" w:rsidR="008116BF" w:rsidRDefault="00AB6795" w:rsidP="00AB6795">
      <w:pPr>
        <w:pStyle w:val="Heading1"/>
      </w:pPr>
      <w:r w:rsidRPr="00AB6795">
        <w:br w:type="page"/>
      </w:r>
      <w:r w:rsidR="008116BF" w:rsidRPr="00AB6795">
        <w:lastRenderedPageBreak/>
        <w:t>Useful telephone numbers</w:t>
      </w:r>
    </w:p>
    <w:p w14:paraId="77AFF73A" w14:textId="77777777" w:rsidR="00526FD3" w:rsidRPr="00526FD3" w:rsidRDefault="00526FD3" w:rsidP="00526FD3"/>
    <w:p w14:paraId="6746879C" w14:textId="77777777" w:rsidR="008116BF" w:rsidRPr="003666F5" w:rsidRDefault="008116BF" w:rsidP="00AB6795">
      <w:pPr>
        <w:spacing w:line="480" w:lineRule="auto"/>
        <w:rPr>
          <w:rFonts w:cs="Arial"/>
        </w:rPr>
      </w:pPr>
      <w:r w:rsidRPr="003666F5">
        <w:rPr>
          <w:rFonts w:cs="Arial"/>
        </w:rPr>
        <w:t xml:space="preserve">Community Advice Causeway </w:t>
      </w:r>
      <w:r w:rsidRPr="003666F5">
        <w:rPr>
          <w:rFonts w:cs="Arial"/>
        </w:rPr>
        <w:tab/>
      </w:r>
      <w:r>
        <w:rPr>
          <w:rFonts w:cs="Arial"/>
        </w:rPr>
        <w:tab/>
      </w:r>
      <w:r w:rsidRPr="003666F5">
        <w:rPr>
          <w:rFonts w:cs="Arial"/>
        </w:rPr>
        <w:t xml:space="preserve">028 7034 4817 </w:t>
      </w:r>
    </w:p>
    <w:p w14:paraId="17CD4763" w14:textId="77777777" w:rsidR="008116BF" w:rsidRPr="00873F49" w:rsidRDefault="008116BF" w:rsidP="00AB6795">
      <w:pPr>
        <w:spacing w:line="480" w:lineRule="auto"/>
        <w:rPr>
          <w:rFonts w:cs="Arial"/>
        </w:rPr>
      </w:pPr>
      <w:proofErr w:type="spellStart"/>
      <w:r w:rsidRPr="00873F49">
        <w:rPr>
          <w:rFonts w:cs="Arial"/>
        </w:rPr>
        <w:t>Glenshane</w:t>
      </w:r>
      <w:proofErr w:type="spellEnd"/>
      <w:r w:rsidRPr="00873F49">
        <w:rPr>
          <w:rFonts w:cs="Arial"/>
        </w:rPr>
        <w:t xml:space="preserve"> House</w:t>
      </w:r>
      <w:r w:rsidRPr="00873F49">
        <w:rPr>
          <w:rFonts w:cs="Arial"/>
        </w:rPr>
        <w:tab/>
      </w:r>
      <w:r w:rsidRPr="00873F49">
        <w:rPr>
          <w:rFonts w:cs="Arial"/>
        </w:rPr>
        <w:tab/>
      </w:r>
      <w:r w:rsidRPr="00873F49">
        <w:rPr>
          <w:rFonts w:cs="Arial"/>
        </w:rPr>
        <w:tab/>
      </w:r>
      <w:r w:rsidRPr="00873F49">
        <w:rPr>
          <w:rFonts w:cs="Arial"/>
        </w:rPr>
        <w:tab/>
        <w:t>028 7774 2494</w:t>
      </w:r>
    </w:p>
    <w:p w14:paraId="39386107" w14:textId="156EF4B5" w:rsidR="008116BF" w:rsidRPr="00FF24F3" w:rsidRDefault="008116BF" w:rsidP="00AB6795">
      <w:pPr>
        <w:spacing w:line="480" w:lineRule="auto"/>
        <w:rPr>
          <w:rFonts w:cs="Arial"/>
        </w:rPr>
      </w:pPr>
      <w:r w:rsidRPr="00FF24F3">
        <w:rPr>
          <w:rFonts w:cs="Arial"/>
        </w:rPr>
        <w:t>Ballycastle Foodbank</w:t>
      </w:r>
      <w:r w:rsidRPr="00FF24F3">
        <w:rPr>
          <w:rFonts w:cs="Arial"/>
        </w:rPr>
        <w:tab/>
      </w:r>
      <w:r w:rsidRPr="00FF24F3">
        <w:rPr>
          <w:rFonts w:cs="Arial"/>
        </w:rPr>
        <w:tab/>
      </w:r>
      <w:r w:rsidR="00526FD3">
        <w:rPr>
          <w:rFonts w:cs="Arial"/>
        </w:rPr>
        <w:tab/>
      </w:r>
      <w:r w:rsidRPr="00FF24F3">
        <w:rPr>
          <w:rFonts w:cs="Arial"/>
        </w:rPr>
        <w:tab/>
        <w:t>07536986448</w:t>
      </w:r>
    </w:p>
    <w:p w14:paraId="42EF2EFF" w14:textId="347F5F12" w:rsidR="008116BF" w:rsidRPr="00DC14C5" w:rsidRDefault="008116BF" w:rsidP="00AB6795">
      <w:pPr>
        <w:spacing w:line="480" w:lineRule="auto"/>
        <w:rPr>
          <w:rFonts w:cs="Arial"/>
        </w:rPr>
      </w:pPr>
      <w:r w:rsidRPr="00DC14C5">
        <w:rPr>
          <w:rFonts w:cs="Arial"/>
        </w:rPr>
        <w:t>Ballymoney Foodbank</w:t>
      </w:r>
      <w:r w:rsidRPr="00DC14C5">
        <w:rPr>
          <w:rFonts w:cs="Arial"/>
        </w:rPr>
        <w:tab/>
      </w:r>
      <w:r w:rsidRPr="00DC14C5">
        <w:rPr>
          <w:rFonts w:cs="Arial"/>
        </w:rPr>
        <w:tab/>
      </w:r>
      <w:r w:rsidR="00526FD3">
        <w:rPr>
          <w:rFonts w:cs="Arial"/>
        </w:rPr>
        <w:tab/>
      </w:r>
      <w:r w:rsidRPr="00DC14C5">
        <w:rPr>
          <w:rFonts w:cs="Arial"/>
        </w:rPr>
        <w:tab/>
        <w:t>07565840571</w:t>
      </w:r>
    </w:p>
    <w:p w14:paraId="6CEAC43A" w14:textId="6820B284" w:rsidR="008116BF" w:rsidRPr="00DC14C5" w:rsidRDefault="008116BF" w:rsidP="00AB6795">
      <w:pPr>
        <w:spacing w:line="480" w:lineRule="auto"/>
        <w:rPr>
          <w:rFonts w:cs="Arial"/>
        </w:rPr>
      </w:pPr>
      <w:r w:rsidRPr="00DC14C5">
        <w:rPr>
          <w:rFonts w:cs="Arial"/>
        </w:rPr>
        <w:t>Causeway Foodbank</w:t>
      </w:r>
      <w:r w:rsidRPr="00DC14C5">
        <w:rPr>
          <w:rFonts w:cs="Arial"/>
        </w:rPr>
        <w:tab/>
      </w:r>
      <w:r w:rsidRPr="00DC14C5">
        <w:rPr>
          <w:rFonts w:cs="Arial"/>
        </w:rPr>
        <w:tab/>
      </w:r>
      <w:r w:rsidRPr="00DC14C5">
        <w:rPr>
          <w:rFonts w:cs="Arial"/>
        </w:rPr>
        <w:tab/>
      </w:r>
      <w:r w:rsidR="00526FD3">
        <w:rPr>
          <w:rFonts w:cs="Arial"/>
        </w:rPr>
        <w:tab/>
      </w:r>
      <w:r w:rsidRPr="00DC14C5">
        <w:rPr>
          <w:rFonts w:cs="Arial"/>
        </w:rPr>
        <w:t>028 7022 0005</w:t>
      </w:r>
    </w:p>
    <w:p w14:paraId="0576CBE0" w14:textId="12B29592" w:rsidR="008116BF" w:rsidRPr="00526FD3" w:rsidRDefault="008116BF" w:rsidP="00AB6795">
      <w:pPr>
        <w:pStyle w:val="xmsonormal"/>
        <w:spacing w:line="480" w:lineRule="auto"/>
        <w:rPr>
          <w:rFonts w:ascii="Arial" w:hAnsi="Arial" w:cs="Arial"/>
          <w:sz w:val="28"/>
          <w:szCs w:val="28"/>
        </w:rPr>
      </w:pPr>
      <w:r w:rsidRPr="00526FD3">
        <w:rPr>
          <w:rFonts w:ascii="Arial" w:hAnsi="Arial" w:cs="Arial"/>
          <w:sz w:val="28"/>
          <w:szCs w:val="28"/>
        </w:rPr>
        <w:t xml:space="preserve">Roe Valley Foodbank </w:t>
      </w:r>
      <w:r w:rsidRPr="00526FD3">
        <w:rPr>
          <w:rFonts w:ascii="Arial" w:hAnsi="Arial" w:cs="Arial"/>
          <w:sz w:val="28"/>
          <w:szCs w:val="28"/>
        </w:rPr>
        <w:tab/>
      </w:r>
      <w:r w:rsidRPr="00526FD3">
        <w:rPr>
          <w:rFonts w:ascii="Arial" w:hAnsi="Arial" w:cs="Arial"/>
          <w:sz w:val="28"/>
          <w:szCs w:val="28"/>
        </w:rPr>
        <w:tab/>
      </w:r>
      <w:r w:rsidR="00526FD3" w:rsidRPr="00526FD3">
        <w:rPr>
          <w:rFonts w:ascii="Arial" w:hAnsi="Arial" w:cs="Arial"/>
          <w:sz w:val="28"/>
          <w:szCs w:val="28"/>
        </w:rPr>
        <w:tab/>
      </w:r>
      <w:r w:rsidRPr="00526FD3">
        <w:rPr>
          <w:rFonts w:ascii="Arial" w:hAnsi="Arial" w:cs="Arial"/>
          <w:sz w:val="28"/>
          <w:szCs w:val="28"/>
        </w:rPr>
        <w:tab/>
        <w:t>028 7776 5438</w:t>
      </w:r>
    </w:p>
    <w:p w14:paraId="39780BF2" w14:textId="5B742B6B" w:rsidR="008116BF" w:rsidRPr="00DC14C5" w:rsidRDefault="008116BF" w:rsidP="00AB6795">
      <w:pPr>
        <w:spacing w:line="480" w:lineRule="auto"/>
        <w:rPr>
          <w:rFonts w:cs="Arial"/>
        </w:rPr>
      </w:pPr>
      <w:r w:rsidRPr="00DC14C5">
        <w:rPr>
          <w:rFonts w:cs="Arial"/>
        </w:rPr>
        <w:t xml:space="preserve">RESET Social Supermarket </w:t>
      </w:r>
      <w:r w:rsidRPr="00DC14C5">
        <w:rPr>
          <w:rFonts w:cs="Arial"/>
        </w:rPr>
        <w:tab/>
      </w:r>
      <w:r w:rsidRPr="00DC14C5">
        <w:rPr>
          <w:rFonts w:cs="Arial"/>
        </w:rPr>
        <w:tab/>
      </w:r>
      <w:r w:rsidR="00526FD3">
        <w:rPr>
          <w:rFonts w:cs="Arial"/>
        </w:rPr>
        <w:tab/>
      </w:r>
      <w:r w:rsidRPr="00DC14C5">
        <w:rPr>
          <w:rFonts w:cs="Arial"/>
        </w:rPr>
        <w:t>028 7022 0005</w:t>
      </w:r>
    </w:p>
    <w:p w14:paraId="4D6F05E6" w14:textId="5112DB4E" w:rsidR="008116BF" w:rsidRPr="00DC14C5" w:rsidRDefault="008116BF" w:rsidP="00AB6795">
      <w:pPr>
        <w:spacing w:line="480" w:lineRule="auto"/>
        <w:rPr>
          <w:rFonts w:cs="Arial"/>
        </w:rPr>
      </w:pPr>
      <w:r w:rsidRPr="00DC14C5">
        <w:rPr>
          <w:rFonts w:cs="Arial"/>
        </w:rPr>
        <w:t>Ballymoney Salvation Army</w:t>
      </w:r>
      <w:r w:rsidRPr="00DC14C5">
        <w:rPr>
          <w:rFonts w:cs="Arial"/>
        </w:rPr>
        <w:tab/>
      </w:r>
      <w:r w:rsidR="00526FD3">
        <w:rPr>
          <w:rFonts w:cs="Arial"/>
        </w:rPr>
        <w:tab/>
      </w:r>
      <w:r w:rsidRPr="00DC14C5">
        <w:rPr>
          <w:rFonts w:cs="Arial"/>
        </w:rPr>
        <w:tab/>
        <w:t>028 2766 5520</w:t>
      </w:r>
    </w:p>
    <w:p w14:paraId="3742313B" w14:textId="77777777" w:rsidR="008116BF" w:rsidRPr="00DC14C5" w:rsidRDefault="008116BF" w:rsidP="00AB6795">
      <w:pPr>
        <w:spacing w:line="480" w:lineRule="auto"/>
        <w:rPr>
          <w:rFonts w:cs="Arial"/>
          <w:shd w:val="clear" w:color="auto" w:fill="FFFFFF"/>
        </w:rPr>
      </w:pPr>
      <w:r w:rsidRPr="00DC14C5">
        <w:rPr>
          <w:rFonts w:cs="Arial"/>
        </w:rPr>
        <w:t>St Vincent DePaul</w:t>
      </w:r>
      <w:r w:rsidRPr="00DC14C5">
        <w:rPr>
          <w:rFonts w:cs="Arial"/>
        </w:rPr>
        <w:tab/>
      </w:r>
      <w:r w:rsidRPr="00DC14C5">
        <w:rPr>
          <w:rFonts w:cs="Arial"/>
        </w:rPr>
        <w:tab/>
      </w:r>
      <w:r w:rsidRPr="00DC14C5">
        <w:rPr>
          <w:rFonts w:cs="Arial"/>
        </w:rPr>
        <w:tab/>
      </w:r>
      <w:r w:rsidRPr="00DC14C5">
        <w:rPr>
          <w:rFonts w:cs="Arial"/>
        </w:rPr>
        <w:tab/>
      </w:r>
      <w:r w:rsidRPr="00DC14C5">
        <w:rPr>
          <w:rFonts w:cs="Arial"/>
          <w:shd w:val="clear" w:color="auto" w:fill="FFFFFF"/>
        </w:rPr>
        <w:t>028 9035 1561</w:t>
      </w:r>
    </w:p>
    <w:p w14:paraId="016774C3" w14:textId="17346BA8" w:rsidR="008116BF" w:rsidRPr="003D0654" w:rsidRDefault="008116BF" w:rsidP="00AB6795">
      <w:pPr>
        <w:spacing w:line="480" w:lineRule="auto"/>
        <w:rPr>
          <w:rFonts w:cs="Arial"/>
        </w:rPr>
      </w:pPr>
      <w:r w:rsidRPr="003D0654">
        <w:rPr>
          <w:rFonts w:cs="Arial"/>
          <w:shd w:val="clear" w:color="auto" w:fill="FFFFFF"/>
        </w:rPr>
        <w:t>Make the Call Service</w:t>
      </w:r>
      <w:r w:rsidRPr="003D0654">
        <w:rPr>
          <w:rFonts w:cs="Arial"/>
        </w:rPr>
        <w:tab/>
      </w:r>
      <w:r w:rsidRPr="003D0654">
        <w:rPr>
          <w:rFonts w:cs="Arial"/>
        </w:rPr>
        <w:tab/>
      </w:r>
      <w:r>
        <w:rPr>
          <w:rFonts w:cs="Arial"/>
        </w:rPr>
        <w:tab/>
      </w:r>
      <w:r w:rsidR="00526FD3">
        <w:rPr>
          <w:rFonts w:cs="Arial"/>
        </w:rPr>
        <w:tab/>
      </w:r>
      <w:r w:rsidRPr="003D0654">
        <w:rPr>
          <w:rFonts w:cs="Arial"/>
        </w:rPr>
        <w:t>0800 232 1271</w:t>
      </w:r>
    </w:p>
    <w:p w14:paraId="78F70586" w14:textId="77777777" w:rsidR="008116BF" w:rsidRPr="006A3807" w:rsidRDefault="008116BF" w:rsidP="00AB6795">
      <w:pPr>
        <w:shd w:val="clear" w:color="auto" w:fill="FFFFFF"/>
        <w:spacing w:line="480" w:lineRule="auto"/>
        <w:rPr>
          <w:rFonts w:cs="Arial"/>
        </w:rPr>
      </w:pPr>
      <w:bookmarkStart w:id="12" w:name="_Hlk117082872"/>
      <w:r w:rsidRPr="006A3807">
        <w:rPr>
          <w:rFonts w:cs="Arial"/>
        </w:rPr>
        <w:t xml:space="preserve">Community Navigator for Older People </w:t>
      </w:r>
      <w:r w:rsidRPr="006A3807">
        <w:rPr>
          <w:rFonts w:cs="Arial"/>
        </w:rPr>
        <w:tab/>
        <w:t>028 276 65068/ 075 93130700</w:t>
      </w:r>
    </w:p>
    <w:p w14:paraId="379BD7B9" w14:textId="77777777" w:rsidR="008116BF" w:rsidRPr="009938F9" w:rsidRDefault="008116BF" w:rsidP="00AB6795">
      <w:pPr>
        <w:pStyle w:val="NormalWeb"/>
        <w:shd w:val="clear" w:color="auto" w:fill="FCFCFC"/>
        <w:spacing w:before="0" w:beforeAutospacing="0" w:after="0" w:afterAutospacing="0" w:line="480" w:lineRule="auto"/>
        <w:textAlignment w:val="baseline"/>
        <w:rPr>
          <w:rFonts w:ascii="Arial" w:hAnsi="Arial" w:cs="Arial"/>
        </w:rPr>
      </w:pPr>
      <w:r w:rsidRPr="006A3807">
        <w:rPr>
          <w:rFonts w:ascii="Arial" w:hAnsi="Arial" w:cs="Arial"/>
          <w:color w:val="000000" w:themeColor="text1"/>
        </w:rPr>
        <w:t xml:space="preserve">BCRC </w:t>
      </w:r>
      <w:r w:rsidRPr="009938F9">
        <w:rPr>
          <w:rFonts w:ascii="Arial" w:hAnsi="Arial" w:cs="Arial"/>
        </w:rPr>
        <w:t xml:space="preserve">Ethnic Minority Support </w:t>
      </w:r>
      <w:r w:rsidRPr="009938F9">
        <w:rPr>
          <w:rFonts w:ascii="Arial" w:hAnsi="Arial" w:cs="Arial"/>
        </w:rPr>
        <w:tab/>
      </w:r>
      <w:r w:rsidRPr="009938F9">
        <w:rPr>
          <w:rFonts w:ascii="Arial" w:hAnsi="Arial" w:cs="Arial"/>
        </w:rPr>
        <w:tab/>
        <w:t>07716 401059/ 07922 020044</w:t>
      </w:r>
    </w:p>
    <w:p w14:paraId="70AFA4C1" w14:textId="77777777" w:rsidR="008116BF" w:rsidRPr="009938F9" w:rsidRDefault="008116BF" w:rsidP="00AB6795">
      <w:pPr>
        <w:pStyle w:val="NormalWeb"/>
        <w:shd w:val="clear" w:color="auto" w:fill="FCFCFC"/>
        <w:spacing w:before="0" w:beforeAutospacing="0" w:after="0" w:afterAutospacing="0" w:line="480" w:lineRule="auto"/>
        <w:textAlignment w:val="baseline"/>
        <w:rPr>
          <w:rFonts w:ascii="Arial" w:hAnsi="Arial" w:cs="Arial"/>
        </w:rPr>
      </w:pPr>
      <w:r w:rsidRPr="009938F9">
        <w:rPr>
          <w:rFonts w:ascii="Arial" w:hAnsi="Arial" w:cs="Arial"/>
        </w:rPr>
        <w:t>Christians Against Poverty</w:t>
      </w:r>
      <w:r w:rsidRPr="009938F9">
        <w:rPr>
          <w:rFonts w:ascii="Arial" w:hAnsi="Arial" w:cs="Arial"/>
        </w:rPr>
        <w:tab/>
      </w:r>
      <w:r w:rsidRPr="009938F9">
        <w:rPr>
          <w:rFonts w:ascii="Arial" w:hAnsi="Arial" w:cs="Arial"/>
        </w:rPr>
        <w:tab/>
      </w:r>
      <w:r w:rsidRPr="009938F9">
        <w:rPr>
          <w:rFonts w:ascii="Arial" w:hAnsi="Arial" w:cs="Arial"/>
        </w:rPr>
        <w:tab/>
        <w:t>0800 328 0006</w:t>
      </w:r>
    </w:p>
    <w:p w14:paraId="1D506412" w14:textId="496D5FCC" w:rsidR="008116BF" w:rsidRPr="009938F9" w:rsidRDefault="008116BF" w:rsidP="00AB6795">
      <w:pPr>
        <w:pStyle w:val="NormalWeb"/>
        <w:shd w:val="clear" w:color="auto" w:fill="FCFCFC"/>
        <w:spacing w:before="0" w:beforeAutospacing="0" w:after="0" w:afterAutospacing="0" w:line="480" w:lineRule="auto"/>
        <w:textAlignment w:val="baseline"/>
        <w:rPr>
          <w:rFonts w:ascii="Arial" w:hAnsi="Arial" w:cs="Arial"/>
        </w:rPr>
      </w:pPr>
      <w:r w:rsidRPr="009938F9">
        <w:rPr>
          <w:rFonts w:ascii="Arial" w:hAnsi="Arial" w:cs="Arial"/>
        </w:rPr>
        <w:t>Samaritans</w:t>
      </w:r>
      <w:r w:rsidRPr="009938F9">
        <w:rPr>
          <w:rFonts w:ascii="Arial" w:hAnsi="Arial" w:cs="Arial"/>
        </w:rPr>
        <w:tab/>
      </w:r>
      <w:r w:rsidRPr="009938F9">
        <w:rPr>
          <w:rFonts w:ascii="Arial" w:hAnsi="Arial" w:cs="Arial"/>
        </w:rPr>
        <w:tab/>
      </w:r>
      <w:r w:rsidRPr="009938F9">
        <w:rPr>
          <w:rFonts w:ascii="Arial" w:hAnsi="Arial" w:cs="Arial"/>
        </w:rPr>
        <w:tab/>
      </w:r>
      <w:r w:rsidRPr="009938F9">
        <w:rPr>
          <w:rFonts w:ascii="Arial" w:hAnsi="Arial" w:cs="Arial"/>
        </w:rPr>
        <w:tab/>
      </w:r>
      <w:r w:rsidR="00526FD3">
        <w:rPr>
          <w:rFonts w:ascii="Arial" w:hAnsi="Arial" w:cs="Arial"/>
        </w:rPr>
        <w:tab/>
      </w:r>
      <w:r w:rsidRPr="009938F9">
        <w:rPr>
          <w:rFonts w:ascii="Arial" w:hAnsi="Arial" w:cs="Arial"/>
        </w:rPr>
        <w:tab/>
        <w:t>116 123</w:t>
      </w:r>
    </w:p>
    <w:p w14:paraId="301BC601" w14:textId="0400F9E4" w:rsidR="00AB6795" w:rsidRDefault="008116BF" w:rsidP="00AB6795">
      <w:pPr>
        <w:pStyle w:val="NormalWeb"/>
        <w:shd w:val="clear" w:color="auto" w:fill="FCFCFC"/>
        <w:spacing w:before="0" w:beforeAutospacing="0" w:after="0" w:afterAutospacing="0" w:line="480" w:lineRule="auto"/>
        <w:textAlignment w:val="baseline"/>
        <w:rPr>
          <w:rFonts w:ascii="Arial" w:hAnsi="Arial" w:cs="Arial"/>
        </w:rPr>
      </w:pPr>
      <w:r w:rsidRPr="009938F9">
        <w:rPr>
          <w:rFonts w:ascii="Arial" w:hAnsi="Arial" w:cs="Arial"/>
        </w:rPr>
        <w:t>Lifeline</w:t>
      </w:r>
      <w:r w:rsidRPr="009938F9">
        <w:rPr>
          <w:rFonts w:ascii="Arial" w:hAnsi="Arial" w:cs="Arial"/>
        </w:rPr>
        <w:tab/>
      </w:r>
      <w:r w:rsidRPr="009938F9">
        <w:rPr>
          <w:rFonts w:ascii="Arial" w:hAnsi="Arial" w:cs="Arial"/>
        </w:rPr>
        <w:tab/>
      </w:r>
      <w:r w:rsidRPr="009938F9">
        <w:rPr>
          <w:rFonts w:ascii="Arial" w:hAnsi="Arial" w:cs="Arial"/>
        </w:rPr>
        <w:tab/>
      </w:r>
      <w:r w:rsidRPr="009938F9">
        <w:rPr>
          <w:rFonts w:ascii="Arial" w:hAnsi="Arial" w:cs="Arial"/>
        </w:rPr>
        <w:tab/>
      </w:r>
      <w:r w:rsidR="00526FD3">
        <w:rPr>
          <w:rFonts w:ascii="Arial" w:hAnsi="Arial" w:cs="Arial"/>
        </w:rPr>
        <w:tab/>
      </w:r>
      <w:r w:rsidRPr="009938F9">
        <w:rPr>
          <w:rFonts w:ascii="Arial" w:hAnsi="Arial" w:cs="Arial"/>
        </w:rPr>
        <w:tab/>
        <w:t>0808 808 8000</w:t>
      </w:r>
    </w:p>
    <w:p w14:paraId="01ED2AD5" w14:textId="77777777" w:rsidR="00AB6795" w:rsidRDefault="00AB6795">
      <w:pPr>
        <w:spacing w:after="240"/>
        <w:rPr>
          <w:rFonts w:eastAsia="Times New Roman" w:cs="Arial"/>
          <w:color w:val="auto"/>
          <w:lang w:val="en-GB" w:eastAsia="en-GB"/>
        </w:rPr>
      </w:pPr>
      <w:r>
        <w:rPr>
          <w:rFonts w:cs="Arial"/>
        </w:rPr>
        <w:br w:type="page"/>
      </w:r>
    </w:p>
    <w:p w14:paraId="0F02C6B5" w14:textId="738A6014" w:rsidR="009746F3" w:rsidRPr="009746F3" w:rsidRDefault="009746F3" w:rsidP="009746F3">
      <w:pPr>
        <w:pStyle w:val="Caption2"/>
      </w:pPr>
      <w:r>
        <w:rPr>
          <w:noProof/>
        </w:rPr>
        <w:lastRenderedPageBreak/>
        <w:drawing>
          <wp:inline distT="0" distB="0" distL="0" distR="0" wp14:anchorId="1E94D295" wp14:editId="2050692C">
            <wp:extent cx="5835015" cy="4330700"/>
            <wp:effectExtent l="0" t="0" r="0" b="0"/>
            <wp:docPr id="12" name="Picture 12" descr="Paddy McNally pictured with his mentor and PARS Exercise Professional Karen De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ddy McNally pictured with his mentor and PARS Exercise Professional Karen Deery."/>
                    <pic:cNvPicPr/>
                  </pic:nvPicPr>
                  <pic:blipFill rotWithShape="1">
                    <a:blip r:embed="rId30">
                      <a:extLst>
                        <a:ext uri="{28A0092B-C50C-407E-A947-70E740481C1C}">
                          <a14:useLocalDpi xmlns:a14="http://schemas.microsoft.com/office/drawing/2010/main" val="0"/>
                        </a:ext>
                      </a:extLst>
                    </a:blip>
                    <a:srcRect t="-3" b="27530"/>
                    <a:stretch/>
                  </pic:blipFill>
                  <pic:spPr bwMode="auto">
                    <a:xfrm>
                      <a:off x="0" y="0"/>
                      <a:ext cx="5860415" cy="4349552"/>
                    </a:xfrm>
                    <a:prstGeom prst="rect">
                      <a:avLst/>
                    </a:prstGeom>
                    <a:ln>
                      <a:noFill/>
                    </a:ln>
                    <a:extLst>
                      <a:ext uri="{53640926-AAD7-44D8-BBD7-CCE9431645EC}">
                        <a14:shadowObscured xmlns:a14="http://schemas.microsoft.com/office/drawing/2010/main"/>
                      </a:ext>
                    </a:extLst>
                  </pic:spPr>
                </pic:pic>
              </a:graphicData>
            </a:graphic>
          </wp:inline>
        </w:drawing>
      </w:r>
      <w:r w:rsidRPr="009746F3">
        <w:t xml:space="preserve">Paddy McNally pictured with his mentor and PARS Exercise Professional Karen </w:t>
      </w:r>
      <w:proofErr w:type="spellStart"/>
      <w:r w:rsidRPr="009746F3">
        <w:t>Deery</w:t>
      </w:r>
      <w:proofErr w:type="spellEnd"/>
      <w:r w:rsidRPr="009746F3">
        <w:t>.</w:t>
      </w:r>
    </w:p>
    <w:p w14:paraId="03D6BEFC" w14:textId="30B0F063" w:rsidR="009746F3" w:rsidRDefault="009746F3" w:rsidP="009746F3">
      <w:pPr>
        <w:pStyle w:val="Heading1"/>
      </w:pPr>
      <w:r>
        <w:t>How PARS helped me</w:t>
      </w:r>
    </w:p>
    <w:p w14:paraId="1F3F708F" w14:textId="72EBE7BF" w:rsidR="009746F3" w:rsidRDefault="009746F3" w:rsidP="009746F3">
      <w:pPr>
        <w:pStyle w:val="Heading2"/>
      </w:pPr>
      <w:r>
        <w:t xml:space="preserve">Thanks to Portrush resident Paddy McNally for sharing his experience of the Physical Activity Referral Scheme </w:t>
      </w:r>
    </w:p>
    <w:p w14:paraId="5F2680FF" w14:textId="77777777" w:rsidR="00C768AE" w:rsidRPr="00C768AE" w:rsidRDefault="00C768AE" w:rsidP="00C768AE"/>
    <w:p w14:paraId="6103C761" w14:textId="132F30DB" w:rsidR="00940559" w:rsidRDefault="009746F3" w:rsidP="009746F3">
      <w:r>
        <w:t xml:space="preserve">When I started PARS, I had no level of fitness and everything was a chore.  </w:t>
      </w:r>
    </w:p>
    <w:p w14:paraId="76ECC086" w14:textId="39051624" w:rsidR="00940559" w:rsidRDefault="009746F3" w:rsidP="009746F3">
      <w:r>
        <w:t>My local shop is 800m away.  It was too much bother to walk.  I always drove.</w:t>
      </w:r>
    </w:p>
    <w:p w14:paraId="49494E5D" w14:textId="4CC83E26" w:rsidR="00940559" w:rsidRDefault="009746F3" w:rsidP="009746F3">
      <w:r>
        <w:t xml:space="preserve">The first day I walked into the </w:t>
      </w:r>
      <w:proofErr w:type="spellStart"/>
      <w:r>
        <w:t>programme</w:t>
      </w:r>
      <w:proofErr w:type="spellEnd"/>
      <w:r>
        <w:t xml:space="preserve"> I was petrified.  </w:t>
      </w:r>
    </w:p>
    <w:p w14:paraId="47532063" w14:textId="5B0E405E" w:rsidR="00940559" w:rsidRDefault="009746F3" w:rsidP="009746F3">
      <w:r>
        <w:t xml:space="preserve">Karen, my mentor and Exercise Professional, met with me early to prepare me.  </w:t>
      </w:r>
    </w:p>
    <w:p w14:paraId="341630CB" w14:textId="77777777" w:rsidR="009746F3" w:rsidRDefault="009746F3" w:rsidP="009746F3">
      <w:r>
        <w:lastRenderedPageBreak/>
        <w:t xml:space="preserve">Karen introduced me to the 11 others in the group. I thought I wouldn’t be able to do it for two reasons - crippling anxiety and because I thought I was too unfit.  </w:t>
      </w:r>
    </w:p>
    <w:p w14:paraId="525A9CDC" w14:textId="77777777" w:rsidR="009746F3" w:rsidRDefault="009746F3" w:rsidP="009746F3">
      <w:r>
        <w:t xml:space="preserve">Karen understood the enormity of my challenge.  Before the session was over, we were exchanging phone numbers to meet up and exercise together.  We quickly </w:t>
      </w:r>
      <w:proofErr w:type="spellStart"/>
      <w:r>
        <w:t>realised</w:t>
      </w:r>
      <w:proofErr w:type="spellEnd"/>
      <w:r>
        <w:t xml:space="preserve"> we were all in the same boat with a different paddle.</w:t>
      </w:r>
    </w:p>
    <w:p w14:paraId="794077D7" w14:textId="77777777" w:rsidR="009746F3" w:rsidRDefault="009746F3" w:rsidP="009746F3">
      <w:r>
        <w:t xml:space="preserve">The </w:t>
      </w:r>
      <w:proofErr w:type="spellStart"/>
      <w:r>
        <w:t>programme</w:t>
      </w:r>
      <w:proofErr w:type="spellEnd"/>
      <w:r>
        <w:t xml:space="preserve"> manages your expectations.  Goals can be </w:t>
      </w:r>
      <w:proofErr w:type="gramStart"/>
      <w:r>
        <w:t>achieved,</w:t>
      </w:r>
      <w:proofErr w:type="gramEnd"/>
      <w:r>
        <w:t xml:space="preserve"> we were guided to understand that there is a process.</w:t>
      </w:r>
    </w:p>
    <w:p w14:paraId="39425DBB" w14:textId="77777777" w:rsidR="009746F3" w:rsidRDefault="009746F3" w:rsidP="009746F3">
      <w:r>
        <w:t xml:space="preserve">I loved that there were a lot of people older than me there, I could sense their apprehension.  I saw these clients go from shy and introverted to, comfortable, confident and interactive. That was really nice and extremely motivational.   </w:t>
      </w:r>
    </w:p>
    <w:p w14:paraId="421294B1" w14:textId="77777777" w:rsidR="009746F3" w:rsidRDefault="009746F3" w:rsidP="009746F3">
      <w:r>
        <w:t>One or two of the group approached me for help. Being able to support them built my confidence so much and improved my self-esteem.  I was able to motivate and support my colleagues on their journey and not only did it support and develop my physical health, it did wonders for my mental health.</w:t>
      </w:r>
    </w:p>
    <w:p w14:paraId="5DDF2842" w14:textId="1B2157BC" w:rsidR="009746F3" w:rsidRDefault="009746F3" w:rsidP="009746F3">
      <w:r>
        <w:t xml:space="preserve">When I started, the last thing I wanted was to be in a group of strangers.  With hindsight, Karen knew the group would work. Now that it is over, I miss it so very much.  </w:t>
      </w:r>
    </w:p>
    <w:p w14:paraId="551863A3" w14:textId="77777777" w:rsidR="009746F3" w:rsidRDefault="009746F3" w:rsidP="009746F3">
      <w:r>
        <w:t xml:space="preserve">PARS is an amazing </w:t>
      </w:r>
      <w:proofErr w:type="spellStart"/>
      <w:r>
        <w:t>programme</w:t>
      </w:r>
      <w:proofErr w:type="spellEnd"/>
      <w:r>
        <w:t xml:space="preserve">.  </w:t>
      </w:r>
    </w:p>
    <w:p w14:paraId="23B34121" w14:textId="77777777" w:rsidR="009746F3" w:rsidRDefault="009746F3" w:rsidP="009746F3">
      <w:r>
        <w:t xml:space="preserve">We all had the same needs, to get healthy, fit and mentally stronger.  We all arrived for different reasons and every single one of us achieved so much - improved self-confidence, improved body image, physical strength, and mental wellness.   </w:t>
      </w:r>
    </w:p>
    <w:p w14:paraId="2ED64B75" w14:textId="77777777" w:rsidR="009746F3" w:rsidRDefault="009746F3" w:rsidP="009746F3">
      <w:r>
        <w:t xml:space="preserve">Everyone had their own personal needs and with professional help and kindness we found our own way.  </w:t>
      </w:r>
    </w:p>
    <w:p w14:paraId="6E199161" w14:textId="77777777" w:rsidR="009746F3" w:rsidRDefault="009746F3" w:rsidP="009746F3">
      <w:r>
        <w:t xml:space="preserve">I really enjoyed sharing the experience and our achievements. There was no pressure.  You worked to your own ability.  </w:t>
      </w:r>
    </w:p>
    <w:p w14:paraId="65EB3A2F" w14:textId="77777777" w:rsidR="009746F3" w:rsidRDefault="009746F3" w:rsidP="009746F3">
      <w:r>
        <w:t>Physically I am not ashamed of myself anymore.  I don’t mind looking in the mirror.  I would never, ever have gone for a swim.  Now I take my kids to the pool and swim with them.</w:t>
      </w:r>
    </w:p>
    <w:p w14:paraId="0C241856" w14:textId="77777777" w:rsidR="009746F3" w:rsidRDefault="009746F3" w:rsidP="009746F3">
      <w:r>
        <w:t xml:space="preserve">Not having access to the </w:t>
      </w:r>
      <w:proofErr w:type="spellStart"/>
      <w:r>
        <w:t>programme</w:t>
      </w:r>
      <w:proofErr w:type="spellEnd"/>
      <w:r>
        <w:t xml:space="preserve"> has made me want it more.  </w:t>
      </w:r>
    </w:p>
    <w:p w14:paraId="5FC64700" w14:textId="77777777" w:rsidR="009746F3" w:rsidRDefault="009746F3" w:rsidP="009746F3">
      <w:r>
        <w:lastRenderedPageBreak/>
        <w:t>It is easy to get stuck in a rut.  PARS brought me out of that rut and showed me there is a big world out there.</w:t>
      </w:r>
    </w:p>
    <w:p w14:paraId="549EA7D6" w14:textId="77777777" w:rsidR="009746F3" w:rsidRDefault="009746F3" w:rsidP="009746F3">
      <w:r>
        <w:t xml:space="preserve">A few weeks in, a couple of my colleagues mentioned my Autism NI lanyard.  They asked me what Autism meant and how it made me feel.  I was open with them.  At the end of that session, they thanked me for sharing. They had a better understanding of me, and they had a better understanding of Autism.  </w:t>
      </w:r>
    </w:p>
    <w:p w14:paraId="6599989A" w14:textId="77777777" w:rsidR="009746F3" w:rsidRDefault="009746F3" w:rsidP="009746F3">
      <w:r>
        <w:t>Going to the gym gave me freedom and I left every session buzzing.</w:t>
      </w:r>
    </w:p>
    <w:p w14:paraId="5080404F" w14:textId="77777777" w:rsidR="009746F3" w:rsidRDefault="009746F3" w:rsidP="009746F3">
      <w:r>
        <w:t>I hope this encourages others to be open about their world.</w:t>
      </w:r>
    </w:p>
    <w:p w14:paraId="632FF3E8" w14:textId="77777777" w:rsidR="009746F3" w:rsidRDefault="009746F3" w:rsidP="009746F3">
      <w:r>
        <w:t>Now I enjoy walking to the shop and my kids walk with me.</w:t>
      </w:r>
    </w:p>
    <w:p w14:paraId="41AD09FC" w14:textId="77777777" w:rsidR="009746F3" w:rsidRDefault="009746F3" w:rsidP="009746F3">
      <w:r>
        <w:t>Exercise is part of my daily life and I continue to exercise independently.</w:t>
      </w:r>
    </w:p>
    <w:p w14:paraId="2664E84F" w14:textId="77777777" w:rsidR="009746F3" w:rsidRDefault="009746F3" w:rsidP="009746F3">
      <w:r>
        <w:t xml:space="preserve">I have gym equipment in the house and my wife has taken part in the </w:t>
      </w:r>
      <w:proofErr w:type="spellStart"/>
      <w:r>
        <w:t>programme</w:t>
      </w:r>
      <w:proofErr w:type="spellEnd"/>
      <w:r>
        <w:t xml:space="preserve"> as well. </w:t>
      </w:r>
    </w:p>
    <w:p w14:paraId="0830D76C" w14:textId="6651043D" w:rsidR="009746F3" w:rsidRDefault="009746F3" w:rsidP="009746F3">
      <w:r>
        <w:t xml:space="preserve">The more we share, the more we understand. </w:t>
      </w:r>
    </w:p>
    <w:p w14:paraId="4D1C8B79" w14:textId="77777777" w:rsidR="009746F3" w:rsidRDefault="009746F3">
      <w:pPr>
        <w:spacing w:after="240"/>
      </w:pPr>
      <w:r>
        <w:br w:type="page"/>
      </w:r>
    </w:p>
    <w:p w14:paraId="51BBBF10" w14:textId="0D775DAD" w:rsidR="00940559" w:rsidRDefault="00940559" w:rsidP="00940559">
      <w:pPr>
        <w:pStyle w:val="Heading1"/>
      </w:pPr>
      <w:r>
        <w:lastRenderedPageBreak/>
        <w:t>Do you know about the Council’s Physical Activity Referral Scheme?</w:t>
      </w:r>
    </w:p>
    <w:bookmarkEnd w:id="12"/>
    <w:p w14:paraId="1BF4B9C0" w14:textId="77777777" w:rsidR="000807C6" w:rsidRPr="000807C6" w:rsidRDefault="000807C6" w:rsidP="000807C6"/>
    <w:p w14:paraId="241F7C20" w14:textId="77777777" w:rsidR="00940559" w:rsidRPr="00CD7847" w:rsidRDefault="00940559" w:rsidP="00940559">
      <w:pPr>
        <w:rPr>
          <w:rFonts w:cs="Arial"/>
          <w:b/>
        </w:rPr>
      </w:pPr>
      <w:r>
        <w:rPr>
          <w:rFonts w:cs="Arial"/>
          <w:b/>
        </w:rPr>
        <w:t xml:space="preserve">Do you know about Council’s </w:t>
      </w:r>
      <w:r w:rsidRPr="00CD7847">
        <w:rPr>
          <w:rFonts w:cs="Arial"/>
          <w:b/>
        </w:rPr>
        <w:t>Ph</w:t>
      </w:r>
      <w:r>
        <w:rPr>
          <w:rFonts w:cs="Arial"/>
          <w:b/>
        </w:rPr>
        <w:t>ysical Activity Referral Scheme?</w:t>
      </w:r>
    </w:p>
    <w:p w14:paraId="287EB6A3" w14:textId="77777777" w:rsidR="00940559" w:rsidRPr="001F6F8D" w:rsidRDefault="00940559" w:rsidP="00940559">
      <w:r w:rsidRPr="001F6F8D">
        <w:t>The Physical Activity Referral Scheme (PARS) is delivered with our partner the Public Health Agency.</w:t>
      </w:r>
    </w:p>
    <w:p w14:paraId="20314EBA" w14:textId="77777777" w:rsidR="00940559" w:rsidRPr="001F6F8D" w:rsidRDefault="00940559" w:rsidP="00940559">
      <w:r w:rsidRPr="001F6F8D">
        <w:t xml:space="preserve">It provides </w:t>
      </w:r>
      <w:r w:rsidRPr="001F6F8D">
        <w:rPr>
          <w:b/>
          <w:i/>
        </w:rPr>
        <w:t>eligible</w:t>
      </w:r>
      <w:r w:rsidRPr="001F6F8D">
        <w:t xml:space="preserve"> clients with a 12-week </w:t>
      </w:r>
      <w:r>
        <w:t xml:space="preserve">activity </w:t>
      </w:r>
      <w:proofErr w:type="spellStart"/>
      <w:r w:rsidRPr="001F6F8D">
        <w:t>programme</w:t>
      </w:r>
      <w:proofErr w:type="spellEnd"/>
      <w:r w:rsidRPr="001F6F8D">
        <w:t xml:space="preserve"> under the guidance of a qualified exercise professional.  </w:t>
      </w:r>
    </w:p>
    <w:p w14:paraId="1EA6024D" w14:textId="148EE3BB" w:rsidR="00940559" w:rsidRDefault="00940559" w:rsidP="00940559">
      <w:r w:rsidRPr="001F6F8D">
        <w:t xml:space="preserve">The scheme enables GPs and other registered health professionals to make referrals directly to Council’s Leisure </w:t>
      </w:r>
      <w:proofErr w:type="spellStart"/>
      <w:r w:rsidRPr="001F6F8D">
        <w:t>Centres</w:t>
      </w:r>
      <w:proofErr w:type="spellEnd"/>
      <w:r w:rsidRPr="001F6F8D">
        <w:t xml:space="preserve">. </w:t>
      </w:r>
    </w:p>
    <w:p w14:paraId="48C346BD" w14:textId="77777777" w:rsidR="00940559" w:rsidRPr="001F6F8D" w:rsidRDefault="00940559" w:rsidP="00940559"/>
    <w:p w14:paraId="61B2F772" w14:textId="469ACD2F" w:rsidR="00940559" w:rsidRDefault="00940559" w:rsidP="00940559">
      <w:pPr>
        <w:rPr>
          <w:b/>
        </w:rPr>
      </w:pPr>
      <w:r w:rsidRPr="009024C3">
        <w:rPr>
          <w:b/>
        </w:rPr>
        <w:t>It is aimed at clients with a BMI of between 25 – 40 - this is essential entry criteria and referral is by Health Care Professional only.</w:t>
      </w:r>
    </w:p>
    <w:p w14:paraId="3BBE511A" w14:textId="77777777" w:rsidR="002C1C8C" w:rsidRPr="009024C3" w:rsidRDefault="002C1C8C" w:rsidP="00940559">
      <w:pPr>
        <w:rPr>
          <w:b/>
        </w:rPr>
      </w:pPr>
    </w:p>
    <w:p w14:paraId="09D5BD2C" w14:textId="77777777" w:rsidR="00940559" w:rsidRPr="001F6F8D" w:rsidRDefault="00940559" w:rsidP="00940559">
      <w:pPr>
        <w:rPr>
          <w:b/>
          <w:bCs/>
        </w:rPr>
      </w:pPr>
      <w:r>
        <w:rPr>
          <w:b/>
          <w:bCs/>
        </w:rPr>
        <w:t>E</w:t>
      </w:r>
      <w:r w:rsidRPr="001F6F8D">
        <w:rPr>
          <w:b/>
          <w:bCs/>
        </w:rPr>
        <w:t>ligibility criteria</w:t>
      </w:r>
    </w:p>
    <w:p w14:paraId="67C6E8D8" w14:textId="77777777" w:rsidR="00940559" w:rsidRPr="00940559" w:rsidRDefault="00940559" w:rsidP="00940559">
      <w:pPr>
        <w:pStyle w:val="ListBullet"/>
      </w:pPr>
      <w:r w:rsidRPr="00940559">
        <w:t xml:space="preserve">be aged 19 years or over </w:t>
      </w:r>
    </w:p>
    <w:p w14:paraId="54DF9895" w14:textId="77777777" w:rsidR="00940559" w:rsidRPr="00940559" w:rsidRDefault="00940559" w:rsidP="00940559">
      <w:pPr>
        <w:pStyle w:val="ListBullet"/>
      </w:pPr>
      <w:r w:rsidRPr="00940559">
        <w:t>be inactive*</w:t>
      </w:r>
    </w:p>
    <w:p w14:paraId="20ED7E79" w14:textId="77777777" w:rsidR="00940559" w:rsidRPr="00940559" w:rsidRDefault="00940559" w:rsidP="00940559">
      <w:pPr>
        <w:pStyle w:val="ListBullet"/>
      </w:pPr>
      <w:r w:rsidRPr="00940559">
        <w:t>be motivated to change</w:t>
      </w:r>
    </w:p>
    <w:p w14:paraId="5219A27A" w14:textId="31075B7A" w:rsidR="00940559" w:rsidRDefault="00940559" w:rsidP="00940559">
      <w:pPr>
        <w:pStyle w:val="ListBullet"/>
      </w:pPr>
      <w:r w:rsidRPr="00940559">
        <w:t>have a BMI ≥ 25kg and &lt; 40kg</w:t>
      </w:r>
    </w:p>
    <w:p w14:paraId="024D25B3" w14:textId="77777777" w:rsidR="00940559" w:rsidRPr="00940559" w:rsidRDefault="00940559" w:rsidP="00940559">
      <w:pPr>
        <w:pStyle w:val="ListBullet"/>
        <w:numPr>
          <w:ilvl w:val="0"/>
          <w:numId w:val="0"/>
        </w:numPr>
        <w:ind w:left="749"/>
      </w:pPr>
    </w:p>
    <w:p w14:paraId="3C7AF6D7" w14:textId="77777777" w:rsidR="00940559" w:rsidRPr="001F6F8D" w:rsidRDefault="00940559" w:rsidP="00940559">
      <w:pPr>
        <w:rPr>
          <w:color w:val="000000"/>
        </w:rPr>
      </w:pPr>
      <w:r w:rsidRPr="001F6F8D">
        <w:rPr>
          <w:color w:val="000000"/>
        </w:rPr>
        <w:t>With one or more of the following conditions:</w:t>
      </w:r>
    </w:p>
    <w:p w14:paraId="545C6BBF" w14:textId="77777777" w:rsidR="00940559" w:rsidRPr="001F6F8D" w:rsidRDefault="00940559" w:rsidP="00940559">
      <w:pPr>
        <w:pStyle w:val="ListBullet"/>
      </w:pPr>
      <w:r w:rsidRPr="001F6F8D">
        <w:t>Hypertension / raised blood pressure</w:t>
      </w:r>
    </w:p>
    <w:p w14:paraId="789E6FD3" w14:textId="77777777" w:rsidR="00940559" w:rsidRPr="001F6F8D" w:rsidRDefault="00940559" w:rsidP="00940559">
      <w:pPr>
        <w:pStyle w:val="ListBullet"/>
      </w:pPr>
      <w:proofErr w:type="spellStart"/>
      <w:r w:rsidRPr="001F6F8D">
        <w:t>Hyperlipidaemia</w:t>
      </w:r>
      <w:proofErr w:type="spellEnd"/>
      <w:r w:rsidRPr="001F6F8D">
        <w:t xml:space="preserve"> / raised cholesterol </w:t>
      </w:r>
    </w:p>
    <w:p w14:paraId="7134F200" w14:textId="77777777" w:rsidR="00940559" w:rsidRPr="001F6F8D" w:rsidRDefault="00940559" w:rsidP="00940559">
      <w:pPr>
        <w:pStyle w:val="ListBullet"/>
      </w:pPr>
      <w:r w:rsidRPr="001F6F8D">
        <w:t xml:space="preserve">Impaired glucose levels or diabetes </w:t>
      </w:r>
    </w:p>
    <w:p w14:paraId="1734F00D" w14:textId="77777777" w:rsidR="00940559" w:rsidRPr="001F6F8D" w:rsidRDefault="00940559" w:rsidP="00940559">
      <w:pPr>
        <w:pStyle w:val="ListBullet"/>
      </w:pPr>
      <w:r w:rsidRPr="001F6F8D">
        <w:rPr>
          <w:u w:val="single"/>
        </w:rPr>
        <w:t>Family history</w:t>
      </w:r>
      <w:r w:rsidRPr="001F6F8D">
        <w:t xml:space="preserve"> of heart disease (no previous heart attack/damage)</w:t>
      </w:r>
    </w:p>
    <w:p w14:paraId="64E9D48C" w14:textId="77777777" w:rsidR="00940559" w:rsidRPr="001F6F8D" w:rsidRDefault="00940559" w:rsidP="00940559">
      <w:pPr>
        <w:pStyle w:val="ListBullet"/>
      </w:pPr>
      <w:r w:rsidRPr="001F6F8D">
        <w:t xml:space="preserve">Asthma, bronchitis or COPD </w:t>
      </w:r>
    </w:p>
    <w:p w14:paraId="798BF70B" w14:textId="77777777" w:rsidR="00940559" w:rsidRPr="001F6F8D" w:rsidRDefault="00940559" w:rsidP="00940559">
      <w:pPr>
        <w:pStyle w:val="ListBullet"/>
      </w:pPr>
      <w:r w:rsidRPr="001F6F8D">
        <w:t>Musculoskeletal conditions / conditions affecting the bones, joints and muscles can be a common cause of long-term pain</w:t>
      </w:r>
    </w:p>
    <w:p w14:paraId="09914853" w14:textId="7DAE6164" w:rsidR="00940559" w:rsidRDefault="00940559" w:rsidP="00940559">
      <w:pPr>
        <w:pStyle w:val="ListBullet"/>
      </w:pPr>
      <w:r w:rsidRPr="001F6F8D">
        <w:t>Mild or moderate mental health conditions</w:t>
      </w:r>
    </w:p>
    <w:p w14:paraId="25DB338A" w14:textId="77777777" w:rsidR="00940559" w:rsidRPr="001F6F8D" w:rsidRDefault="00940559" w:rsidP="00940559">
      <w:pPr>
        <w:pStyle w:val="ListBullet"/>
        <w:numPr>
          <w:ilvl w:val="0"/>
          <w:numId w:val="0"/>
        </w:numPr>
        <w:ind w:left="749"/>
      </w:pPr>
    </w:p>
    <w:p w14:paraId="25905E36" w14:textId="3EBC5FEF" w:rsidR="00940559" w:rsidRDefault="00940559" w:rsidP="00940559">
      <w:pPr>
        <w:rPr>
          <w:bCs/>
          <w:i/>
        </w:rPr>
      </w:pPr>
      <w:r w:rsidRPr="00940559">
        <w:rPr>
          <w:bCs/>
          <w:i/>
        </w:rPr>
        <w:t>* Not currently meeting the guidelines of 150 minutes of moderate intensity activity a week or 75 minutes of vigorous intensity activity weekly</w:t>
      </w:r>
    </w:p>
    <w:p w14:paraId="087EDAEF" w14:textId="79DECF2D" w:rsidR="00940559" w:rsidRPr="00C768AE" w:rsidRDefault="00940559" w:rsidP="00C768AE">
      <w:pPr>
        <w:pStyle w:val="Heading1"/>
      </w:pPr>
      <w:r w:rsidRPr="00C768AE">
        <w:lastRenderedPageBreak/>
        <w:t>Causeway Actively Aging</w:t>
      </w:r>
    </w:p>
    <w:p w14:paraId="3E77D2E7" w14:textId="4903A149" w:rsidR="00940559" w:rsidRDefault="00940559" w:rsidP="002A2310">
      <w:pPr>
        <w:pStyle w:val="Heading2"/>
      </w:pPr>
      <w:r w:rsidRPr="002A2310">
        <w:t xml:space="preserve">Weekly older adult racquet sports and keep fit sessions </w:t>
      </w:r>
    </w:p>
    <w:p w14:paraId="2B4F4E67" w14:textId="77777777" w:rsidR="00644D36" w:rsidRPr="00644D36" w:rsidRDefault="00644D36" w:rsidP="00644D36"/>
    <w:p w14:paraId="607B2AE1" w14:textId="35105F58" w:rsidR="00E412B2" w:rsidRDefault="00940559" w:rsidP="00C768AE">
      <w:pPr>
        <w:pStyle w:val="Heading2"/>
      </w:pPr>
      <w:r w:rsidRPr="00940559">
        <w:t xml:space="preserve">2023 </w:t>
      </w:r>
      <w:r w:rsidR="002A2310">
        <w:t>T</w:t>
      </w:r>
      <w:r w:rsidRPr="00940559">
        <w:t xml:space="preserve">imetable - </w:t>
      </w:r>
      <w:r w:rsidR="002A2310">
        <w:t>S</w:t>
      </w:r>
      <w:r w:rsidRPr="00940559">
        <w:t>tarts 9th Januar</w:t>
      </w:r>
      <w:r w:rsidR="00C768AE">
        <w:t>y</w:t>
      </w:r>
    </w:p>
    <w:p w14:paraId="50269340" w14:textId="77777777" w:rsidR="00C768AE" w:rsidRPr="00C768AE" w:rsidRDefault="00C768AE" w:rsidP="00C768AE"/>
    <w:p w14:paraId="0B9E52B0" w14:textId="77777777" w:rsidR="00C768AE" w:rsidRPr="00C768AE" w:rsidRDefault="00C768AE" w:rsidP="00C768AE">
      <w:pPr>
        <w:pStyle w:val="Heading2"/>
      </w:pPr>
      <w:r w:rsidRPr="00C768AE">
        <w:t>Tuesdays</w:t>
      </w:r>
    </w:p>
    <w:p w14:paraId="53D6D59F" w14:textId="77777777" w:rsidR="00C768AE" w:rsidRPr="00C768AE" w:rsidRDefault="00C768AE" w:rsidP="00C768AE">
      <w:pPr>
        <w:rPr>
          <w:b/>
        </w:rPr>
      </w:pPr>
      <w:r w:rsidRPr="00C768AE">
        <w:rPr>
          <w:b/>
        </w:rPr>
        <w:t xml:space="preserve">Roe Valley Leisure Centre </w:t>
      </w:r>
    </w:p>
    <w:p w14:paraId="73CE0AA0" w14:textId="77777777" w:rsidR="00C768AE" w:rsidRDefault="00C768AE" w:rsidP="00C768AE">
      <w:r>
        <w:t>Racquet sports:</w:t>
      </w:r>
      <w:r>
        <w:tab/>
        <w:t>9.30am to 10.30am</w:t>
      </w:r>
    </w:p>
    <w:p w14:paraId="427AA279" w14:textId="77777777" w:rsidR="00C768AE" w:rsidRDefault="00C768AE" w:rsidP="00C768AE">
      <w:r>
        <w:t>Keep fit:</w:t>
      </w:r>
      <w:r>
        <w:tab/>
      </w:r>
      <w:r>
        <w:tab/>
        <w:t>10.30am to 11.30am</w:t>
      </w:r>
    </w:p>
    <w:p w14:paraId="75B7C9A8" w14:textId="77777777" w:rsidR="00C768AE" w:rsidRDefault="00C768AE" w:rsidP="00C768AE"/>
    <w:p w14:paraId="26C019BC" w14:textId="77777777" w:rsidR="00C768AE" w:rsidRDefault="00C768AE" w:rsidP="00C768AE">
      <w:pPr>
        <w:pStyle w:val="Heading2"/>
      </w:pPr>
      <w:r>
        <w:t>Thursdays</w:t>
      </w:r>
    </w:p>
    <w:p w14:paraId="32A803C2" w14:textId="13C0CE8D" w:rsidR="00C768AE" w:rsidRPr="00C768AE" w:rsidRDefault="00C768AE" w:rsidP="00C768AE">
      <w:pPr>
        <w:rPr>
          <w:b/>
        </w:rPr>
      </w:pPr>
      <w:r w:rsidRPr="00C768AE">
        <w:rPr>
          <w:b/>
        </w:rPr>
        <w:t>Joey Dunlop Leisure Centre</w:t>
      </w:r>
    </w:p>
    <w:p w14:paraId="0C55392E" w14:textId="64BF99E9" w:rsidR="00C768AE" w:rsidRDefault="00C768AE" w:rsidP="00C768AE">
      <w:r>
        <w:t>Racquet sports:</w:t>
      </w:r>
      <w:r>
        <w:tab/>
        <w:t>9am to 10am</w:t>
      </w:r>
    </w:p>
    <w:p w14:paraId="25805C19" w14:textId="3044CBAB" w:rsidR="00C768AE" w:rsidRDefault="00C768AE" w:rsidP="00C768AE">
      <w:r>
        <w:t>Keep fit:</w:t>
      </w:r>
      <w:r>
        <w:tab/>
      </w:r>
      <w:r>
        <w:tab/>
        <w:t>10am to 11am</w:t>
      </w:r>
    </w:p>
    <w:p w14:paraId="5A4635D0" w14:textId="77777777" w:rsidR="00C768AE" w:rsidRDefault="00C768AE" w:rsidP="00C768AE"/>
    <w:p w14:paraId="4859F004" w14:textId="795CF1C7" w:rsidR="00C768AE" w:rsidRPr="00C768AE" w:rsidRDefault="00C768AE" w:rsidP="00C768AE">
      <w:pPr>
        <w:rPr>
          <w:b/>
        </w:rPr>
      </w:pPr>
      <w:r w:rsidRPr="00C768AE">
        <w:rPr>
          <w:b/>
        </w:rPr>
        <w:t>Coleraine Leisure Centre</w:t>
      </w:r>
    </w:p>
    <w:p w14:paraId="2A03A178" w14:textId="13262701" w:rsidR="00C768AE" w:rsidRDefault="00C768AE" w:rsidP="00C768AE">
      <w:r>
        <w:t>Racquet sports:</w:t>
      </w:r>
      <w:r>
        <w:tab/>
        <w:t>10am to 11.30am</w:t>
      </w:r>
    </w:p>
    <w:p w14:paraId="1A204BA4" w14:textId="7C88362E" w:rsidR="00C768AE" w:rsidRDefault="00C768AE" w:rsidP="00C768AE">
      <w:r>
        <w:t>Keep fit:</w:t>
      </w:r>
      <w:r>
        <w:tab/>
      </w:r>
      <w:r>
        <w:tab/>
        <w:t>11.30am to 12.30pm</w:t>
      </w:r>
    </w:p>
    <w:p w14:paraId="64028F6B" w14:textId="77777777" w:rsidR="00C768AE" w:rsidRPr="00C768AE" w:rsidRDefault="00C768AE" w:rsidP="00C768AE">
      <w:pPr>
        <w:pStyle w:val="Heading2"/>
      </w:pPr>
      <w:r w:rsidRPr="00C768AE">
        <w:t>Fridays</w:t>
      </w:r>
    </w:p>
    <w:p w14:paraId="5144E897" w14:textId="0EBB1CB4" w:rsidR="00C768AE" w:rsidRPr="00C768AE" w:rsidRDefault="00C768AE" w:rsidP="00C768AE">
      <w:pPr>
        <w:rPr>
          <w:b/>
        </w:rPr>
      </w:pPr>
      <w:proofErr w:type="spellStart"/>
      <w:r w:rsidRPr="00C768AE">
        <w:rPr>
          <w:b/>
        </w:rPr>
        <w:t>Dungiven</w:t>
      </w:r>
      <w:proofErr w:type="spellEnd"/>
      <w:r w:rsidRPr="00C768AE">
        <w:rPr>
          <w:b/>
        </w:rPr>
        <w:t xml:space="preserve"> Sports Centre</w:t>
      </w:r>
    </w:p>
    <w:p w14:paraId="6BBB7C37" w14:textId="2B110269" w:rsidR="00C768AE" w:rsidRDefault="00C768AE" w:rsidP="00C768AE">
      <w:r>
        <w:t>Racquet sports:</w:t>
      </w:r>
      <w:r>
        <w:tab/>
        <w:t>11am to 12pm</w:t>
      </w:r>
    </w:p>
    <w:p w14:paraId="6A61BED7" w14:textId="6318EC46" w:rsidR="00C768AE" w:rsidRDefault="00C768AE" w:rsidP="00C768AE">
      <w:r>
        <w:t>Keep fit:</w:t>
      </w:r>
      <w:r>
        <w:tab/>
      </w:r>
      <w:r>
        <w:tab/>
        <w:t>12pm to 1pm</w:t>
      </w:r>
    </w:p>
    <w:p w14:paraId="1F9C8B41" w14:textId="77777777" w:rsidR="00C768AE" w:rsidRDefault="00C768AE" w:rsidP="00C768AE"/>
    <w:p w14:paraId="636552EB" w14:textId="4E2D29AC" w:rsidR="00C768AE" w:rsidRPr="00C768AE" w:rsidRDefault="00C768AE" w:rsidP="00C768AE">
      <w:pPr>
        <w:rPr>
          <w:b/>
        </w:rPr>
      </w:pPr>
      <w:r w:rsidRPr="00C768AE">
        <w:rPr>
          <w:b/>
        </w:rPr>
        <w:t xml:space="preserve">£2.50 per session includes both activities </w:t>
      </w:r>
    </w:p>
    <w:p w14:paraId="00559020" w14:textId="49065477" w:rsidR="00C768AE" w:rsidRDefault="00C768AE" w:rsidP="00C768AE">
      <w:pPr>
        <w:rPr>
          <w:i/>
        </w:rPr>
      </w:pPr>
      <w:r w:rsidRPr="00C768AE">
        <w:rPr>
          <w:i/>
        </w:rPr>
        <w:t>No need to register pay as you go sessions</w:t>
      </w:r>
    </w:p>
    <w:p w14:paraId="12E33638" w14:textId="31A3C5C8" w:rsidR="00C768AE" w:rsidRDefault="00C768AE" w:rsidP="00C768AE">
      <w:pPr>
        <w:rPr>
          <w:i/>
        </w:rPr>
      </w:pPr>
    </w:p>
    <w:p w14:paraId="72E74F69" w14:textId="64ED5BDD" w:rsidR="00C768AE" w:rsidRDefault="00C768AE" w:rsidP="00C768AE">
      <w:pPr>
        <w:rPr>
          <w:i/>
        </w:rPr>
      </w:pPr>
      <w:r>
        <w:rPr>
          <w:noProof/>
          <w:szCs w:val="28"/>
        </w:rPr>
        <w:lastRenderedPageBreak/>
        <w:drawing>
          <wp:inline distT="0" distB="0" distL="0" distR="0" wp14:anchorId="2700940B" wp14:editId="7DC674FD">
            <wp:extent cx="5860415" cy="8283575"/>
            <wp:effectExtent l="0" t="0" r="0" b="0"/>
            <wp:docPr id="14" name="Picture 14" descr="Causeway Actively Age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useway Actively Ageing Poster"/>
                    <pic:cNvPicPr/>
                  </pic:nvPicPr>
                  <pic:blipFill>
                    <a:blip r:embed="rId31">
                      <a:extLst>
                        <a:ext uri="{28A0092B-C50C-407E-A947-70E740481C1C}">
                          <a14:useLocalDpi xmlns:a14="http://schemas.microsoft.com/office/drawing/2010/main" val="0"/>
                        </a:ext>
                      </a:extLst>
                    </a:blip>
                    <a:stretch>
                      <a:fillRect/>
                    </a:stretch>
                  </pic:blipFill>
                  <pic:spPr>
                    <a:xfrm>
                      <a:off x="0" y="0"/>
                      <a:ext cx="5860415" cy="8283575"/>
                    </a:xfrm>
                    <a:prstGeom prst="rect">
                      <a:avLst/>
                    </a:prstGeom>
                  </pic:spPr>
                </pic:pic>
              </a:graphicData>
            </a:graphic>
          </wp:inline>
        </w:drawing>
      </w:r>
    </w:p>
    <w:p w14:paraId="1D5EE408" w14:textId="64D81C1F" w:rsidR="00C768AE" w:rsidRPr="00074961" w:rsidRDefault="00C768AE" w:rsidP="00074961">
      <w:pPr>
        <w:spacing w:after="240"/>
        <w:rPr>
          <w:i/>
        </w:rPr>
      </w:pPr>
      <w:r>
        <w:rPr>
          <w:i/>
        </w:rPr>
        <w:br w:type="page"/>
      </w:r>
    </w:p>
    <w:p w14:paraId="6B104148" w14:textId="429009A2" w:rsidR="00074961" w:rsidRDefault="00074961" w:rsidP="00644D36">
      <w:pPr>
        <w:pStyle w:val="Heading1"/>
        <w:jc w:val="center"/>
      </w:pPr>
      <w:r>
        <w:rPr>
          <w:noProof/>
        </w:rPr>
        <w:lastRenderedPageBreak/>
        <w:drawing>
          <wp:inline distT="0" distB="0" distL="0" distR="0" wp14:anchorId="08FDD68F" wp14:editId="2E58A7DB">
            <wp:extent cx="5670457" cy="2540000"/>
            <wp:effectExtent l="0" t="0" r="0" b="0"/>
            <wp:docPr id="16" name="Picture 16" descr="Food S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od Smart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7780" cy="2597033"/>
                    </a:xfrm>
                    <a:prstGeom prst="rect">
                      <a:avLst/>
                    </a:prstGeom>
                  </pic:spPr>
                </pic:pic>
              </a:graphicData>
            </a:graphic>
          </wp:inline>
        </w:drawing>
      </w:r>
    </w:p>
    <w:p w14:paraId="2ACE579B" w14:textId="77777777" w:rsidR="00644D36" w:rsidRPr="00644D36" w:rsidRDefault="00644D36" w:rsidP="00644D36"/>
    <w:p w14:paraId="3C9B1D59" w14:textId="49D984B7" w:rsidR="00C768AE" w:rsidRPr="00C768AE" w:rsidRDefault="00C768AE" w:rsidP="00644D36">
      <w:pPr>
        <w:pStyle w:val="Heading1"/>
        <w:spacing w:before="0"/>
      </w:pPr>
      <w:r w:rsidRPr="00C768AE">
        <w:t>Community Fridges</w:t>
      </w:r>
    </w:p>
    <w:p w14:paraId="619D1014" w14:textId="629AC4F8" w:rsidR="00C768AE" w:rsidRDefault="00C768AE" w:rsidP="00C768AE">
      <w:pPr>
        <w:pStyle w:val="Heading2"/>
      </w:pPr>
      <w:r w:rsidRPr="00C768AE">
        <w:t>Not just feeding people</w:t>
      </w:r>
    </w:p>
    <w:p w14:paraId="3BCD8780" w14:textId="6F7A3E95" w:rsidR="00C768AE" w:rsidRDefault="00C768AE" w:rsidP="00C768AE"/>
    <w:p w14:paraId="1D0AC06A" w14:textId="47FD5285" w:rsidR="00C768AE" w:rsidRPr="002745EF" w:rsidRDefault="00C768AE" w:rsidP="00C768AE">
      <w:r w:rsidRPr="002745EF">
        <w:t xml:space="preserve">Our Borough is home to five community fridges in Ballycastle, Bushmills, </w:t>
      </w:r>
      <w:proofErr w:type="spellStart"/>
      <w:r w:rsidRPr="002745EF">
        <w:t>Cloughmills</w:t>
      </w:r>
      <w:proofErr w:type="spellEnd"/>
      <w:r w:rsidRPr="002745EF">
        <w:t xml:space="preserve">, </w:t>
      </w:r>
      <w:proofErr w:type="spellStart"/>
      <w:r w:rsidRPr="002745EF">
        <w:t>Dungiven</w:t>
      </w:r>
      <w:proofErr w:type="spellEnd"/>
      <w:r w:rsidRPr="002745EF">
        <w:t xml:space="preserve"> and </w:t>
      </w:r>
      <w:proofErr w:type="spellStart"/>
      <w:r w:rsidRPr="002745EF">
        <w:t>Magilligan</w:t>
      </w:r>
      <w:proofErr w:type="spellEnd"/>
      <w:r w:rsidRPr="002745EF">
        <w:t xml:space="preserve">. </w:t>
      </w:r>
    </w:p>
    <w:p w14:paraId="40847262" w14:textId="476C70D6" w:rsidR="00C768AE" w:rsidRPr="002745EF" w:rsidRDefault="00C768AE" w:rsidP="00C768AE">
      <w:r w:rsidRPr="002745EF">
        <w:t xml:space="preserve">Community Fridges are fantastic examples of mutual aid with local people voluntarily helping each other by sharing resources.  </w:t>
      </w:r>
    </w:p>
    <w:p w14:paraId="3424E535" w14:textId="62618E04" w:rsidR="00C768AE" w:rsidRPr="002745EF" w:rsidRDefault="00C768AE" w:rsidP="00C768AE">
      <w:r w:rsidRPr="002745EF">
        <w:t xml:space="preserve">The concept is simple - the </w:t>
      </w:r>
      <w:r>
        <w:t>f</w:t>
      </w:r>
      <w:r w:rsidRPr="002745EF">
        <w:t xml:space="preserve">ridges redistribute food which might otherwise end up in landfill.  </w:t>
      </w:r>
    </w:p>
    <w:p w14:paraId="0679E04C" w14:textId="77777777" w:rsidR="00C768AE" w:rsidRPr="002745EF" w:rsidRDefault="00C768AE" w:rsidP="00C768AE">
      <w:r w:rsidRPr="002745EF">
        <w:t xml:space="preserve">The network </w:t>
      </w:r>
      <w:r>
        <w:t>is</w:t>
      </w:r>
      <w:r w:rsidRPr="002745EF">
        <w:t xml:space="preserve"> managed by a committed</w:t>
      </w:r>
      <w:r>
        <w:t xml:space="preserve"> </w:t>
      </w:r>
      <w:r w:rsidRPr="002745EF">
        <w:t xml:space="preserve">group of volunteers seeking to make a difference to people and planet.  </w:t>
      </w:r>
    </w:p>
    <w:p w14:paraId="0C9E8660" w14:textId="77777777" w:rsidR="00C768AE" w:rsidRPr="002745EF" w:rsidRDefault="00C768AE" w:rsidP="00C768AE">
      <w:r w:rsidRPr="002745EF">
        <w:t xml:space="preserve">The five fridges divert approximately three </w:t>
      </w:r>
      <w:proofErr w:type="spellStart"/>
      <w:r w:rsidRPr="002745EF">
        <w:t>tonnes</w:t>
      </w:r>
      <w:proofErr w:type="spellEnd"/>
      <w:r w:rsidRPr="002745EF">
        <w:t xml:space="preserve"> of food from landfill each month. This is the equivalent of three family cars!    </w:t>
      </w:r>
    </w:p>
    <w:p w14:paraId="3895BE48" w14:textId="77777777" w:rsidR="00C768AE" w:rsidRDefault="00C768AE" w:rsidP="00C768AE">
      <w:r>
        <w:t>They</w:t>
      </w:r>
      <w:r w:rsidRPr="002745EF">
        <w:t xml:space="preserve"> </w:t>
      </w:r>
      <w:r>
        <w:t xml:space="preserve">also </w:t>
      </w:r>
      <w:r w:rsidRPr="002745EF">
        <w:t xml:space="preserve">prevent approximately 1.5 </w:t>
      </w:r>
      <w:proofErr w:type="spellStart"/>
      <w:r w:rsidRPr="002745EF">
        <w:t>tonnes</w:t>
      </w:r>
      <w:proofErr w:type="spellEnd"/>
      <w:r w:rsidRPr="002745EF">
        <w:t xml:space="preserve"> of gases such as carbon dioxide and methane from entering the atmosphere</w:t>
      </w:r>
      <w:r>
        <w:t xml:space="preserve"> every month as well.</w:t>
      </w:r>
    </w:p>
    <w:p w14:paraId="63B1ACD7" w14:textId="6B6F2DDC" w:rsidR="00C768AE" w:rsidRDefault="00C768AE" w:rsidP="00C768AE">
      <w:r>
        <w:t>C</w:t>
      </w:r>
      <w:r w:rsidRPr="002745EF">
        <w:t>ommunity fridges often accept surplus food from gardens or farms</w:t>
      </w:r>
      <w:r>
        <w:t xml:space="preserve"> – please </w:t>
      </w:r>
      <w:r w:rsidRPr="002745EF">
        <w:t>check with your local fridge in advance.</w:t>
      </w:r>
    </w:p>
    <w:p w14:paraId="233F3481" w14:textId="77777777" w:rsidR="00C768AE" w:rsidRPr="002745EF" w:rsidRDefault="00C768AE" w:rsidP="00C768AE"/>
    <w:p w14:paraId="3240A865" w14:textId="77777777" w:rsidR="00C768AE" w:rsidRPr="002745EF" w:rsidRDefault="00C768AE" w:rsidP="00C768AE">
      <w:r>
        <w:t>In</w:t>
      </w:r>
      <w:r w:rsidRPr="002745EF">
        <w:t xml:space="preserve"> many instances</w:t>
      </w:r>
      <w:r>
        <w:t xml:space="preserve"> they have</w:t>
      </w:r>
      <w:r w:rsidRPr="002745EF">
        <w:t xml:space="preserve"> evolved into community hubs to include:</w:t>
      </w:r>
    </w:p>
    <w:p w14:paraId="758900EE" w14:textId="77777777" w:rsidR="00C768AE" w:rsidRPr="00C768AE" w:rsidRDefault="00C768AE" w:rsidP="00C768AE">
      <w:pPr>
        <w:pStyle w:val="ListBullet"/>
      </w:pPr>
      <w:r w:rsidRPr="00C768AE">
        <w:t xml:space="preserve">information points </w:t>
      </w:r>
    </w:p>
    <w:p w14:paraId="23F5AD4A" w14:textId="77777777" w:rsidR="00C768AE" w:rsidRPr="00C768AE" w:rsidRDefault="00C768AE" w:rsidP="00C768AE">
      <w:pPr>
        <w:pStyle w:val="ListBullet"/>
      </w:pPr>
      <w:r w:rsidRPr="00C768AE">
        <w:t>uniform and clothing exchanges</w:t>
      </w:r>
    </w:p>
    <w:p w14:paraId="2305A90E" w14:textId="77777777" w:rsidR="00C768AE" w:rsidRPr="00C768AE" w:rsidRDefault="00C768AE" w:rsidP="00C768AE">
      <w:pPr>
        <w:pStyle w:val="ListBullet"/>
      </w:pPr>
      <w:r w:rsidRPr="00C768AE">
        <w:t>cookery lessons</w:t>
      </w:r>
    </w:p>
    <w:p w14:paraId="2B334844" w14:textId="77777777" w:rsidR="00C768AE" w:rsidRPr="00C768AE" w:rsidRDefault="00C768AE" w:rsidP="00C768AE">
      <w:pPr>
        <w:pStyle w:val="ListBullet"/>
      </w:pPr>
      <w:r w:rsidRPr="00C768AE">
        <w:lastRenderedPageBreak/>
        <w:t xml:space="preserve">loan of equipment </w:t>
      </w:r>
    </w:p>
    <w:p w14:paraId="0A0CB636" w14:textId="6DCE460F" w:rsidR="00C768AE" w:rsidRDefault="00C768AE" w:rsidP="00C768AE">
      <w:pPr>
        <w:pStyle w:val="ListBullet"/>
      </w:pPr>
      <w:r w:rsidRPr="00C768AE">
        <w:t>recipe exchanges</w:t>
      </w:r>
    </w:p>
    <w:p w14:paraId="1D628F15" w14:textId="77777777" w:rsidR="00C768AE" w:rsidRPr="00C768AE" w:rsidRDefault="00C768AE" w:rsidP="00C768AE">
      <w:pPr>
        <w:pStyle w:val="ListBullet"/>
        <w:numPr>
          <w:ilvl w:val="0"/>
          <w:numId w:val="0"/>
        </w:numPr>
        <w:ind w:left="749" w:hanging="259"/>
      </w:pPr>
    </w:p>
    <w:p w14:paraId="21FF3662" w14:textId="10767178" w:rsidR="00C768AE" w:rsidRDefault="00C768AE" w:rsidP="00C768AE">
      <w:r w:rsidRPr="00C768AE">
        <w:rPr>
          <w:b/>
        </w:rPr>
        <w:t xml:space="preserve">For more information contact </w:t>
      </w:r>
      <w:bookmarkStart w:id="13" w:name="_Hlk116470582"/>
      <w:r w:rsidRPr="00C768AE">
        <w:rPr>
          <w:b/>
        </w:rPr>
        <w:t>the</w:t>
      </w:r>
      <w:bookmarkEnd w:id="13"/>
      <w:r w:rsidRPr="00C768AE">
        <w:rPr>
          <w:b/>
        </w:rPr>
        <w:t xml:space="preserve"> Environmental Resource team</w:t>
      </w:r>
      <w:r w:rsidRPr="002745EF">
        <w:t xml:space="preserve"> at </w:t>
      </w:r>
      <w:hyperlink r:id="rId33" w:history="1">
        <w:r w:rsidR="00934B98">
          <w:rPr>
            <w:rStyle w:val="Hyperlink"/>
            <w:rFonts w:cs="Arial"/>
          </w:rPr>
          <w:t>Email Causeway Coast and Glen's Environmental Resource team</w:t>
        </w:r>
      </w:hyperlink>
      <w:r>
        <w:rPr>
          <w:rStyle w:val="Hyperlink"/>
          <w:rFonts w:cs="Arial"/>
        </w:rPr>
        <w:t xml:space="preserve"> </w:t>
      </w:r>
      <w:r w:rsidRPr="002745EF">
        <w:t>or 028 2766 0248.</w:t>
      </w:r>
    </w:p>
    <w:p w14:paraId="2AEBBD1F" w14:textId="77777777" w:rsidR="002C1C8C" w:rsidRPr="00C768AE" w:rsidRDefault="002C1C8C" w:rsidP="00C768AE"/>
    <w:p w14:paraId="4031D6AA" w14:textId="77777777" w:rsidR="00074961" w:rsidRDefault="00074961" w:rsidP="00074961">
      <w:pPr>
        <w:jc w:val="center"/>
        <w:rPr>
          <w:i/>
        </w:rPr>
      </w:pPr>
      <w:r>
        <w:rPr>
          <w:i/>
          <w:noProof/>
        </w:rPr>
        <w:drawing>
          <wp:inline distT="0" distB="0" distL="0" distR="0" wp14:anchorId="159B71F0" wp14:editId="4C5468C3">
            <wp:extent cx="5765800" cy="6080671"/>
            <wp:effectExtent l="0" t="0" r="0" b="3175"/>
            <wp:docPr id="17" name="Picture 17" descr="A selection of foods from the Community Fridg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election of foods from the Community Fridges proj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1194" cy="6139090"/>
                    </a:xfrm>
                    <a:prstGeom prst="rect">
                      <a:avLst/>
                    </a:prstGeom>
                  </pic:spPr>
                </pic:pic>
              </a:graphicData>
            </a:graphic>
          </wp:inline>
        </w:drawing>
      </w:r>
    </w:p>
    <w:p w14:paraId="29A27266" w14:textId="4C1DD666" w:rsidR="00074961" w:rsidRPr="00074961" w:rsidRDefault="00074961" w:rsidP="00074961">
      <w:pPr>
        <w:pStyle w:val="Caption2"/>
        <w:spacing w:line="480" w:lineRule="auto"/>
        <w:jc w:val="center"/>
      </w:pPr>
      <w:r w:rsidRPr="00074961">
        <w:t>A selection of foods from the Community Fridges project</w:t>
      </w:r>
    </w:p>
    <w:p w14:paraId="5A936DEF" w14:textId="78395B7F" w:rsidR="00074961" w:rsidRDefault="00074961" w:rsidP="00074961">
      <w:pPr>
        <w:jc w:val="center"/>
        <w:rPr>
          <w:i/>
        </w:rPr>
      </w:pPr>
      <w:r>
        <w:rPr>
          <w:i/>
          <w:noProof/>
        </w:rPr>
        <w:lastRenderedPageBreak/>
        <w:drawing>
          <wp:inline distT="0" distB="0" distL="0" distR="0" wp14:anchorId="297EC5AB" wp14:editId="7A6AD507">
            <wp:extent cx="5960318" cy="4470400"/>
            <wp:effectExtent l="0" t="0" r="0" b="0"/>
            <wp:docPr id="18" name="Picture 18" descr="A selection of foods from the Community Fridg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election of foods from the Community Fridges proj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54159" cy="4540783"/>
                    </a:xfrm>
                    <a:prstGeom prst="rect">
                      <a:avLst/>
                    </a:prstGeom>
                  </pic:spPr>
                </pic:pic>
              </a:graphicData>
            </a:graphic>
          </wp:inline>
        </w:drawing>
      </w:r>
    </w:p>
    <w:p w14:paraId="00A76D9C" w14:textId="34460C78" w:rsidR="002C1C8C" w:rsidRDefault="002C1C8C" w:rsidP="002C1C8C">
      <w:pPr>
        <w:pStyle w:val="Caption2"/>
        <w:spacing w:line="480" w:lineRule="auto"/>
        <w:jc w:val="center"/>
      </w:pPr>
      <w:r w:rsidRPr="00074961">
        <w:t>A selection of foods from the Community Fridges project</w:t>
      </w:r>
    </w:p>
    <w:p w14:paraId="7E592A9C" w14:textId="77777777" w:rsidR="002C1C8C" w:rsidRDefault="002C1C8C">
      <w:pPr>
        <w:spacing w:after="240"/>
        <w:rPr>
          <w:i/>
          <w:iCs/>
          <w:color w:val="404040" w:themeColor="text1" w:themeTint="BF"/>
        </w:rPr>
      </w:pPr>
      <w:r>
        <w:br w:type="page"/>
      </w:r>
    </w:p>
    <w:p w14:paraId="23979C39" w14:textId="77777777" w:rsidR="00074961" w:rsidRDefault="00074961" w:rsidP="00074961">
      <w:pPr>
        <w:pStyle w:val="Heading1"/>
      </w:pPr>
      <w:r>
        <w:lastRenderedPageBreak/>
        <w:t xml:space="preserve">Household Recycling </w:t>
      </w:r>
      <w:proofErr w:type="spellStart"/>
      <w:r>
        <w:t>Centres</w:t>
      </w:r>
      <w:proofErr w:type="spellEnd"/>
    </w:p>
    <w:p w14:paraId="1B4A3EAA" w14:textId="5AD5384E" w:rsidR="00074961" w:rsidRDefault="00074961" w:rsidP="00074961">
      <w:pPr>
        <w:pStyle w:val="Heading2"/>
      </w:pPr>
      <w:r>
        <w:t xml:space="preserve">What to do when visiting </w:t>
      </w:r>
    </w:p>
    <w:p w14:paraId="40DDE300" w14:textId="1B5A4899" w:rsidR="00074961" w:rsidRDefault="00074961" w:rsidP="00074961"/>
    <w:p w14:paraId="5AC16FEC" w14:textId="77777777" w:rsidR="0042744C" w:rsidRDefault="0042744C" w:rsidP="0042744C">
      <w:r>
        <w:t>To make your trip to the Household Recycling Centre (HRC) as quick and easy as possible please follow the simple steps below:</w:t>
      </w:r>
    </w:p>
    <w:p w14:paraId="49EF8FE5" w14:textId="77777777" w:rsidR="0042744C" w:rsidRDefault="0042744C" w:rsidP="0042744C"/>
    <w:p w14:paraId="067011E5" w14:textId="77777777" w:rsidR="0042744C" w:rsidRDefault="0042744C" w:rsidP="0042744C">
      <w:pPr>
        <w:pStyle w:val="ListBullet"/>
      </w:pPr>
      <w:r>
        <w:rPr>
          <w:b/>
          <w:bCs/>
        </w:rPr>
        <w:t>Sort</w:t>
      </w:r>
      <w:r>
        <w:t xml:space="preserve"> recyclable and non-recyclable materials at home. Disposal of recyclable items in waste skips is no longer permitted.</w:t>
      </w:r>
    </w:p>
    <w:p w14:paraId="146B3F88" w14:textId="77777777" w:rsidR="0042744C" w:rsidRDefault="0042744C" w:rsidP="0042744C">
      <w:pPr>
        <w:pStyle w:val="ListBullet"/>
      </w:pPr>
      <w:proofErr w:type="spellStart"/>
      <w:r>
        <w:rPr>
          <w:b/>
          <w:bCs/>
        </w:rPr>
        <w:t>Organise</w:t>
      </w:r>
      <w:proofErr w:type="spellEnd"/>
      <w:r>
        <w:t xml:space="preserve"> your recyclables and waste in your vehicle so that when you visit the HRC you can place items in the correct containers. This will make your visit much quicker.</w:t>
      </w:r>
    </w:p>
    <w:p w14:paraId="717106DD" w14:textId="77777777" w:rsidR="0042744C" w:rsidRDefault="0042744C" w:rsidP="0042744C">
      <w:pPr>
        <w:pStyle w:val="ListBullet"/>
      </w:pPr>
      <w:r>
        <w:rPr>
          <w:b/>
          <w:bCs/>
        </w:rPr>
        <w:t>Re-use</w:t>
      </w:r>
      <w:r>
        <w:t xml:space="preserve"> items when and where you can - look out for relevant containers. Your local charity shop may also want your reusable items.</w:t>
      </w:r>
    </w:p>
    <w:p w14:paraId="182150E9" w14:textId="0FE0E0FF" w:rsidR="0042744C" w:rsidRDefault="0042744C" w:rsidP="0042744C">
      <w:pPr>
        <w:pStyle w:val="ListBullet"/>
      </w:pPr>
      <w:r>
        <w:rPr>
          <w:b/>
          <w:bCs/>
        </w:rPr>
        <w:t>Talk</w:t>
      </w:r>
      <w:r>
        <w:t xml:space="preserve"> to our staff – if you are unsure about what can and cannot be </w:t>
      </w:r>
      <w:r w:rsidR="008D672A">
        <w:t>recycled,</w:t>
      </w:r>
      <w:r>
        <w:t xml:space="preserve"> please ask, our staff will provide advice on which container to use.</w:t>
      </w:r>
    </w:p>
    <w:p w14:paraId="1D7D6DCD" w14:textId="77777777" w:rsidR="0042744C" w:rsidRDefault="0042744C" w:rsidP="0042744C">
      <w:pPr>
        <w:pStyle w:val="ListBullet"/>
        <w:numPr>
          <w:ilvl w:val="0"/>
          <w:numId w:val="0"/>
        </w:numPr>
        <w:ind w:left="749" w:hanging="259"/>
      </w:pPr>
    </w:p>
    <w:p w14:paraId="1156BEDD" w14:textId="66860735" w:rsidR="0042744C" w:rsidRDefault="0042744C" w:rsidP="0042744C">
      <w:r>
        <w:t>A wide range of materials can be recycled at your local HRC:</w:t>
      </w:r>
    </w:p>
    <w:p w14:paraId="3ECF72B7" w14:textId="7A28DFF3" w:rsidR="0042744C" w:rsidRDefault="0042744C" w:rsidP="0042744C">
      <w:r>
        <w:rPr>
          <w:noProof/>
        </w:rPr>
        <w:drawing>
          <wp:inline distT="0" distB="0" distL="0" distR="0" wp14:anchorId="0D245787" wp14:editId="5BDEC5B6">
            <wp:extent cx="5761451" cy="3162300"/>
            <wp:effectExtent l="0" t="0" r="4445" b="0"/>
            <wp:docPr id="19" name="Picture 19" descr="Recycl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cycling Icon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73085" cy="3168686"/>
                    </a:xfrm>
                    <a:prstGeom prst="rect">
                      <a:avLst/>
                    </a:prstGeom>
                  </pic:spPr>
                </pic:pic>
              </a:graphicData>
            </a:graphic>
          </wp:inline>
        </w:drawing>
      </w:r>
    </w:p>
    <w:p w14:paraId="68804E7A" w14:textId="5340410C" w:rsidR="0042744C" w:rsidRDefault="0042744C" w:rsidP="0042744C">
      <w:pPr>
        <w:pStyle w:val="Caption2"/>
      </w:pPr>
      <w:r w:rsidRPr="0042744C">
        <w:rPr>
          <w:b/>
        </w:rPr>
        <w:lastRenderedPageBreak/>
        <w:t>Note:</w:t>
      </w:r>
      <w:r w:rsidRPr="0042744C">
        <w:t xml:space="preserve"> Gas bottles can be recycled at Ballymoney and </w:t>
      </w:r>
      <w:proofErr w:type="spellStart"/>
      <w:r w:rsidRPr="0042744C">
        <w:t>Carneatly</w:t>
      </w:r>
      <w:proofErr w:type="spellEnd"/>
      <w:r w:rsidRPr="0042744C">
        <w:t xml:space="preserve">. Rubble can only be recycled at Coleraine, </w:t>
      </w:r>
      <w:proofErr w:type="spellStart"/>
      <w:r w:rsidRPr="0042744C">
        <w:t>Crosstagherty</w:t>
      </w:r>
      <w:proofErr w:type="spellEnd"/>
      <w:r w:rsidRPr="0042744C">
        <w:t xml:space="preserve"> (Ballymoney), </w:t>
      </w:r>
      <w:proofErr w:type="spellStart"/>
      <w:r w:rsidRPr="0042744C">
        <w:t>Dungiven</w:t>
      </w:r>
      <w:proofErr w:type="spellEnd"/>
      <w:r w:rsidRPr="0042744C">
        <w:t xml:space="preserve">, Kilrea and Limavady household recycling </w:t>
      </w:r>
      <w:proofErr w:type="spellStart"/>
      <w:r w:rsidRPr="0042744C">
        <w:t>centres</w:t>
      </w:r>
      <w:proofErr w:type="spellEnd"/>
      <w:r w:rsidRPr="0042744C">
        <w:t xml:space="preserve">. Hard plastics can be recycled at Limavady only. Soil can be recycled at </w:t>
      </w:r>
      <w:proofErr w:type="spellStart"/>
      <w:r w:rsidRPr="0042744C">
        <w:t>Crosstagherty</w:t>
      </w:r>
      <w:proofErr w:type="spellEnd"/>
      <w:r w:rsidRPr="0042744C">
        <w:t xml:space="preserve"> only.</w:t>
      </w:r>
    </w:p>
    <w:p w14:paraId="630C4FEF" w14:textId="48DFA921" w:rsidR="0042744C" w:rsidRDefault="0042744C" w:rsidP="0042744C">
      <w:pPr>
        <w:pStyle w:val="Caption2"/>
      </w:pPr>
      <w:r>
        <w:rPr>
          <w:noProof/>
        </w:rPr>
        <w:drawing>
          <wp:inline distT="0" distB="0" distL="0" distR="0" wp14:anchorId="51A0A611" wp14:editId="50ED1B0A">
            <wp:extent cx="5753100" cy="504658"/>
            <wp:effectExtent l="0" t="0" r="0" b="3810"/>
            <wp:docPr id="20" name="Picture 20" descr="Recycl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cycling Icon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7294" cy="512921"/>
                    </a:xfrm>
                    <a:prstGeom prst="rect">
                      <a:avLst/>
                    </a:prstGeom>
                  </pic:spPr>
                </pic:pic>
              </a:graphicData>
            </a:graphic>
          </wp:inline>
        </w:drawing>
      </w:r>
    </w:p>
    <w:p w14:paraId="47683566" w14:textId="77777777" w:rsidR="0042744C" w:rsidRDefault="0042744C">
      <w:pPr>
        <w:spacing w:after="240"/>
        <w:rPr>
          <w:i/>
          <w:iCs/>
          <w:color w:val="404040" w:themeColor="text1" w:themeTint="BF"/>
        </w:rPr>
      </w:pPr>
      <w:r>
        <w:br w:type="page"/>
      </w:r>
    </w:p>
    <w:p w14:paraId="2BA2A2A9" w14:textId="27B6B348" w:rsidR="0042744C" w:rsidRPr="004C3AB5" w:rsidRDefault="0042744C" w:rsidP="004C3AB5">
      <w:pPr>
        <w:pStyle w:val="Heading1"/>
      </w:pPr>
      <w:r w:rsidRPr="004C3AB5">
        <w:lastRenderedPageBreak/>
        <w:t xml:space="preserve">Your household recycling </w:t>
      </w:r>
      <w:proofErr w:type="spellStart"/>
      <w:r w:rsidRPr="004C3AB5">
        <w:t>centres</w:t>
      </w:r>
      <w:proofErr w:type="spellEnd"/>
    </w:p>
    <w:p w14:paraId="3D7AD369" w14:textId="77777777" w:rsidR="0042744C" w:rsidRDefault="0042744C" w:rsidP="0042744C">
      <w:r>
        <w:t xml:space="preserve">There are 11 Household Recycling </w:t>
      </w:r>
      <w:proofErr w:type="spellStart"/>
      <w:r>
        <w:t>Centres</w:t>
      </w:r>
      <w:proofErr w:type="spellEnd"/>
      <w:r>
        <w:t xml:space="preserve"> at locations across Causeway Coast and Glens Borough Council area. </w:t>
      </w:r>
    </w:p>
    <w:p w14:paraId="2C0D375E" w14:textId="77777777" w:rsidR="0042744C" w:rsidRDefault="0042744C" w:rsidP="0042744C"/>
    <w:p w14:paraId="7298D12C" w14:textId="66553BD8" w:rsidR="0042744C" w:rsidRDefault="0042744C" w:rsidP="0042744C">
      <w:r>
        <w:t xml:space="preserve">More information on your nearest site can be found at </w:t>
      </w:r>
      <w:hyperlink r:id="rId38" w:history="1">
        <w:r w:rsidR="00934B98">
          <w:rPr>
            <w:rStyle w:val="Hyperlink"/>
            <w:b/>
            <w:bCs/>
          </w:rPr>
          <w:t>Causeway Coast and Glens Recycle Website</w:t>
        </w:r>
      </w:hyperlink>
      <w:r>
        <w:rPr>
          <w:b/>
          <w:bCs/>
        </w:rPr>
        <w:t xml:space="preserve"> </w:t>
      </w:r>
    </w:p>
    <w:p w14:paraId="2620782F" w14:textId="68351E50" w:rsidR="0042744C" w:rsidRDefault="0042744C" w:rsidP="0042744C">
      <w:pPr>
        <w:pStyle w:val="ListBullet"/>
        <w:numPr>
          <w:ilvl w:val="0"/>
          <w:numId w:val="0"/>
        </w:numPr>
        <w:jc w:val="center"/>
      </w:pPr>
      <w:r>
        <w:rPr>
          <w:noProof/>
        </w:rPr>
        <w:drawing>
          <wp:inline distT="0" distB="0" distL="0" distR="0" wp14:anchorId="0A0538BA" wp14:editId="140E87A4">
            <wp:extent cx="3441969" cy="2298700"/>
            <wp:effectExtent l="0" t="0" r="0" b="0"/>
            <wp:docPr id="21" name="Picture 21" descr="Map of recycling centres in the Causeway Coast and Glen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recycling centres in the Causeway Coast and Glens are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09527" cy="2343818"/>
                    </a:xfrm>
                    <a:prstGeom prst="rect">
                      <a:avLst/>
                    </a:prstGeom>
                  </pic:spPr>
                </pic:pic>
              </a:graphicData>
            </a:graphic>
          </wp:inline>
        </w:drawing>
      </w:r>
    </w:p>
    <w:p w14:paraId="46A0ABD8" w14:textId="77777777" w:rsidR="0042744C" w:rsidRDefault="0042744C" w:rsidP="0042744C"/>
    <w:p w14:paraId="42E952F4" w14:textId="5AFA1266" w:rsidR="0042744C" w:rsidRDefault="0042744C" w:rsidP="0042744C">
      <w:pPr>
        <w:sectPr w:rsidR="0042744C" w:rsidSect="002C1C8C">
          <w:footerReference w:type="even" r:id="rId40"/>
          <w:footerReference w:type="default" r:id="rId41"/>
          <w:footerReference w:type="first" r:id="rId42"/>
          <w:pgSz w:w="11907" w:h="16839" w:code="9"/>
          <w:pgMar w:top="1267" w:right="1339" w:bottom="1339" w:left="1339" w:header="720" w:footer="720" w:gutter="0"/>
          <w:cols w:space="720"/>
          <w:docGrid w:linePitch="381"/>
        </w:sectPr>
      </w:pPr>
    </w:p>
    <w:p w14:paraId="58F2CA43" w14:textId="7F6940A7" w:rsidR="0042744C" w:rsidRDefault="0042744C" w:rsidP="0042744C">
      <w:r>
        <w:rPr>
          <w:b/>
        </w:rPr>
        <w:t>1</w:t>
      </w:r>
      <w:r w:rsidRPr="0042744C">
        <w:rPr>
          <w:b/>
        </w:rPr>
        <w:t>:</w:t>
      </w:r>
      <w:r>
        <w:t xml:space="preserve"> </w:t>
      </w:r>
      <w:proofErr w:type="spellStart"/>
      <w:r>
        <w:t>Moyarget</w:t>
      </w:r>
      <w:proofErr w:type="spellEnd"/>
      <w:r>
        <w:t xml:space="preserve"> Road, Ballycastle</w:t>
      </w:r>
    </w:p>
    <w:p w14:paraId="754642E1" w14:textId="4895FADC" w:rsidR="0042744C" w:rsidRDefault="0042744C" w:rsidP="0042744C">
      <w:r>
        <w:t>BT54 6HL</w:t>
      </w:r>
    </w:p>
    <w:p w14:paraId="3CC59779" w14:textId="77777777" w:rsidR="0042744C" w:rsidRDefault="0042744C" w:rsidP="0042744C"/>
    <w:p w14:paraId="4F4A41E9" w14:textId="43827136" w:rsidR="0042744C" w:rsidRDefault="0042744C" w:rsidP="0042744C">
      <w:r w:rsidRPr="0042744C">
        <w:rPr>
          <w:b/>
        </w:rPr>
        <w:t>2:</w:t>
      </w:r>
      <w:r>
        <w:t xml:space="preserve"> </w:t>
      </w:r>
      <w:proofErr w:type="spellStart"/>
      <w:r>
        <w:t>Burnquarter</w:t>
      </w:r>
      <w:proofErr w:type="spellEnd"/>
      <w:r>
        <w:t xml:space="preserve"> Road, </w:t>
      </w:r>
    </w:p>
    <w:p w14:paraId="2380AA13" w14:textId="6ECF6528" w:rsidR="0042744C" w:rsidRDefault="0042744C" w:rsidP="0042744C">
      <w:r>
        <w:t>Ballymoney T53 7EN</w:t>
      </w:r>
    </w:p>
    <w:p w14:paraId="25689463" w14:textId="77777777" w:rsidR="0042744C" w:rsidRDefault="0042744C" w:rsidP="0042744C"/>
    <w:p w14:paraId="76328151" w14:textId="1BABA06A" w:rsidR="0042744C" w:rsidRDefault="0042744C" w:rsidP="0042744C">
      <w:r>
        <w:rPr>
          <w:b/>
        </w:rPr>
        <w:t>3</w:t>
      </w:r>
      <w:r w:rsidRPr="0042744C">
        <w:rPr>
          <w:b/>
        </w:rPr>
        <w:t>:</w:t>
      </w:r>
      <w:r>
        <w:t xml:space="preserve"> Knock Road, Ballymoney</w:t>
      </w:r>
    </w:p>
    <w:p w14:paraId="0A97EBCD" w14:textId="0DA91923" w:rsidR="0042744C" w:rsidRDefault="0042744C" w:rsidP="0042744C">
      <w:r>
        <w:t>BT53 6LX</w:t>
      </w:r>
    </w:p>
    <w:p w14:paraId="2B36040C" w14:textId="77777777" w:rsidR="0042744C" w:rsidRDefault="0042744C" w:rsidP="0042744C"/>
    <w:p w14:paraId="57B8D300" w14:textId="04E35012" w:rsidR="0042744C" w:rsidRDefault="0042744C" w:rsidP="0042744C">
      <w:r>
        <w:rPr>
          <w:b/>
        </w:rPr>
        <w:t>4</w:t>
      </w:r>
      <w:r w:rsidRPr="0042744C">
        <w:rPr>
          <w:b/>
        </w:rPr>
        <w:t>:</w:t>
      </w:r>
      <w:r>
        <w:t xml:space="preserve"> </w:t>
      </w:r>
      <w:proofErr w:type="spellStart"/>
      <w:r>
        <w:t>Freehall</w:t>
      </w:r>
      <w:proofErr w:type="spellEnd"/>
      <w:r>
        <w:t xml:space="preserve"> Road, Castlerock</w:t>
      </w:r>
    </w:p>
    <w:p w14:paraId="3C4ECA8D" w14:textId="1176C6C8" w:rsidR="0042744C" w:rsidRDefault="0042744C" w:rsidP="0042744C">
      <w:r>
        <w:t>BT51 4TR</w:t>
      </w:r>
    </w:p>
    <w:p w14:paraId="14B4A2C0" w14:textId="77777777" w:rsidR="0042744C" w:rsidRDefault="0042744C" w:rsidP="0042744C"/>
    <w:p w14:paraId="35BD5845" w14:textId="130B1557" w:rsidR="0042744C" w:rsidRDefault="0042744C" w:rsidP="0042744C">
      <w:r>
        <w:rPr>
          <w:b/>
        </w:rPr>
        <w:t>5</w:t>
      </w:r>
      <w:r w:rsidRPr="0042744C">
        <w:rPr>
          <w:b/>
        </w:rPr>
        <w:t>:</w:t>
      </w:r>
      <w:r>
        <w:t xml:space="preserve"> Gateside Road, Coleraine</w:t>
      </w:r>
    </w:p>
    <w:p w14:paraId="7BE9776B" w14:textId="7CFE262A" w:rsidR="00526FD3" w:rsidRDefault="0042744C" w:rsidP="0042744C">
      <w:r>
        <w:t>BT52 2NR</w:t>
      </w:r>
    </w:p>
    <w:p w14:paraId="3D0B21DA" w14:textId="6F1E8720" w:rsidR="00526FD3" w:rsidRDefault="00526FD3" w:rsidP="0042744C"/>
    <w:p w14:paraId="0132DC27" w14:textId="77777777" w:rsidR="00526FD3" w:rsidRDefault="00526FD3" w:rsidP="0042744C"/>
    <w:p w14:paraId="311181F3" w14:textId="77777777" w:rsidR="00526FD3" w:rsidRPr="004C3AB5" w:rsidRDefault="00526FD3" w:rsidP="0042744C"/>
    <w:p w14:paraId="68E82430" w14:textId="20BEF79A" w:rsidR="0042744C" w:rsidRDefault="0042744C" w:rsidP="0042744C">
      <w:r>
        <w:rPr>
          <w:b/>
        </w:rPr>
        <w:t>6</w:t>
      </w:r>
      <w:r w:rsidRPr="0042744C">
        <w:rPr>
          <w:b/>
        </w:rPr>
        <w:t>:</w:t>
      </w:r>
      <w:r>
        <w:t xml:space="preserve"> Chapel Road, </w:t>
      </w:r>
      <w:proofErr w:type="spellStart"/>
      <w:r>
        <w:t>Dungiven</w:t>
      </w:r>
      <w:proofErr w:type="spellEnd"/>
    </w:p>
    <w:p w14:paraId="46C2636D" w14:textId="77777777" w:rsidR="00526FD3" w:rsidRDefault="00526FD3" w:rsidP="00526FD3">
      <w:r>
        <w:t>BT47 4RS</w:t>
      </w:r>
    </w:p>
    <w:p w14:paraId="37DB8EB2" w14:textId="77777777" w:rsidR="00526FD3" w:rsidRDefault="00526FD3" w:rsidP="0042744C"/>
    <w:p w14:paraId="42A3FA9D" w14:textId="2A6D22C4" w:rsidR="0042744C" w:rsidRDefault="0042744C" w:rsidP="0042744C">
      <w:r>
        <w:rPr>
          <w:b/>
        </w:rPr>
        <w:t>7</w:t>
      </w:r>
      <w:r w:rsidRPr="0042744C">
        <w:rPr>
          <w:b/>
        </w:rPr>
        <w:t>:</w:t>
      </w:r>
      <w:r>
        <w:t xml:space="preserve"> Limavady Road, </w:t>
      </w:r>
      <w:proofErr w:type="spellStart"/>
      <w:r>
        <w:t>Garvagh</w:t>
      </w:r>
      <w:proofErr w:type="spellEnd"/>
    </w:p>
    <w:p w14:paraId="2AC4D02B" w14:textId="65F9FE77" w:rsidR="0042744C" w:rsidRDefault="0042744C" w:rsidP="0042744C">
      <w:r>
        <w:t>BT51 5ED</w:t>
      </w:r>
    </w:p>
    <w:p w14:paraId="6283A285" w14:textId="77777777" w:rsidR="0042744C" w:rsidRDefault="0042744C" w:rsidP="0042744C"/>
    <w:p w14:paraId="04BC43F6" w14:textId="038270F9" w:rsidR="0042744C" w:rsidRDefault="0042744C" w:rsidP="0042744C">
      <w:r>
        <w:rPr>
          <w:b/>
        </w:rPr>
        <w:t>8</w:t>
      </w:r>
      <w:r w:rsidRPr="0042744C">
        <w:rPr>
          <w:b/>
        </w:rPr>
        <w:t>:</w:t>
      </w:r>
      <w:r>
        <w:t xml:space="preserve"> </w:t>
      </w:r>
      <w:proofErr w:type="spellStart"/>
      <w:r>
        <w:t>Lisnagrot</w:t>
      </w:r>
      <w:proofErr w:type="spellEnd"/>
      <w:r>
        <w:t xml:space="preserve"> Road, Kilrea</w:t>
      </w:r>
    </w:p>
    <w:p w14:paraId="5B72DA43" w14:textId="4746DDEA" w:rsidR="0042744C" w:rsidRDefault="0042744C" w:rsidP="0042744C">
      <w:r>
        <w:t>BT51 5SF</w:t>
      </w:r>
    </w:p>
    <w:p w14:paraId="3D8808AA" w14:textId="77777777" w:rsidR="0042744C" w:rsidRDefault="0042744C" w:rsidP="0042744C"/>
    <w:p w14:paraId="234E226F" w14:textId="06EA895F" w:rsidR="0042744C" w:rsidRDefault="0042744C" w:rsidP="0042744C">
      <w:r>
        <w:rPr>
          <w:b/>
        </w:rPr>
        <w:t>9</w:t>
      </w:r>
      <w:r w:rsidRPr="0042744C">
        <w:rPr>
          <w:b/>
        </w:rPr>
        <w:t>:</w:t>
      </w:r>
      <w:r>
        <w:t xml:space="preserve"> </w:t>
      </w:r>
      <w:proofErr w:type="spellStart"/>
      <w:r>
        <w:t>Ballyquin</w:t>
      </w:r>
      <w:proofErr w:type="spellEnd"/>
      <w:r>
        <w:t xml:space="preserve"> Road, Limavady</w:t>
      </w:r>
    </w:p>
    <w:p w14:paraId="602C119B" w14:textId="08EA65C0" w:rsidR="0042744C" w:rsidRDefault="0042744C" w:rsidP="0042744C">
      <w:r>
        <w:t>BT49 9ET</w:t>
      </w:r>
    </w:p>
    <w:p w14:paraId="5AA2D616" w14:textId="77777777" w:rsidR="0042744C" w:rsidRDefault="0042744C" w:rsidP="0042744C"/>
    <w:p w14:paraId="467EC9A5" w14:textId="01C13544" w:rsidR="0042744C" w:rsidRDefault="0042744C" w:rsidP="0042744C">
      <w:r>
        <w:rPr>
          <w:b/>
        </w:rPr>
        <w:t>10</w:t>
      </w:r>
      <w:r w:rsidRPr="0042744C">
        <w:rPr>
          <w:b/>
        </w:rPr>
        <w:t>:</w:t>
      </w:r>
      <w:r>
        <w:t xml:space="preserve"> Causeway Street, Portrush</w:t>
      </w:r>
    </w:p>
    <w:p w14:paraId="15AC5C46" w14:textId="1A0B81C9" w:rsidR="0042744C" w:rsidRDefault="0042744C" w:rsidP="0042744C">
      <w:r>
        <w:t>BT56 8JE</w:t>
      </w:r>
    </w:p>
    <w:p w14:paraId="61CD6F22" w14:textId="77777777" w:rsidR="0042744C" w:rsidRDefault="0042744C" w:rsidP="0042744C"/>
    <w:p w14:paraId="487837D9" w14:textId="44A5C524" w:rsidR="0042744C" w:rsidRDefault="0042744C" w:rsidP="00074961">
      <w:r>
        <w:rPr>
          <w:b/>
        </w:rPr>
        <w:t>11</w:t>
      </w:r>
      <w:r w:rsidRPr="0042744C">
        <w:rPr>
          <w:b/>
        </w:rPr>
        <w:t>:</w:t>
      </w:r>
      <w:r>
        <w:t xml:space="preserve"> </w:t>
      </w:r>
      <w:proofErr w:type="spellStart"/>
      <w:r>
        <w:t>Roselick</w:t>
      </w:r>
      <w:proofErr w:type="spellEnd"/>
      <w:r>
        <w:t xml:space="preserve"> Road, Portstewart</w:t>
      </w:r>
    </w:p>
    <w:p w14:paraId="62AEDF35" w14:textId="77777777" w:rsidR="004C3AB5" w:rsidRDefault="0042744C" w:rsidP="004C3AB5">
      <w:r>
        <w:t>BT55 7P</w:t>
      </w:r>
      <w:r w:rsidR="004C3AB5">
        <w:t>P</w:t>
      </w:r>
    </w:p>
    <w:p w14:paraId="2EDC9335" w14:textId="77777777" w:rsidR="004C3AB5" w:rsidRDefault="004C3AB5" w:rsidP="004C3AB5">
      <w:pPr>
        <w:sectPr w:rsidR="004C3AB5" w:rsidSect="0042744C">
          <w:type w:val="continuous"/>
          <w:pgSz w:w="11907" w:h="16839" w:code="9"/>
          <w:pgMar w:top="1267" w:right="1339" w:bottom="1339" w:left="1339" w:header="720" w:footer="720" w:gutter="0"/>
          <w:cols w:num="2" w:space="720"/>
          <w:titlePg/>
          <w:docGrid w:linePitch="360"/>
        </w:sectPr>
      </w:pPr>
    </w:p>
    <w:p w14:paraId="5D09ECCA" w14:textId="0C204A45" w:rsidR="004C3AB5" w:rsidRDefault="004C3AB5" w:rsidP="004C3AB5">
      <w:pPr>
        <w:pStyle w:val="Heading1"/>
        <w:spacing w:before="0"/>
      </w:pPr>
      <w:r>
        <w:lastRenderedPageBreak/>
        <w:t>Your Town Centre Forum needs you!</w:t>
      </w:r>
    </w:p>
    <w:p w14:paraId="7B1179E4" w14:textId="2BA8A39E" w:rsidR="004C3AB5" w:rsidRDefault="004C3AB5" w:rsidP="004C3AB5">
      <w:pPr>
        <w:pStyle w:val="Heading2"/>
      </w:pPr>
      <w:r>
        <w:t>Supporting our towns and villages as great places to live, work and visit</w:t>
      </w:r>
    </w:p>
    <w:p w14:paraId="7F99A81F" w14:textId="44D3A602" w:rsidR="004C3AB5" w:rsidRDefault="004C3AB5" w:rsidP="004C3AB5"/>
    <w:p w14:paraId="49B52661" w14:textId="77777777" w:rsidR="004C3AB5" w:rsidRPr="004C3AB5" w:rsidRDefault="004C3AB5" w:rsidP="004C3AB5">
      <w:pPr>
        <w:rPr>
          <w:i/>
        </w:rPr>
      </w:pPr>
      <w:r w:rsidRPr="004C3AB5">
        <w:rPr>
          <w:i/>
        </w:rPr>
        <w:t>A Town Centre Forum is an advisory group to Council, that will consist of members of the local community, business owners, elected representatives, statutory bodies and council officials.</w:t>
      </w:r>
    </w:p>
    <w:p w14:paraId="458E2C0F" w14:textId="77777777" w:rsidR="004C3AB5" w:rsidRDefault="004C3AB5" w:rsidP="004C3AB5"/>
    <w:p w14:paraId="7A3D0699" w14:textId="77777777" w:rsidR="004C3AB5" w:rsidRDefault="004C3AB5" w:rsidP="004C3AB5">
      <w:r>
        <w:rPr>
          <w:b/>
          <w:bCs/>
        </w:rPr>
        <w:t>What will the Town Centre Forums do?</w:t>
      </w:r>
    </w:p>
    <w:p w14:paraId="123322E8" w14:textId="77777777" w:rsidR="004C3AB5" w:rsidRDefault="004C3AB5" w:rsidP="004C3AB5">
      <w:r>
        <w:t xml:space="preserve">Discuss new ideas for the way forward for your town </w:t>
      </w:r>
      <w:proofErr w:type="spellStart"/>
      <w:r>
        <w:t>centre</w:t>
      </w:r>
      <w:proofErr w:type="spellEnd"/>
      <w:r>
        <w:t xml:space="preserve"> development and sustainability.</w:t>
      </w:r>
    </w:p>
    <w:p w14:paraId="4ECED38E" w14:textId="77777777" w:rsidR="004C3AB5" w:rsidRDefault="004C3AB5" w:rsidP="004C3AB5"/>
    <w:p w14:paraId="6F96CE0B" w14:textId="77777777" w:rsidR="004C3AB5" w:rsidRDefault="004C3AB5" w:rsidP="004C3AB5">
      <w:r>
        <w:t>Work together to find solutions to recurring issues and emerging challenges. Provide feedback to council officials and elected local representatives.</w:t>
      </w:r>
    </w:p>
    <w:p w14:paraId="076B6593" w14:textId="77777777" w:rsidR="004C3AB5" w:rsidRDefault="004C3AB5" w:rsidP="004C3AB5"/>
    <w:p w14:paraId="3E246955" w14:textId="77777777" w:rsidR="004C3AB5" w:rsidRDefault="004C3AB5" w:rsidP="004C3AB5">
      <w:r>
        <w:rPr>
          <w:b/>
          <w:bCs/>
        </w:rPr>
        <w:t>Who can apply to become a member?</w:t>
      </w:r>
    </w:p>
    <w:p w14:paraId="15E9ACCF" w14:textId="77777777" w:rsidR="004C3AB5" w:rsidRDefault="004C3AB5" w:rsidP="004C3AB5">
      <w:r>
        <w:t>Any group, business or stakeholders with an active presence in Ballycastle, Ballymoney, Coleraine, Limavady, Portrush and Portstewart.</w:t>
      </w:r>
    </w:p>
    <w:p w14:paraId="40974D40" w14:textId="77777777" w:rsidR="004C3AB5" w:rsidRDefault="004C3AB5" w:rsidP="004C3AB5"/>
    <w:p w14:paraId="077B781B" w14:textId="77777777" w:rsidR="004C3AB5" w:rsidRDefault="004C3AB5" w:rsidP="004C3AB5">
      <w:pPr>
        <w:rPr>
          <w:b/>
          <w:bCs/>
        </w:rPr>
      </w:pPr>
      <w:r>
        <w:rPr>
          <w:b/>
          <w:bCs/>
        </w:rPr>
        <w:t xml:space="preserve">We welcome applications from: </w:t>
      </w:r>
      <w:r>
        <w:t>Community or voluntary groups, residents’ groups, independent businesses, commerce sector and professional services.</w:t>
      </w:r>
    </w:p>
    <w:p w14:paraId="26BB4DD8" w14:textId="77777777" w:rsidR="004C3AB5" w:rsidRDefault="004C3AB5" w:rsidP="004C3AB5"/>
    <w:p w14:paraId="7AA62D7C" w14:textId="77777777" w:rsidR="004C3AB5" w:rsidRDefault="004C3AB5" w:rsidP="004C3AB5">
      <w:r>
        <w:rPr>
          <w:b/>
          <w:bCs/>
        </w:rPr>
        <w:t>How to apply?</w:t>
      </w:r>
    </w:p>
    <w:p w14:paraId="542BDBF7" w14:textId="77777777" w:rsidR="004C3AB5" w:rsidRDefault="004C3AB5" w:rsidP="004C3AB5">
      <w:r>
        <w:t>To obtain an application form, please send an email to:</w:t>
      </w:r>
    </w:p>
    <w:p w14:paraId="31A27E8E" w14:textId="77777777" w:rsidR="004C3AB5" w:rsidRDefault="004C3AB5" w:rsidP="004C3AB5">
      <w:r>
        <w:t>town.management@causewaycoastandglens.gov.uk</w:t>
      </w:r>
    </w:p>
    <w:p w14:paraId="41DDCFAC" w14:textId="77777777" w:rsidR="004C3AB5" w:rsidRDefault="004C3AB5" w:rsidP="004C3AB5"/>
    <w:p w14:paraId="7574DB43" w14:textId="77777777" w:rsidR="004C3AB5" w:rsidRDefault="004C3AB5" w:rsidP="004C3AB5">
      <w:r>
        <w:t>Please include your name and a contact phone number.</w:t>
      </w:r>
    </w:p>
    <w:p w14:paraId="1F0C9B1E" w14:textId="77777777" w:rsidR="004C3AB5" w:rsidRDefault="004C3AB5" w:rsidP="004C3AB5"/>
    <w:p w14:paraId="41A79874" w14:textId="77777777" w:rsidR="004C3AB5" w:rsidRDefault="004C3AB5" w:rsidP="004C3AB5">
      <w:r>
        <w:t>Please note that places are limited and receipt of completed application does not guarantee membership of the forum.</w:t>
      </w:r>
    </w:p>
    <w:p w14:paraId="559069B7" w14:textId="77777777" w:rsidR="004C3AB5" w:rsidRDefault="004C3AB5" w:rsidP="004C3AB5"/>
    <w:p w14:paraId="20346793" w14:textId="77777777" w:rsidR="004C3AB5" w:rsidRDefault="004C3AB5" w:rsidP="004C3AB5">
      <w:r>
        <w:lastRenderedPageBreak/>
        <w:t>For more information, please contact:</w:t>
      </w:r>
    </w:p>
    <w:p w14:paraId="157640EE" w14:textId="77777777" w:rsidR="004C3AB5" w:rsidRDefault="004C3AB5" w:rsidP="004C3AB5">
      <w:r>
        <w:t xml:space="preserve">Geraldine Wills - Town &amp; Village Management Officer. </w:t>
      </w:r>
    </w:p>
    <w:p w14:paraId="06947CD0" w14:textId="4ECA24E6" w:rsidR="004C3AB5" w:rsidRDefault="004C3AB5" w:rsidP="004C3AB5">
      <w:pPr>
        <w:rPr>
          <w:b/>
          <w:bCs/>
        </w:rPr>
      </w:pPr>
      <w:r>
        <w:rPr>
          <w:b/>
          <w:bCs/>
        </w:rPr>
        <w:t>Telephone - 07864 605684.</w:t>
      </w:r>
    </w:p>
    <w:p w14:paraId="3BF67B46" w14:textId="79E3FF99" w:rsidR="004C3AB5" w:rsidRDefault="004C3AB5" w:rsidP="004C3AB5"/>
    <w:p w14:paraId="657EBA14" w14:textId="2F017F78" w:rsidR="002C1C8C" w:rsidRDefault="004C3AB5" w:rsidP="004C3AB5">
      <w:pPr>
        <w:rPr>
          <w:b/>
          <w:i/>
        </w:rPr>
      </w:pPr>
      <w:r w:rsidRPr="004C3AB5">
        <w:rPr>
          <w:b/>
          <w:i/>
        </w:rPr>
        <w:t>“We strive for diversity within each of our forums and welcome and encourage applications from all”</w:t>
      </w:r>
    </w:p>
    <w:p w14:paraId="6783DBA9" w14:textId="77777777" w:rsidR="002C1C8C" w:rsidRDefault="002C1C8C">
      <w:pPr>
        <w:spacing w:after="240"/>
        <w:rPr>
          <w:b/>
          <w:i/>
        </w:rPr>
      </w:pPr>
      <w:r>
        <w:rPr>
          <w:b/>
          <w:i/>
        </w:rPr>
        <w:br w:type="page"/>
      </w:r>
    </w:p>
    <w:p w14:paraId="37C14395" w14:textId="5F2B5EEC" w:rsidR="004C3AB5" w:rsidRDefault="004C3AB5" w:rsidP="004C3AB5">
      <w:pPr>
        <w:pStyle w:val="Heading1"/>
      </w:pPr>
      <w:r>
        <w:lastRenderedPageBreak/>
        <w:t>Business Support in Causeway Coast and Glens</w:t>
      </w:r>
    </w:p>
    <w:p w14:paraId="60E2B1BD" w14:textId="77777777" w:rsidR="004C3AB5" w:rsidRPr="004C3AB5" w:rsidRDefault="004C3AB5" w:rsidP="004C3AB5">
      <w:pPr>
        <w:rPr>
          <w:i/>
        </w:rPr>
      </w:pPr>
      <w:r w:rsidRPr="004C3AB5">
        <w:rPr>
          <w:i/>
        </w:rPr>
        <w:t>Council’s Place and Prosperity team is here to help create the conditions to grow your business or even start a new one!</w:t>
      </w:r>
    </w:p>
    <w:p w14:paraId="73C98A6E" w14:textId="77777777" w:rsidR="004C3AB5" w:rsidRDefault="004C3AB5" w:rsidP="004C3AB5"/>
    <w:p w14:paraId="15D097F2" w14:textId="77777777" w:rsidR="004C3AB5" w:rsidRDefault="004C3AB5" w:rsidP="004C3AB5">
      <w:r>
        <w:t xml:space="preserve">Alchemy offers </w:t>
      </w:r>
      <w:r>
        <w:rPr>
          <w:b/>
          <w:bCs/>
        </w:rPr>
        <w:t>FREE</w:t>
      </w:r>
      <w:r>
        <w:t xml:space="preserve"> bespoke support. </w:t>
      </w:r>
    </w:p>
    <w:p w14:paraId="7E61EDA9" w14:textId="77777777" w:rsidR="004C3AB5" w:rsidRDefault="004C3AB5" w:rsidP="004C3AB5"/>
    <w:p w14:paraId="0DE768EE" w14:textId="62C59AC2" w:rsidR="004C3AB5" w:rsidRDefault="004C3AB5" w:rsidP="004C3AB5">
      <w:r>
        <w:t xml:space="preserve">Go to </w:t>
      </w:r>
      <w:hyperlink r:id="rId43" w:history="1">
        <w:r w:rsidR="00934B98">
          <w:rPr>
            <w:rStyle w:val="Hyperlink"/>
            <w:b/>
            <w:bCs/>
          </w:rPr>
          <w:t>Causeway Alchemy Website</w:t>
        </w:r>
      </w:hyperlink>
      <w:r>
        <w:rPr>
          <w:b/>
          <w:bCs/>
        </w:rPr>
        <w:t xml:space="preserve"> </w:t>
      </w:r>
      <w:r>
        <w:t>to register.</w:t>
      </w:r>
    </w:p>
    <w:p w14:paraId="01B121BF" w14:textId="77777777" w:rsidR="004C3AB5" w:rsidRDefault="004C3AB5" w:rsidP="004C3AB5"/>
    <w:p w14:paraId="0368411B" w14:textId="7635987A" w:rsidR="004C3AB5" w:rsidRDefault="004C3AB5" w:rsidP="004C3AB5">
      <w:r>
        <w:t xml:space="preserve">Keep in touch: Email our team at </w:t>
      </w:r>
      <w:hyperlink r:id="rId44" w:history="1">
        <w:r w:rsidR="00934B98">
          <w:rPr>
            <w:rStyle w:val="Hyperlink"/>
          </w:rPr>
          <w:t>Email Causeway Coast and Glens Business Team</w:t>
        </w:r>
      </w:hyperlink>
      <w:r>
        <w:t xml:space="preserve"> </w:t>
      </w:r>
    </w:p>
    <w:p w14:paraId="51965C70" w14:textId="77777777" w:rsidR="004C3AB5" w:rsidRDefault="004C3AB5" w:rsidP="004C3AB5"/>
    <w:p w14:paraId="106504EE" w14:textId="6D9A0916" w:rsidR="004C3AB5" w:rsidRDefault="004C3AB5" w:rsidP="004C3AB5">
      <w:r>
        <w:t xml:space="preserve">Subscribe to our monthly e-zine at </w:t>
      </w:r>
      <w:hyperlink r:id="rId45" w:history="1">
        <w:r w:rsidR="00934B98">
          <w:rPr>
            <w:rStyle w:val="Hyperlink"/>
          </w:rPr>
          <w:t>Causeway Coast and Glens Business Website</w:t>
        </w:r>
      </w:hyperlink>
      <w:r>
        <w:t xml:space="preserve"> </w:t>
      </w:r>
    </w:p>
    <w:p w14:paraId="0E7AD743" w14:textId="77777777" w:rsidR="004C3AB5" w:rsidRDefault="004C3AB5" w:rsidP="004C3AB5"/>
    <w:p w14:paraId="48D8F08C" w14:textId="5E5FBB64" w:rsidR="004C3AB5" w:rsidRDefault="004C3AB5" w:rsidP="004C3AB5">
      <w:r>
        <w:t>Find us on Facebook: Business Support in the Causeway Coast and Glens</w:t>
      </w:r>
    </w:p>
    <w:p w14:paraId="459113AF" w14:textId="77777777" w:rsidR="004C3AB5" w:rsidRDefault="004C3AB5" w:rsidP="004C3AB5"/>
    <w:p w14:paraId="2CB91E8D" w14:textId="00439E68" w:rsidR="004C3AB5" w:rsidRDefault="004C3AB5" w:rsidP="004C3AB5">
      <w:r>
        <w:t>Follow us on Twitter: @CCAGBusiness</w:t>
      </w:r>
    </w:p>
    <w:p w14:paraId="54D5D3A6" w14:textId="77777777" w:rsidR="004C3AB5" w:rsidRDefault="004C3AB5" w:rsidP="004C3AB5"/>
    <w:p w14:paraId="1DE56644" w14:textId="4D604508" w:rsidR="004C3AB5" w:rsidRDefault="004C3AB5" w:rsidP="004C3AB5">
      <w:r>
        <w:t>Follow us on Instagram: @ccagbusiness</w:t>
      </w:r>
    </w:p>
    <w:p w14:paraId="01453414" w14:textId="56EB9385" w:rsidR="004C3AB5" w:rsidRDefault="004C3AB5" w:rsidP="004C3AB5"/>
    <w:p w14:paraId="26872E42" w14:textId="6E0172CB" w:rsidR="004C3AB5" w:rsidRDefault="004C3AB5" w:rsidP="004C3AB5">
      <w:pPr>
        <w:jc w:val="center"/>
      </w:pPr>
      <w:r>
        <w:rPr>
          <w:noProof/>
        </w:rPr>
        <w:drawing>
          <wp:inline distT="0" distB="0" distL="0" distR="0" wp14:anchorId="5ABCBCF3" wp14:editId="642BC9ED">
            <wp:extent cx="2256948" cy="1498600"/>
            <wp:effectExtent l="0" t="0" r="3810" b="0"/>
            <wp:docPr id="22" name="Picture 22" descr="Alchemy, Supporting Business Grow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lchemy, Supporting Business Growth log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8888" cy="1506528"/>
                    </a:xfrm>
                    <a:prstGeom prst="rect">
                      <a:avLst/>
                    </a:prstGeom>
                  </pic:spPr>
                </pic:pic>
              </a:graphicData>
            </a:graphic>
          </wp:inline>
        </w:drawing>
      </w:r>
      <w:r>
        <w:rPr>
          <w:noProof/>
        </w:rPr>
        <w:drawing>
          <wp:inline distT="0" distB="0" distL="0" distR="0" wp14:anchorId="413F203E" wp14:editId="3224D1CB">
            <wp:extent cx="2777327" cy="1384300"/>
            <wp:effectExtent l="0" t="0" r="4445" b="0"/>
            <wp:docPr id="23" name="Picture 23" descr="Business Support in the Causeway Coast and Gl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usiness Support in the Causeway Coast and Glens Log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8696" cy="1399935"/>
                    </a:xfrm>
                    <a:prstGeom prst="rect">
                      <a:avLst/>
                    </a:prstGeom>
                  </pic:spPr>
                </pic:pic>
              </a:graphicData>
            </a:graphic>
          </wp:inline>
        </w:drawing>
      </w:r>
    </w:p>
    <w:p w14:paraId="489DC1A5" w14:textId="77777777" w:rsidR="004C3AB5" w:rsidRDefault="004C3AB5">
      <w:pPr>
        <w:spacing w:after="240"/>
      </w:pPr>
      <w:r>
        <w:br w:type="page"/>
      </w:r>
    </w:p>
    <w:p w14:paraId="29EC6C3F" w14:textId="51C02264" w:rsidR="004C3AB5" w:rsidRDefault="004C3AB5" w:rsidP="004C3AB5">
      <w:pPr>
        <w:pStyle w:val="Heading1"/>
      </w:pPr>
      <w:r w:rsidRPr="004C3AB5">
        <w:lastRenderedPageBreak/>
        <w:t>Causeway Coast and Glens Local Development Plan 2035</w:t>
      </w:r>
    </w:p>
    <w:p w14:paraId="16120C9B" w14:textId="79DE9E2D" w:rsidR="0008593A" w:rsidRPr="0054706B" w:rsidRDefault="0008593A" w:rsidP="0008593A">
      <w:pPr>
        <w:rPr>
          <w:i/>
        </w:rPr>
      </w:pPr>
      <w:r w:rsidRPr="0054706B">
        <w:rPr>
          <w:i/>
        </w:rPr>
        <w:t xml:space="preserve">In previous newsletters we outlined the purpose of the Council’s Local Development Plan (LDP) 2035 for the Borough. We informed you of the various stages in the preparation of the LDP as well as our progress to date and indicative timeframes involved going forward. This included the publication of the LDP Preferred Options Paper (June 2018). The first in a series of LDP publications, this public consultation document set out the main planning issues identified in the Borough, a range of options for addressing the issues, including the Council’s “preferred option”. </w:t>
      </w:r>
    </w:p>
    <w:p w14:paraId="4D7A4FEE" w14:textId="77777777" w:rsidR="0008593A" w:rsidRPr="0054706B" w:rsidRDefault="0008593A" w:rsidP="0008593A">
      <w:pPr>
        <w:rPr>
          <w:i/>
        </w:rPr>
      </w:pPr>
    </w:p>
    <w:p w14:paraId="1B5647CF" w14:textId="0E081BC5" w:rsidR="0054706B" w:rsidRDefault="0008593A" w:rsidP="0054706B">
      <w:pPr>
        <w:rPr>
          <w:i/>
        </w:rPr>
      </w:pPr>
      <w:r w:rsidRPr="0054706B">
        <w:rPr>
          <w:i/>
        </w:rPr>
        <w:t>In this edition we provide a further update on the Council’s Plan-making process.</w:t>
      </w:r>
    </w:p>
    <w:p w14:paraId="681E1FB8" w14:textId="77777777" w:rsidR="002C1C8C" w:rsidRPr="0054706B" w:rsidRDefault="002C1C8C" w:rsidP="0054706B">
      <w:pPr>
        <w:rPr>
          <w:i/>
        </w:rPr>
      </w:pPr>
    </w:p>
    <w:p w14:paraId="29FF670E" w14:textId="657DB55B" w:rsidR="0008593A" w:rsidRPr="0008593A" w:rsidRDefault="0008593A" w:rsidP="008D672A">
      <w:pPr>
        <w:pStyle w:val="Heading2"/>
        <w:rPr>
          <w:sz w:val="36"/>
        </w:rPr>
      </w:pPr>
      <w:r w:rsidRPr="0008593A">
        <w:t xml:space="preserve">What we have </w:t>
      </w:r>
      <w:r w:rsidRPr="008D672A">
        <w:t>done</w:t>
      </w:r>
    </w:p>
    <w:p w14:paraId="06CA198B" w14:textId="31D63189" w:rsidR="0008593A" w:rsidRDefault="0008593A" w:rsidP="0008593A">
      <w:r w:rsidRPr="0008593A">
        <w:t>Since our previous update we have published the following documents:</w:t>
      </w:r>
    </w:p>
    <w:p w14:paraId="0137113E" w14:textId="77777777" w:rsidR="0054706B" w:rsidRPr="0008593A" w:rsidRDefault="0054706B" w:rsidP="0008593A"/>
    <w:p w14:paraId="1242A597" w14:textId="77777777" w:rsidR="0008593A" w:rsidRPr="0008593A" w:rsidRDefault="0008593A" w:rsidP="0008593A">
      <w:r w:rsidRPr="008D672A">
        <w:rPr>
          <w:b/>
        </w:rPr>
        <w:t>Statement of Community Involvement in Planning (SCI) (Revised March 2021) -</w:t>
      </w:r>
      <w:r w:rsidRPr="0008593A">
        <w:t xml:space="preserve"> this document sets out how Council intends to engage with you, stakeholders and government departments in exercising its planning functions, including the preparation of its LDP; deciding planning applications in the Borough; planning enforcement; and other planning matters. </w:t>
      </w:r>
    </w:p>
    <w:p w14:paraId="21D75F42" w14:textId="77777777" w:rsidR="0008593A" w:rsidRPr="0008593A" w:rsidRDefault="0008593A" w:rsidP="0008593A"/>
    <w:p w14:paraId="43BF646B" w14:textId="24A8AF2C" w:rsidR="0008593A" w:rsidRPr="0008593A" w:rsidRDefault="0008593A" w:rsidP="0008593A">
      <w:r w:rsidRPr="0054706B">
        <w:rPr>
          <w:b/>
        </w:rPr>
        <w:t>Retail &amp; Leisure Capacity Study and Perception Studies Update (2020 &amp; 2021) -</w:t>
      </w:r>
      <w:r w:rsidRPr="0008593A">
        <w:t xml:space="preserve"> consultants undertook a borough-wide Retail &amp; Leisure Capacity Study as well as Perception Surveys in the key towns (in 2017) to inform the POP. The Retail &amp; Leisure Capacity Study (retail element only) was updated in 2020, and the Perception Studies updated in March 2021. </w:t>
      </w:r>
    </w:p>
    <w:p w14:paraId="207C31C4" w14:textId="77777777" w:rsidR="0008593A" w:rsidRPr="0008593A" w:rsidRDefault="0008593A" w:rsidP="0008593A"/>
    <w:p w14:paraId="578DFE53" w14:textId="77777777" w:rsidR="0008593A" w:rsidRPr="0008593A" w:rsidRDefault="0008593A" w:rsidP="0008593A">
      <w:r w:rsidRPr="0054706B">
        <w:rPr>
          <w:b/>
        </w:rPr>
        <w:lastRenderedPageBreak/>
        <w:t>Local Development Plan Timetable (Revised May 2021) -</w:t>
      </w:r>
      <w:r>
        <w:rPr>
          <w:color w:val="AA6288"/>
        </w:rPr>
        <w:t xml:space="preserve"> </w:t>
      </w:r>
      <w:r w:rsidRPr="0008593A">
        <w:t>this document sets out indicative timeframes for the key stages in the Council’s Plan-making process.</w:t>
      </w:r>
    </w:p>
    <w:p w14:paraId="7D6292FC" w14:textId="77777777" w:rsidR="0008593A" w:rsidRPr="0008593A" w:rsidRDefault="0008593A" w:rsidP="0008593A"/>
    <w:p w14:paraId="49ADCFC6" w14:textId="35793144" w:rsidR="0008593A" w:rsidRDefault="0008593A" w:rsidP="0008593A">
      <w:r w:rsidRPr="0008593A">
        <w:t xml:space="preserve">All of these documents* are available to view online at: </w:t>
      </w:r>
      <w:hyperlink r:id="rId48" w:history="1">
        <w:r w:rsidR="00934B98">
          <w:rPr>
            <w:rStyle w:val="Hyperlink"/>
          </w:rPr>
          <w:t>Causeway Coast and Glens Development Plan</w:t>
        </w:r>
      </w:hyperlink>
      <w:r w:rsidR="0054706B">
        <w:t xml:space="preserve"> </w:t>
      </w:r>
    </w:p>
    <w:p w14:paraId="71B0F8BC" w14:textId="2D43342B" w:rsidR="0054706B" w:rsidRDefault="0054706B" w:rsidP="0008593A"/>
    <w:p w14:paraId="44103BB2" w14:textId="0C4FFBE5" w:rsidR="0054706B" w:rsidRDefault="0054706B" w:rsidP="002C1C8C">
      <w:pPr>
        <w:rPr>
          <w:i/>
        </w:rPr>
      </w:pPr>
      <w:r w:rsidRPr="0054706B">
        <w:rPr>
          <w:i/>
        </w:rPr>
        <w:t>* Please note that the SCI and LDP Timetable may be subject to review at any time.</w:t>
      </w:r>
    </w:p>
    <w:p w14:paraId="737F2547" w14:textId="77777777" w:rsidR="002C1C8C" w:rsidRDefault="002C1C8C" w:rsidP="002C1C8C">
      <w:pPr>
        <w:rPr>
          <w:i/>
        </w:rPr>
      </w:pPr>
    </w:p>
    <w:p w14:paraId="5A29899B" w14:textId="3DCEE9D1" w:rsidR="0008593A" w:rsidRPr="0008593A" w:rsidRDefault="0008593A" w:rsidP="0054706B">
      <w:pPr>
        <w:pStyle w:val="Heading2"/>
      </w:pPr>
      <w:r w:rsidRPr="0008593A">
        <w:t>Where we are now</w:t>
      </w:r>
    </w:p>
    <w:p w14:paraId="0690DFD2" w14:textId="77777777" w:rsidR="0008593A" w:rsidRPr="0008593A" w:rsidRDefault="0008593A" w:rsidP="0008593A">
      <w:r w:rsidRPr="0008593A">
        <w:t>We have carried out extensive research, covering a wide range of issues and topic areas, to properly consider all relevant factors and to enable us to move to this, the next stage in our Plan-making process – the LDP draft Plan Strategy (</w:t>
      </w:r>
      <w:proofErr w:type="spellStart"/>
      <w:r w:rsidRPr="0008593A">
        <w:t>dPS</w:t>
      </w:r>
      <w:proofErr w:type="spellEnd"/>
      <w:r w:rsidRPr="0008593A">
        <w:t>).</w:t>
      </w:r>
    </w:p>
    <w:p w14:paraId="7EE72CF7" w14:textId="77777777" w:rsidR="0008593A" w:rsidRPr="0008593A" w:rsidRDefault="0008593A" w:rsidP="0008593A"/>
    <w:p w14:paraId="05B4E9FC" w14:textId="66B3B6CD" w:rsidR="0008593A" w:rsidRDefault="0008593A" w:rsidP="0008593A">
      <w:r w:rsidRPr="0008593A">
        <w:t xml:space="preserve">The </w:t>
      </w:r>
      <w:proofErr w:type="spellStart"/>
      <w:r w:rsidRPr="0008593A">
        <w:t>dPS</w:t>
      </w:r>
      <w:proofErr w:type="spellEnd"/>
      <w:r w:rsidRPr="0008593A">
        <w:t xml:space="preserve"> is prepared in the context of the Council’s Corporate Strategy and Community Plan. It takes account of representations received at the Preferred Options Paper (POP) stage, as well as expert input from our key consultees and stakeholders. We have also continued to engage with our adjoining councils and regional working groups throughout the preparation of the </w:t>
      </w:r>
      <w:proofErr w:type="spellStart"/>
      <w:r w:rsidRPr="0008593A">
        <w:t>dPS</w:t>
      </w:r>
      <w:proofErr w:type="spellEnd"/>
      <w:r w:rsidRPr="0008593A">
        <w:t>.</w:t>
      </w:r>
    </w:p>
    <w:p w14:paraId="1778B1F7" w14:textId="77777777" w:rsidR="002C1C8C" w:rsidRPr="0008593A" w:rsidRDefault="002C1C8C" w:rsidP="0008593A"/>
    <w:p w14:paraId="16DAFBA4" w14:textId="0367AFD6" w:rsidR="0008593A" w:rsidRPr="0054706B" w:rsidRDefault="0008593A" w:rsidP="0054706B">
      <w:pPr>
        <w:pStyle w:val="Heading2"/>
        <w:rPr>
          <w:sz w:val="36"/>
        </w:rPr>
      </w:pPr>
      <w:r w:rsidRPr="0008593A">
        <w:t>Where we are going</w:t>
      </w:r>
    </w:p>
    <w:p w14:paraId="69F48B1B" w14:textId="77777777" w:rsidR="0008593A" w:rsidRPr="0008593A" w:rsidRDefault="0008593A" w:rsidP="0008593A">
      <w:r w:rsidRPr="0008593A">
        <w:t xml:space="preserve">We are working towards the publication of the </w:t>
      </w:r>
      <w:proofErr w:type="spellStart"/>
      <w:r w:rsidRPr="0008593A">
        <w:t>dPS</w:t>
      </w:r>
      <w:proofErr w:type="spellEnd"/>
      <w:r w:rsidRPr="0008593A">
        <w:t xml:space="preserve">, a document that sets out the Council’s LDP Vision, Overarching Principles and Strategic Objectives for the sustainable development of the Borough up to 2035. </w:t>
      </w:r>
    </w:p>
    <w:p w14:paraId="6589846A" w14:textId="77777777" w:rsidR="0008593A" w:rsidRPr="0008593A" w:rsidRDefault="0008593A" w:rsidP="0008593A"/>
    <w:p w14:paraId="67A9CF24" w14:textId="77777777" w:rsidR="0008593A" w:rsidRPr="0008593A" w:rsidRDefault="0008593A" w:rsidP="0008593A">
      <w:r w:rsidRPr="0008593A">
        <w:t xml:space="preserve">The </w:t>
      </w:r>
      <w:proofErr w:type="spellStart"/>
      <w:r w:rsidRPr="0008593A">
        <w:t>dPS</w:t>
      </w:r>
      <w:proofErr w:type="spellEnd"/>
      <w:r w:rsidRPr="0008593A">
        <w:t xml:space="preserve"> contains the Council’s Growth and Spatial Strategy for the Borough. It sets out the Strategic Subject Planning Policies that will be used when taking decisions on development proposals in the Council </w:t>
      </w:r>
      <w:r w:rsidRPr="0008593A">
        <w:lastRenderedPageBreak/>
        <w:t xml:space="preserve">area. The </w:t>
      </w:r>
      <w:proofErr w:type="spellStart"/>
      <w:r w:rsidRPr="0008593A">
        <w:t>dPS</w:t>
      </w:r>
      <w:proofErr w:type="spellEnd"/>
      <w:r w:rsidRPr="0008593A">
        <w:t xml:space="preserve"> public consultation document will be accompanied by a range of background evidence papers, assessments and appraisals.</w:t>
      </w:r>
    </w:p>
    <w:p w14:paraId="787C82D9" w14:textId="77777777" w:rsidR="0008593A" w:rsidRPr="0008593A" w:rsidRDefault="0008593A" w:rsidP="0008593A">
      <w:r w:rsidRPr="0008593A">
        <w:t xml:space="preserve">The indicative timeframe for publication of the </w:t>
      </w:r>
      <w:proofErr w:type="spellStart"/>
      <w:r w:rsidRPr="0008593A">
        <w:t>dPS</w:t>
      </w:r>
      <w:proofErr w:type="spellEnd"/>
      <w:r w:rsidRPr="0008593A">
        <w:t xml:space="preserve"> is 2023, when we will commence an 8-week public consultation exercise. We will hold a number of public engagement events in and around this time. Following this we will undertake another 8-week public consultation exercise, seeking comments, known as ‘counter-representations’, on (only) those representations received during the previous 8-week consultation period.</w:t>
      </w:r>
    </w:p>
    <w:p w14:paraId="5BB4B8D0" w14:textId="77777777" w:rsidR="0008593A" w:rsidRPr="0008593A" w:rsidRDefault="0008593A" w:rsidP="0008593A"/>
    <w:p w14:paraId="3BAADB04" w14:textId="58F9ED28" w:rsidR="0008593A" w:rsidRPr="0008593A" w:rsidRDefault="0008593A" w:rsidP="0054706B">
      <w:pPr>
        <w:pStyle w:val="Heading2"/>
      </w:pPr>
      <w:r w:rsidRPr="0054706B">
        <w:t>Have your say!</w:t>
      </w:r>
    </w:p>
    <w:p w14:paraId="24A0FDF3" w14:textId="77777777" w:rsidR="0008593A" w:rsidRPr="0008593A" w:rsidRDefault="0008593A" w:rsidP="0008593A">
      <w:r w:rsidRPr="0008593A">
        <w:t xml:space="preserve">We are very keen to engage with you throughout this process. You are therefore encouraged to participate in the public consultation exercise. Come along and participate in the public engagement events and comment on the published documents, as only those comments received during the consultation period can be considered by the Council going forward. </w:t>
      </w:r>
    </w:p>
    <w:p w14:paraId="4F3B106B" w14:textId="77777777" w:rsidR="0008593A" w:rsidRPr="0008593A" w:rsidRDefault="0008593A" w:rsidP="0008593A"/>
    <w:p w14:paraId="7FA3B34D" w14:textId="2BA5C0D4" w:rsidR="0008593A" w:rsidRPr="0008593A" w:rsidRDefault="0008593A" w:rsidP="0054706B">
      <w:pPr>
        <w:pStyle w:val="Heading2"/>
      </w:pPr>
      <w:r w:rsidRPr="0054706B">
        <w:t>Register your interest</w:t>
      </w:r>
    </w:p>
    <w:p w14:paraId="46228F87" w14:textId="77777777" w:rsidR="0008593A" w:rsidRPr="0008593A" w:rsidRDefault="0008593A" w:rsidP="0008593A">
      <w:r w:rsidRPr="0008593A">
        <w:t xml:space="preserve">The Council has developed a Register of Interest for any group or individual who may wish to be kept informed on its Local Development Plan 2035 progress as we continue through our Plan-making process.  </w:t>
      </w:r>
    </w:p>
    <w:p w14:paraId="36E8FFF1" w14:textId="77777777" w:rsidR="0008593A" w:rsidRPr="0008593A" w:rsidRDefault="0008593A" w:rsidP="0008593A"/>
    <w:p w14:paraId="23AF887C" w14:textId="77777777" w:rsidR="0008593A" w:rsidRPr="0054706B" w:rsidRDefault="0008593A" w:rsidP="0008593A">
      <w:pPr>
        <w:rPr>
          <w:b/>
        </w:rPr>
      </w:pPr>
      <w:r w:rsidRPr="0054706B">
        <w:rPr>
          <w:b/>
        </w:rPr>
        <w:t>You can register your details in any of the following ways:</w:t>
      </w:r>
    </w:p>
    <w:p w14:paraId="2013BEE9" w14:textId="77777777" w:rsidR="0008593A" w:rsidRPr="0008593A" w:rsidRDefault="0008593A" w:rsidP="0008593A"/>
    <w:p w14:paraId="308FBD86" w14:textId="5C4F8D6F" w:rsidR="0008593A" w:rsidRPr="0008593A" w:rsidRDefault="0008593A" w:rsidP="0008593A">
      <w:r w:rsidRPr="0008593A">
        <w:t xml:space="preserve">Online at: </w:t>
      </w:r>
      <w:hyperlink r:id="rId49" w:history="1">
        <w:r w:rsidR="007C4B81">
          <w:rPr>
            <w:rStyle w:val="Hyperlink"/>
          </w:rPr>
          <w:t>Causeway Coast and Glens Website</w:t>
        </w:r>
      </w:hyperlink>
      <w:r w:rsidR="0054706B">
        <w:t xml:space="preserve"> </w:t>
      </w:r>
    </w:p>
    <w:p w14:paraId="15667F18" w14:textId="420043D0" w:rsidR="0008593A" w:rsidRPr="0008593A" w:rsidRDefault="0008593A" w:rsidP="0008593A">
      <w:r w:rsidRPr="0008593A">
        <w:t xml:space="preserve">By e-mail to: </w:t>
      </w:r>
      <w:hyperlink r:id="rId50" w:history="1">
        <w:r w:rsidR="007C4B81">
          <w:rPr>
            <w:rStyle w:val="Hyperlink"/>
          </w:rPr>
          <w:t>Email Development Plan at Causeway Coast and Glens</w:t>
        </w:r>
      </w:hyperlink>
      <w:r w:rsidR="0054706B">
        <w:t xml:space="preserve"> </w:t>
      </w:r>
      <w:r w:rsidRPr="0008593A">
        <w:t xml:space="preserve"> </w:t>
      </w:r>
    </w:p>
    <w:p w14:paraId="18268527" w14:textId="77777777" w:rsidR="0008593A" w:rsidRPr="0008593A" w:rsidRDefault="0008593A" w:rsidP="0008593A">
      <w:r w:rsidRPr="0008593A">
        <w:t xml:space="preserve">By post to: Local Development Plan Team, </w:t>
      </w:r>
      <w:proofErr w:type="spellStart"/>
      <w:r w:rsidRPr="0008593A">
        <w:t>Cloonavin</w:t>
      </w:r>
      <w:proofErr w:type="spellEnd"/>
      <w:r w:rsidRPr="0008593A">
        <w:t>, 66 Portstewart Road, Coleraine, BT52 1EY</w:t>
      </w:r>
    </w:p>
    <w:p w14:paraId="18CEDCF2" w14:textId="77777777" w:rsidR="0008593A" w:rsidRPr="0008593A" w:rsidRDefault="0008593A" w:rsidP="0008593A">
      <w:r w:rsidRPr="0008593A">
        <w:t>By telephone on: 028 7034 7100</w:t>
      </w:r>
    </w:p>
    <w:p w14:paraId="52FEF718" w14:textId="77777777" w:rsidR="0008593A" w:rsidRPr="0008593A" w:rsidRDefault="0008593A" w:rsidP="0008593A"/>
    <w:p w14:paraId="52F43722" w14:textId="622589B0" w:rsidR="0054706B" w:rsidRDefault="0008593A" w:rsidP="0054706B">
      <w:pPr>
        <w:rPr>
          <w:b/>
        </w:rPr>
      </w:pPr>
      <w:r w:rsidRPr="0054706B">
        <w:rPr>
          <w:b/>
        </w:rPr>
        <w:t xml:space="preserve">Regular updates on the progress of the LDP will also be posted on our website at: </w:t>
      </w:r>
      <w:hyperlink r:id="rId51" w:history="1">
        <w:r w:rsidR="007C4B81" w:rsidRPr="007C4B81">
          <w:rPr>
            <w:rStyle w:val="Hyperlink"/>
            <w:b/>
          </w:rPr>
          <w:t>Causeway Coast and Glens Development Plan</w:t>
        </w:r>
      </w:hyperlink>
      <w:r w:rsidR="0054706B">
        <w:rPr>
          <w:b/>
        </w:rPr>
        <w:t xml:space="preserve"> </w:t>
      </w:r>
    </w:p>
    <w:p w14:paraId="27A0C246" w14:textId="77777777" w:rsidR="002C1C8C" w:rsidRDefault="0054706B" w:rsidP="002C1C8C">
      <w:pPr>
        <w:spacing w:after="240"/>
        <w:jc w:val="center"/>
        <w:rPr>
          <w:b/>
        </w:rPr>
      </w:pPr>
      <w:r>
        <w:rPr>
          <w:b/>
        </w:rPr>
        <w:br w:type="page"/>
      </w:r>
      <w:r w:rsidR="00644D36">
        <w:rPr>
          <w:noProof/>
        </w:rPr>
        <w:lastRenderedPageBreak/>
        <w:drawing>
          <wp:inline distT="0" distB="0" distL="0" distR="0" wp14:anchorId="432DBCE8" wp14:editId="65711828">
            <wp:extent cx="4350675" cy="3644900"/>
            <wp:effectExtent l="0" t="0" r="5715" b="0"/>
            <wp:docPr id="24" name="Picture 24" descr="Thrive Household Membership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rive Household Membership Poster"/>
                    <pic:cNvPicPr/>
                  </pic:nvPicPr>
                  <pic:blipFill>
                    <a:blip r:embed="rId52">
                      <a:extLst>
                        <a:ext uri="{28A0092B-C50C-407E-A947-70E740481C1C}">
                          <a14:useLocalDpi xmlns:a14="http://schemas.microsoft.com/office/drawing/2010/main" val="0"/>
                        </a:ext>
                      </a:extLst>
                    </a:blip>
                    <a:stretch>
                      <a:fillRect/>
                    </a:stretch>
                  </pic:blipFill>
                  <pic:spPr>
                    <a:xfrm>
                      <a:off x="0" y="0"/>
                      <a:ext cx="4372871" cy="3663496"/>
                    </a:xfrm>
                    <a:prstGeom prst="rect">
                      <a:avLst/>
                    </a:prstGeom>
                  </pic:spPr>
                </pic:pic>
              </a:graphicData>
            </a:graphic>
          </wp:inline>
        </w:drawing>
      </w:r>
    </w:p>
    <w:p w14:paraId="1BE8EECB" w14:textId="17A1720B" w:rsidR="0008593A" w:rsidRDefault="00644D36" w:rsidP="002C1C8C">
      <w:pPr>
        <w:pStyle w:val="Heading1"/>
      </w:pPr>
      <w:r w:rsidRPr="00644D36">
        <w:t>Thrive Household Membership is now available for £50 per month</w:t>
      </w:r>
    </w:p>
    <w:p w14:paraId="1E979B31" w14:textId="29F4EB49" w:rsidR="00644D36" w:rsidRDefault="00644D36" w:rsidP="00644D36">
      <w:pPr>
        <w:pStyle w:val="Heading2"/>
      </w:pPr>
      <w:r w:rsidRPr="00C77337">
        <w:t>Did you know a new Household Membership option is now available which offers access</w:t>
      </w:r>
      <w:r w:rsidRPr="00C77337">
        <w:rPr>
          <w:b/>
          <w:bCs/>
        </w:rPr>
        <w:t xml:space="preserve"> </w:t>
      </w:r>
      <w:r w:rsidRPr="00C77337">
        <w:t>to our six main leisure facilities?</w:t>
      </w:r>
    </w:p>
    <w:p w14:paraId="33F30B9D" w14:textId="77777777" w:rsidR="00644D36" w:rsidRPr="00C77337" w:rsidRDefault="00644D36" w:rsidP="00644D36"/>
    <w:p w14:paraId="392962E5" w14:textId="0E115371" w:rsidR="00644D36" w:rsidRDefault="00644D36" w:rsidP="00644D36">
      <w:r w:rsidRPr="00C77337">
        <w:t xml:space="preserve">For </w:t>
      </w:r>
      <w:r w:rsidRPr="00644D36">
        <w:rPr>
          <w:b/>
        </w:rPr>
        <w:t>£50 per month</w:t>
      </w:r>
      <w:r w:rsidRPr="00C77337">
        <w:t xml:space="preserve">, </w:t>
      </w:r>
      <w:r>
        <w:t xml:space="preserve">our Thrive package allows </w:t>
      </w:r>
      <w:r w:rsidRPr="00C77337">
        <w:t xml:space="preserve">members </w:t>
      </w:r>
      <w:r>
        <w:t>to</w:t>
      </w:r>
      <w:r w:rsidRPr="00C77337">
        <w:t xml:space="preserve"> </w:t>
      </w:r>
      <w:r>
        <w:t>use</w:t>
      </w:r>
      <w:r w:rsidRPr="00C77337">
        <w:t xml:space="preserve"> swimming pools, gyms, classes and health suites in Coleraine Leisure Centre, Roe Valley Leisure Centre, Joey Dunlop Leisure Centre, </w:t>
      </w:r>
      <w:proofErr w:type="spellStart"/>
      <w:r w:rsidRPr="00C77337">
        <w:t>Dungiven</w:t>
      </w:r>
      <w:proofErr w:type="spellEnd"/>
      <w:r w:rsidRPr="00C77337">
        <w:t xml:space="preserve"> Sports Centre, </w:t>
      </w:r>
      <w:proofErr w:type="spellStart"/>
      <w:r w:rsidRPr="00C77337">
        <w:t>Sheskburn</w:t>
      </w:r>
      <w:proofErr w:type="spellEnd"/>
      <w:r w:rsidRPr="00C77337">
        <w:t xml:space="preserve"> Recreation Centre in Ballycastle. and the Jim Watt Sports Centre in </w:t>
      </w:r>
      <w:proofErr w:type="spellStart"/>
      <w:r w:rsidRPr="00C77337">
        <w:t>Garvagh</w:t>
      </w:r>
      <w:proofErr w:type="spellEnd"/>
      <w:r w:rsidRPr="00C77337">
        <w:t>.</w:t>
      </w:r>
    </w:p>
    <w:p w14:paraId="49BABB84" w14:textId="77777777" w:rsidR="00644D36" w:rsidRPr="00C77337" w:rsidRDefault="00644D36" w:rsidP="00644D36">
      <w:pPr>
        <w:rPr>
          <w:b/>
          <w:bCs/>
        </w:rPr>
      </w:pPr>
    </w:p>
    <w:p w14:paraId="03C3B899" w14:textId="1BB889E7" w:rsidR="00644D36" w:rsidRDefault="00644D36" w:rsidP="00644D36">
      <w:r w:rsidRPr="00C77337">
        <w:t xml:space="preserve">A household can include up to two adults and any children under the age of 18 living at the same address. </w:t>
      </w:r>
    </w:p>
    <w:p w14:paraId="118F1952" w14:textId="77777777" w:rsidR="00644D36" w:rsidRPr="00C77337" w:rsidRDefault="00644D36" w:rsidP="00644D36"/>
    <w:p w14:paraId="068D6B0D" w14:textId="7C8C826F" w:rsidR="00644D36" w:rsidRPr="00644D36" w:rsidRDefault="00644D36" w:rsidP="00644D36">
      <w:pPr>
        <w:rPr>
          <w:b/>
        </w:rPr>
      </w:pPr>
      <w:r w:rsidRPr="00644D36">
        <w:rPr>
          <w:b/>
        </w:rPr>
        <w:t xml:space="preserve">For more details email </w:t>
      </w:r>
      <w:hyperlink r:id="rId53" w:history="1">
        <w:proofErr w:type="spellStart"/>
        <w:r w:rsidR="007C4B81">
          <w:rPr>
            <w:rStyle w:val="Hyperlink"/>
            <w:rFonts w:cs="Arial"/>
            <w:b/>
          </w:rPr>
          <w:t>Email</w:t>
        </w:r>
        <w:proofErr w:type="spellEnd"/>
        <w:r w:rsidR="007C4B81">
          <w:rPr>
            <w:rStyle w:val="Hyperlink"/>
            <w:rFonts w:cs="Arial"/>
            <w:b/>
          </w:rPr>
          <w:t xml:space="preserve"> Leisure Membership at Causeway Coast and Glens</w:t>
        </w:r>
      </w:hyperlink>
      <w:r w:rsidRPr="00644D36">
        <w:rPr>
          <w:b/>
        </w:rPr>
        <w:t xml:space="preserve"> or visit our website.</w:t>
      </w:r>
    </w:p>
    <w:p w14:paraId="1BC9437F" w14:textId="77777777" w:rsidR="00644D36" w:rsidRDefault="00644D36" w:rsidP="00644D36">
      <w:pPr>
        <w:pStyle w:val="Heading1"/>
        <w:jc w:val="center"/>
      </w:pPr>
      <w:r>
        <w:rPr>
          <w:noProof/>
        </w:rPr>
        <w:lastRenderedPageBreak/>
        <w:drawing>
          <wp:inline distT="0" distB="0" distL="0" distR="0" wp14:anchorId="00E794FB" wp14:editId="372E3548">
            <wp:extent cx="3533583" cy="2019300"/>
            <wp:effectExtent l="0" t="0" r="0" b="0"/>
            <wp:docPr id="26" name="Picture 26" descr="Causeway Coast and Glens Youth V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auseway Coast and Glens Youth Voice Logo"/>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74758" cy="2042830"/>
                    </a:xfrm>
                    <a:prstGeom prst="rect">
                      <a:avLst/>
                    </a:prstGeom>
                  </pic:spPr>
                </pic:pic>
              </a:graphicData>
            </a:graphic>
          </wp:inline>
        </w:drawing>
      </w:r>
    </w:p>
    <w:p w14:paraId="118AAFF5" w14:textId="77777777" w:rsidR="00644D36" w:rsidRDefault="00644D36" w:rsidP="00644D36">
      <w:pPr>
        <w:pStyle w:val="Heading1"/>
      </w:pPr>
    </w:p>
    <w:p w14:paraId="7E68BC7D" w14:textId="132F1D7B" w:rsidR="00644D36" w:rsidRDefault="00644D36" w:rsidP="00644D36">
      <w:pPr>
        <w:pStyle w:val="Heading1"/>
      </w:pPr>
      <w:r>
        <w:t>Causeway Coast and Glens Youth Voice</w:t>
      </w:r>
    </w:p>
    <w:p w14:paraId="22E4DD5A" w14:textId="77777777" w:rsidR="00644D36" w:rsidRDefault="00644D36" w:rsidP="00644D36">
      <w:pPr>
        <w:pStyle w:val="Heading2"/>
      </w:pPr>
      <w:r>
        <w:t xml:space="preserve">Young people aged 15–21 who live in the Borough can now apply to the Youth Voice </w:t>
      </w:r>
      <w:proofErr w:type="spellStart"/>
      <w:r>
        <w:t>programme</w:t>
      </w:r>
      <w:proofErr w:type="spellEnd"/>
      <w:r>
        <w:t>.</w:t>
      </w:r>
    </w:p>
    <w:p w14:paraId="410C80BD" w14:textId="77777777" w:rsidR="00644D36" w:rsidRDefault="00644D36" w:rsidP="00644D36">
      <w:r>
        <w:t xml:space="preserve"> </w:t>
      </w:r>
    </w:p>
    <w:p w14:paraId="17B3B199" w14:textId="77777777" w:rsidR="00644D36" w:rsidRDefault="00644D36" w:rsidP="00644D36">
      <w:r>
        <w:rPr>
          <w:b/>
          <w:bCs/>
        </w:rPr>
        <w:t>Youth Voice will provide an opportunity to:</w:t>
      </w:r>
    </w:p>
    <w:p w14:paraId="16759DF1" w14:textId="271D3F67" w:rsidR="00644D36" w:rsidRDefault="00644D36" w:rsidP="00644D36">
      <w:r>
        <w:t>• Engage with key decision makers</w:t>
      </w:r>
    </w:p>
    <w:p w14:paraId="5724D84A" w14:textId="77EFCEED" w:rsidR="00644D36" w:rsidRDefault="00644D36" w:rsidP="00644D36">
      <w:r>
        <w:t>• Have their say on local issues</w:t>
      </w:r>
    </w:p>
    <w:p w14:paraId="3B8A6D25" w14:textId="77777777" w:rsidR="00644D36" w:rsidRDefault="00644D36" w:rsidP="00644D36">
      <w:r>
        <w:t>• Meet new friends</w:t>
      </w:r>
    </w:p>
    <w:p w14:paraId="60C34B2D" w14:textId="03C5EE7B" w:rsidR="00644D36" w:rsidRDefault="00644D36" w:rsidP="00644D36">
      <w:r>
        <w:t>• Be a representative voice for young people in their area</w:t>
      </w:r>
    </w:p>
    <w:p w14:paraId="77B90F9F" w14:textId="64716EA6" w:rsidR="00644D36" w:rsidRDefault="00644D36" w:rsidP="00644D36">
      <w:r>
        <w:t xml:space="preserve">• Be involved and proactively engaged with local </w:t>
      </w:r>
    </w:p>
    <w:p w14:paraId="40050653" w14:textId="31E5C227" w:rsidR="00644D36" w:rsidRDefault="00644D36" w:rsidP="00644D36">
      <w:r>
        <w:t xml:space="preserve">  decision-making processes.</w:t>
      </w:r>
    </w:p>
    <w:p w14:paraId="1BD06616" w14:textId="77777777" w:rsidR="00644D36" w:rsidRDefault="00644D36" w:rsidP="00644D36"/>
    <w:p w14:paraId="24E91BDB" w14:textId="56561AD9" w:rsidR="00644D36" w:rsidRDefault="00644D36" w:rsidP="00644D36">
      <w:r>
        <w:t>The Youth Voice group will meet on a regular basis and there will be opportunities for residential and study visits.</w:t>
      </w:r>
    </w:p>
    <w:p w14:paraId="4050D804" w14:textId="77777777" w:rsidR="00644D36" w:rsidRDefault="00644D36" w:rsidP="00644D36"/>
    <w:p w14:paraId="1DDE6D70" w14:textId="77777777" w:rsidR="00644D36" w:rsidRDefault="00644D36" w:rsidP="00644D36">
      <w:r>
        <w:t xml:space="preserve">Everyone is invited to apply regardless of background, abilities, or interests. </w:t>
      </w:r>
    </w:p>
    <w:p w14:paraId="79192319" w14:textId="77777777" w:rsidR="00644D36" w:rsidRDefault="00644D36" w:rsidP="00644D36"/>
    <w:p w14:paraId="546465E0" w14:textId="2A570E5C" w:rsidR="00644D36" w:rsidRDefault="00644D36" w:rsidP="00644D36">
      <w:pPr>
        <w:rPr>
          <w:b/>
          <w:bCs/>
        </w:rPr>
      </w:pPr>
      <w:r>
        <w:rPr>
          <w:b/>
          <w:bCs/>
        </w:rPr>
        <w:t xml:space="preserve">Find out how to apply by going to </w:t>
      </w:r>
      <w:hyperlink r:id="rId55" w:history="1">
        <w:r w:rsidR="007C4B81">
          <w:rPr>
            <w:rStyle w:val="Hyperlink"/>
            <w:b/>
            <w:bCs/>
          </w:rPr>
          <w:t>Causeway Coast and Glens Community Planning News Website</w:t>
        </w:r>
      </w:hyperlink>
      <w:r>
        <w:rPr>
          <w:b/>
          <w:bCs/>
        </w:rPr>
        <w:t xml:space="preserve"> </w:t>
      </w:r>
    </w:p>
    <w:p w14:paraId="2AA51C84" w14:textId="77777777" w:rsidR="00644D36" w:rsidRDefault="00644D36" w:rsidP="00644D36">
      <w:pPr>
        <w:rPr>
          <w:b/>
          <w:bCs/>
        </w:rPr>
      </w:pPr>
    </w:p>
    <w:p w14:paraId="1B43BB23" w14:textId="77777777" w:rsidR="00644D36" w:rsidRPr="00644D36" w:rsidRDefault="00644D36" w:rsidP="00644D36">
      <w:pPr>
        <w:rPr>
          <w:i/>
        </w:rPr>
      </w:pPr>
      <w:r w:rsidRPr="00644D36">
        <w:rPr>
          <w:i/>
        </w:rPr>
        <w:t>Youth Voice is managed by the Council in partnership with our Community Planning partner, the Education Authority, through its Youth Service provision.</w:t>
      </w:r>
    </w:p>
    <w:p w14:paraId="2B347D3C" w14:textId="77777777" w:rsidR="005A1EF4" w:rsidRDefault="005A1EF4" w:rsidP="002C1C8C">
      <w:pPr>
        <w:pStyle w:val="Heading1"/>
      </w:pPr>
      <w:r>
        <w:rPr>
          <w:noProof/>
        </w:rPr>
        <w:lastRenderedPageBreak/>
        <w:drawing>
          <wp:inline distT="0" distB="0" distL="0" distR="0" wp14:anchorId="77D1F991" wp14:editId="1AB02DDD">
            <wp:extent cx="5317363" cy="3568700"/>
            <wp:effectExtent l="0" t="0" r="4445" b="0"/>
            <wp:docPr id="28" name="Picture 28" descr="Councillor Cara McShane, Diversity Champ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uncillor Cara McShane, Diversity Champion. "/>
                    <pic:cNvPicPr/>
                  </pic:nvPicPr>
                  <pic:blipFill>
                    <a:blip r:embed="rId56">
                      <a:extLst>
                        <a:ext uri="{28A0092B-C50C-407E-A947-70E740481C1C}">
                          <a14:useLocalDpi xmlns:a14="http://schemas.microsoft.com/office/drawing/2010/main" val="0"/>
                        </a:ext>
                      </a:extLst>
                    </a:blip>
                    <a:stretch>
                      <a:fillRect/>
                    </a:stretch>
                  </pic:blipFill>
                  <pic:spPr>
                    <a:xfrm>
                      <a:off x="0" y="0"/>
                      <a:ext cx="5380387" cy="3610998"/>
                    </a:xfrm>
                    <a:prstGeom prst="rect">
                      <a:avLst/>
                    </a:prstGeom>
                  </pic:spPr>
                </pic:pic>
              </a:graphicData>
            </a:graphic>
          </wp:inline>
        </w:drawing>
      </w:r>
    </w:p>
    <w:p w14:paraId="1A58FA1F" w14:textId="1B8D981A" w:rsidR="005A1EF4" w:rsidRDefault="005A1EF4" w:rsidP="005A1EF4">
      <w:pPr>
        <w:pStyle w:val="Caption2"/>
      </w:pPr>
      <w:proofErr w:type="spellStart"/>
      <w:r>
        <w:t>Councillor</w:t>
      </w:r>
      <w:proofErr w:type="spellEnd"/>
      <w:r>
        <w:t xml:space="preserve"> Cara McShane, Diversity Champion. </w:t>
      </w:r>
    </w:p>
    <w:p w14:paraId="20FD047B" w14:textId="17B51E52" w:rsidR="005A1EF4" w:rsidRDefault="005A1EF4" w:rsidP="005A1EF4">
      <w:pPr>
        <w:pStyle w:val="Heading1"/>
      </w:pPr>
      <w:r w:rsidRPr="005A1EF4">
        <w:t>An update from Council’s Diversity Champion on our commitment to diversity and inclusion</w:t>
      </w:r>
    </w:p>
    <w:p w14:paraId="7FA3128B" w14:textId="77777777" w:rsidR="005A1EF4" w:rsidRPr="005A1EF4" w:rsidRDefault="005A1EF4" w:rsidP="005A1EF4">
      <w:pPr>
        <w:rPr>
          <w:i/>
        </w:rPr>
      </w:pPr>
      <w:r w:rsidRPr="005A1EF4">
        <w:rPr>
          <w:i/>
        </w:rPr>
        <w:t>The Council continues to promote diversity and inclusion through its initiatives. Some of these are listed below against specified priorities.</w:t>
      </w:r>
    </w:p>
    <w:p w14:paraId="2E0B5209" w14:textId="77777777" w:rsidR="005A1EF4" w:rsidRDefault="005A1EF4" w:rsidP="005A1EF4"/>
    <w:p w14:paraId="035700B6" w14:textId="4479DD2F" w:rsidR="005A1EF4" w:rsidRDefault="005A1EF4" w:rsidP="005A1EF4">
      <w:pPr>
        <w:rPr>
          <w:b/>
        </w:rPr>
      </w:pPr>
      <w:r w:rsidRPr="005A1EF4">
        <w:rPr>
          <w:b/>
        </w:rPr>
        <w:t xml:space="preserve">Design, commission and deliver accessible, inclusive and responsive services </w:t>
      </w:r>
    </w:p>
    <w:p w14:paraId="12273F60" w14:textId="77777777" w:rsidR="005A1EF4" w:rsidRPr="005A1EF4" w:rsidRDefault="005A1EF4" w:rsidP="005A1EF4">
      <w:pPr>
        <w:rPr>
          <w:b/>
        </w:rPr>
      </w:pPr>
    </w:p>
    <w:p w14:paraId="3F16CE9C" w14:textId="638472A7" w:rsidR="005A1EF4" w:rsidRDefault="005A1EF4" w:rsidP="005A1EF4">
      <w:r>
        <w:t xml:space="preserve">• Council has worked with community </w:t>
      </w:r>
      <w:proofErr w:type="spellStart"/>
      <w:r>
        <w:t>organisations</w:t>
      </w:r>
      <w:proofErr w:type="spellEnd"/>
      <w:r>
        <w:t xml:space="preserve"> and other external bodies across the area including support for the Community Fridges project, Affordable Warmth Scheme, Fiver Fest to promote local businesses and a pre-loved toys Christmas collection.</w:t>
      </w:r>
    </w:p>
    <w:p w14:paraId="690116E1" w14:textId="77777777" w:rsidR="005A1EF4" w:rsidRDefault="005A1EF4" w:rsidP="005A1EF4"/>
    <w:p w14:paraId="69D79844" w14:textId="77777777" w:rsidR="005A1EF4" w:rsidRDefault="005A1EF4" w:rsidP="005A1EF4">
      <w:r>
        <w:t xml:space="preserve">• We continue to raise awareness about </w:t>
      </w:r>
      <w:proofErr w:type="spellStart"/>
      <w:r>
        <w:t>SignVideo</w:t>
      </w:r>
      <w:proofErr w:type="spellEnd"/>
      <w:r>
        <w:t xml:space="preserve"> which provides our deaf or hard of hearing customers who use British Sign Language (BSL) </w:t>
      </w:r>
      <w:r>
        <w:lastRenderedPageBreak/>
        <w:t xml:space="preserve">instant access to a </w:t>
      </w:r>
      <w:proofErr w:type="spellStart"/>
      <w:r>
        <w:t>SignVideo</w:t>
      </w:r>
      <w:proofErr w:type="spellEnd"/>
      <w:r>
        <w:t xml:space="preserve"> online BSL interpreter, in real time, on a video relay system.</w:t>
      </w:r>
    </w:p>
    <w:p w14:paraId="0EF96370" w14:textId="77777777" w:rsidR="005A1EF4" w:rsidRDefault="005A1EF4" w:rsidP="005A1EF4"/>
    <w:p w14:paraId="10688766" w14:textId="77777777" w:rsidR="005A1EF4" w:rsidRDefault="005A1EF4" w:rsidP="005A1EF4">
      <w:r>
        <w:t xml:space="preserve">• Inclusive leisure provision was extended by opening an accessible play park in Limavady along with continued inclusive cycling and swimming sessions.  In addition, 3195 individuals enjoyed both virtual and in-person summer recreation </w:t>
      </w:r>
      <w:proofErr w:type="spellStart"/>
      <w:r>
        <w:t>programmes</w:t>
      </w:r>
      <w:proofErr w:type="spellEnd"/>
      <w:r>
        <w:t>. Council intends to build more accessible play parks across the Borough.</w:t>
      </w:r>
    </w:p>
    <w:p w14:paraId="151F0104" w14:textId="77777777" w:rsidR="005A1EF4" w:rsidRDefault="005A1EF4" w:rsidP="005A1EF4"/>
    <w:p w14:paraId="6176A954" w14:textId="77777777" w:rsidR="005A1EF4" w:rsidRDefault="005A1EF4" w:rsidP="005A1EF4">
      <w:r>
        <w:t xml:space="preserve">• Extensive in-house and partnership grant </w:t>
      </w:r>
      <w:proofErr w:type="spellStart"/>
      <w:r>
        <w:t>programmes</w:t>
      </w:r>
      <w:proofErr w:type="spellEnd"/>
      <w:r>
        <w:t xml:space="preserve"> promoted social inclusion and helped connect individuals and communities, as we emerged from the pandemic. </w:t>
      </w:r>
    </w:p>
    <w:p w14:paraId="204AE22B" w14:textId="77777777" w:rsidR="005A1EF4" w:rsidRDefault="005A1EF4" w:rsidP="005A1EF4"/>
    <w:p w14:paraId="73D35F9D" w14:textId="3A14308B" w:rsidR="005A1EF4" w:rsidRDefault="005A1EF4" w:rsidP="005A1EF4">
      <w:r>
        <w:t xml:space="preserve">• Funding was obtained to purchase two mobile accessible changing facilities, which can be used at events across the Council area. </w:t>
      </w:r>
    </w:p>
    <w:p w14:paraId="33970A7B" w14:textId="77777777" w:rsidR="005A1EF4" w:rsidRDefault="005A1EF4" w:rsidP="005A1EF4"/>
    <w:p w14:paraId="0F07FBA1" w14:textId="52FF1373" w:rsidR="005A1EF4" w:rsidRDefault="005A1EF4" w:rsidP="005A1EF4">
      <w:pPr>
        <w:rPr>
          <w:b/>
        </w:rPr>
      </w:pPr>
      <w:r w:rsidRPr="005A1EF4">
        <w:rPr>
          <w:b/>
        </w:rPr>
        <w:t xml:space="preserve">Raise awareness of equalities issues and tackle prejudices, internally and externally </w:t>
      </w:r>
    </w:p>
    <w:p w14:paraId="1E99FAE5" w14:textId="77777777" w:rsidR="005A1EF4" w:rsidRPr="005A1EF4" w:rsidRDefault="005A1EF4" w:rsidP="005A1EF4">
      <w:pPr>
        <w:rPr>
          <w:b/>
        </w:rPr>
      </w:pPr>
    </w:p>
    <w:p w14:paraId="404D110D" w14:textId="77777777" w:rsidR="005A1EF4" w:rsidRDefault="005A1EF4" w:rsidP="005A1EF4">
      <w:r>
        <w:t>• Good Relations and peace building initiatives were supported through engagement across the area.</w:t>
      </w:r>
    </w:p>
    <w:p w14:paraId="6793F716" w14:textId="77777777" w:rsidR="005A1EF4" w:rsidRDefault="005A1EF4" w:rsidP="005A1EF4"/>
    <w:p w14:paraId="339F288C" w14:textId="143AEE0C" w:rsidR="005A1EF4" w:rsidRDefault="005A1EF4" w:rsidP="005A1EF4">
      <w:r>
        <w:t>• The PCSP provided Makaton and Learning Disability Awareness training for staff, elected members, partner agencies and the community.  Makaton is a visual way of communicating.</w:t>
      </w:r>
    </w:p>
    <w:p w14:paraId="7BE344B8" w14:textId="77777777" w:rsidR="005A1EF4" w:rsidRDefault="005A1EF4" w:rsidP="005A1EF4">
      <w:r>
        <w:t>• An Easy Read package has been purchased to make written information easier to understand.</w:t>
      </w:r>
    </w:p>
    <w:p w14:paraId="58D03A15" w14:textId="77777777" w:rsidR="005A1EF4" w:rsidRDefault="005A1EF4" w:rsidP="005A1EF4"/>
    <w:p w14:paraId="47511F8E" w14:textId="77777777" w:rsidR="005A1EF4" w:rsidRPr="005A1EF4" w:rsidRDefault="005A1EF4" w:rsidP="005A1EF4">
      <w:pPr>
        <w:rPr>
          <w:b/>
        </w:rPr>
      </w:pPr>
      <w:r w:rsidRPr="005A1EF4">
        <w:rPr>
          <w:b/>
        </w:rPr>
        <w:t xml:space="preserve">To find out more, make a suggestion about promoting diversity or if you would like to get more involved as a consultee, we would love to hear from you. </w:t>
      </w:r>
    </w:p>
    <w:p w14:paraId="0E3461F5" w14:textId="77777777" w:rsidR="005A1EF4" w:rsidRDefault="005A1EF4" w:rsidP="005A1EF4"/>
    <w:p w14:paraId="0A9E9F8A" w14:textId="59716063" w:rsidR="005A1EF4" w:rsidRDefault="005A1EF4" w:rsidP="005A1EF4">
      <w:r>
        <w:t xml:space="preserve">Email: </w:t>
      </w:r>
      <w:hyperlink r:id="rId57" w:history="1">
        <w:r w:rsidR="007C4B81">
          <w:rPr>
            <w:rStyle w:val="Hyperlink"/>
          </w:rPr>
          <w:t>Email Equality at Causeway Coast and Glens</w:t>
        </w:r>
      </w:hyperlink>
      <w:r>
        <w:t xml:space="preserve"> </w:t>
      </w:r>
    </w:p>
    <w:p w14:paraId="33F3C851" w14:textId="39FE3D3A" w:rsidR="005A1EF4" w:rsidRDefault="005A1EF4" w:rsidP="006D7308">
      <w:pPr>
        <w:spacing w:after="240"/>
      </w:pPr>
      <w:r>
        <w:br w:type="page"/>
      </w:r>
    </w:p>
    <w:p w14:paraId="34C04B40" w14:textId="77777777" w:rsidR="00112704" w:rsidRDefault="00112704" w:rsidP="006115B5">
      <w:pPr>
        <w:pStyle w:val="Heading1"/>
        <w:jc w:val="center"/>
      </w:pPr>
      <w:r>
        <w:rPr>
          <w:noProof/>
        </w:rPr>
        <w:lastRenderedPageBreak/>
        <w:drawing>
          <wp:inline distT="0" distB="0" distL="0" distR="0" wp14:anchorId="5EC0CD29" wp14:editId="58FBDF21">
            <wp:extent cx="5905938" cy="3048000"/>
            <wp:effectExtent l="0" t="0" r="0" b="0"/>
            <wp:docPr id="29" name="Picture 29" descr="Causeway Coast and Glens Boro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useway Coast and Glens Borough Ma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34612" cy="3062798"/>
                    </a:xfrm>
                    <a:prstGeom prst="rect">
                      <a:avLst/>
                    </a:prstGeom>
                  </pic:spPr>
                </pic:pic>
              </a:graphicData>
            </a:graphic>
          </wp:inline>
        </w:drawing>
      </w:r>
    </w:p>
    <w:p w14:paraId="1D713E60" w14:textId="77777777" w:rsidR="00112704" w:rsidRDefault="00112704" w:rsidP="006D7308">
      <w:pPr>
        <w:pStyle w:val="Heading1"/>
      </w:pPr>
    </w:p>
    <w:p w14:paraId="649892A2" w14:textId="73DC2C68" w:rsidR="006D7308" w:rsidRDefault="006D7308" w:rsidP="006D7308">
      <w:pPr>
        <w:pStyle w:val="Heading1"/>
      </w:pPr>
      <w:r w:rsidRPr="006D7308">
        <w:t>Causeway Coast and Glens Borough elected members</w:t>
      </w:r>
    </w:p>
    <w:p w14:paraId="60A089AA" w14:textId="77777777" w:rsidR="002C1C8C" w:rsidRPr="002C1C8C" w:rsidRDefault="002C1C8C" w:rsidP="002C1C8C"/>
    <w:p w14:paraId="6657E003" w14:textId="09CE3094" w:rsidR="00E6388F" w:rsidRDefault="00E6388F" w:rsidP="00E6388F">
      <w:r>
        <w:t xml:space="preserve">Party Abbreviations: ALL – Alliance Party, DUP – Democratic Unionist Party, IND – Independent, SDLP – Social Democratic &amp; </w:t>
      </w:r>
      <w:proofErr w:type="spellStart"/>
      <w:r>
        <w:t>Labour</w:t>
      </w:r>
      <w:proofErr w:type="spellEnd"/>
      <w:r>
        <w:t xml:space="preserve"> Party, SF – Sinn Féin, PUP – Progressive Unionist Party, UUP – Ulster Unionist Party, DEA – District Electoral Area</w:t>
      </w:r>
    </w:p>
    <w:p w14:paraId="462A4DDF" w14:textId="77777777" w:rsidR="002C1C8C" w:rsidRDefault="002C1C8C" w:rsidP="00E6388F"/>
    <w:p w14:paraId="75F1E6B1" w14:textId="0E2928B1" w:rsidR="002C1C8C" w:rsidRDefault="00E6388F" w:rsidP="00E6388F">
      <w:pPr>
        <w:rPr>
          <w:i/>
        </w:rPr>
      </w:pPr>
      <w:r w:rsidRPr="00E6388F">
        <w:rPr>
          <w:i/>
        </w:rPr>
        <w:t>Every effort is made to ensure the information contained within this newsletter is correct at time of print</w:t>
      </w:r>
    </w:p>
    <w:p w14:paraId="5C0AB8B5" w14:textId="77777777" w:rsidR="002C1C8C" w:rsidRDefault="002C1C8C">
      <w:pPr>
        <w:spacing w:after="240"/>
        <w:rPr>
          <w:i/>
        </w:rPr>
      </w:pPr>
      <w:r>
        <w:rPr>
          <w:i/>
        </w:rPr>
        <w:br w:type="page"/>
      </w:r>
    </w:p>
    <w:p w14:paraId="5B93F5DB" w14:textId="7FFDED0E" w:rsidR="00112704" w:rsidRDefault="00112704" w:rsidP="00112704">
      <w:pPr>
        <w:pStyle w:val="Heading2"/>
      </w:pPr>
      <w:r w:rsidRPr="00112704">
        <w:lastRenderedPageBreak/>
        <w:t>Ballymoney</w:t>
      </w:r>
    </w:p>
    <w:p w14:paraId="4B7C3403" w14:textId="76E42FBA" w:rsidR="00112704" w:rsidRDefault="00112704" w:rsidP="00112704"/>
    <w:p w14:paraId="18E1E999" w14:textId="77777777" w:rsidR="006115B5" w:rsidRDefault="006115B5" w:rsidP="00112704">
      <w:pPr>
        <w:sectPr w:rsidR="006115B5" w:rsidSect="004C3AB5">
          <w:type w:val="continuous"/>
          <w:pgSz w:w="11907" w:h="16839" w:code="9"/>
          <w:pgMar w:top="1267" w:right="1339" w:bottom="1339" w:left="1339" w:header="720" w:footer="720" w:gutter="0"/>
          <w:cols w:space="720"/>
          <w:titlePg/>
          <w:docGrid w:linePitch="360"/>
        </w:sectPr>
      </w:pPr>
    </w:p>
    <w:p w14:paraId="12A8A476" w14:textId="7E73B9E0" w:rsidR="006115B5" w:rsidRDefault="006115B5" w:rsidP="00112704">
      <w:r>
        <w:rPr>
          <w:noProof/>
        </w:rPr>
        <w:drawing>
          <wp:inline distT="0" distB="0" distL="0" distR="0" wp14:anchorId="38AEB80B" wp14:editId="3797C5B6">
            <wp:extent cx="1435100" cy="1435100"/>
            <wp:effectExtent l="0" t="0" r="0" b="0"/>
            <wp:docPr id="30" name="Picture 30" descr="Mervyn Storey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ervyn Storey (DU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B07EE34" w14:textId="5582B6B8" w:rsidR="00112704" w:rsidRPr="006115B5" w:rsidRDefault="00112704" w:rsidP="00112704">
      <w:pPr>
        <w:rPr>
          <w:b/>
        </w:rPr>
      </w:pPr>
      <w:r w:rsidRPr="006115B5">
        <w:rPr>
          <w:b/>
        </w:rPr>
        <w:t xml:space="preserve">Mervyn </w:t>
      </w:r>
      <w:proofErr w:type="spellStart"/>
      <w:r w:rsidRPr="006115B5">
        <w:rPr>
          <w:b/>
        </w:rPr>
        <w:t>Storey</w:t>
      </w:r>
      <w:proofErr w:type="spellEnd"/>
      <w:r w:rsidRPr="006115B5">
        <w:rPr>
          <w:b/>
        </w:rPr>
        <w:t xml:space="preserve"> (DUP)</w:t>
      </w:r>
    </w:p>
    <w:p w14:paraId="2AA53072" w14:textId="3A362BBD" w:rsidR="006D7308" w:rsidRDefault="00112704" w:rsidP="006D7308">
      <w:r>
        <w:t>Ballymoney</w:t>
      </w:r>
    </w:p>
    <w:p w14:paraId="65DB2167" w14:textId="4F12B99D" w:rsidR="00112704" w:rsidRDefault="00112704" w:rsidP="006D7308">
      <w:r>
        <w:t>M: 07967 795 684</w:t>
      </w:r>
    </w:p>
    <w:p w14:paraId="35C8118E" w14:textId="77777777" w:rsidR="00E6388F" w:rsidRDefault="00E6388F" w:rsidP="006D7308"/>
    <w:p w14:paraId="4312DE5F" w14:textId="303E0940" w:rsidR="006115B5" w:rsidRDefault="006115B5" w:rsidP="006D7308">
      <w:r>
        <w:rPr>
          <w:noProof/>
        </w:rPr>
        <w:drawing>
          <wp:inline distT="0" distB="0" distL="0" distR="0" wp14:anchorId="56F5AA8D" wp14:editId="4282A098">
            <wp:extent cx="1435100" cy="1435100"/>
            <wp:effectExtent l="0" t="0" r="0" b="0"/>
            <wp:docPr id="31" name="Picture 31" descr="Tom McKeown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om McKeown (UU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79DF391D" w14:textId="33D665F9" w:rsidR="00112704" w:rsidRPr="006115B5" w:rsidRDefault="00112704" w:rsidP="006D7308">
      <w:pPr>
        <w:rPr>
          <w:b/>
        </w:rPr>
      </w:pPr>
      <w:r w:rsidRPr="006115B5">
        <w:rPr>
          <w:b/>
        </w:rPr>
        <w:t>Tom McKeown (UUP)</w:t>
      </w:r>
    </w:p>
    <w:p w14:paraId="2AA8BC11" w14:textId="6DA39E9E" w:rsidR="00112704" w:rsidRDefault="00112704" w:rsidP="006D7308">
      <w:r>
        <w:t>Ballymoney</w:t>
      </w:r>
    </w:p>
    <w:p w14:paraId="3908F88D" w14:textId="57565252" w:rsidR="00112704" w:rsidRDefault="00112704" w:rsidP="006D7308">
      <w:r>
        <w:t>M: 02827 662 758</w:t>
      </w:r>
    </w:p>
    <w:p w14:paraId="205CFC22" w14:textId="2A415907" w:rsidR="00112704" w:rsidRDefault="00112704" w:rsidP="006D7308"/>
    <w:p w14:paraId="02B1A39B" w14:textId="2C4D03A9" w:rsidR="006115B5" w:rsidRDefault="006115B5" w:rsidP="006D7308">
      <w:r>
        <w:rPr>
          <w:noProof/>
        </w:rPr>
        <w:drawing>
          <wp:inline distT="0" distB="0" distL="0" distR="0" wp14:anchorId="219239E5" wp14:editId="083E2B66">
            <wp:extent cx="1435100" cy="1435100"/>
            <wp:effectExtent l="0" t="0" r="0" b="0"/>
            <wp:docPr id="32" name="Picture 32" descr="Ciarán McQuillan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iarán McQuillan (S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8012F9F" w14:textId="6F469AE8" w:rsidR="00112704" w:rsidRPr="006115B5" w:rsidRDefault="00112704" w:rsidP="006D7308">
      <w:pPr>
        <w:rPr>
          <w:b/>
        </w:rPr>
      </w:pPr>
      <w:proofErr w:type="spellStart"/>
      <w:r w:rsidRPr="006115B5">
        <w:rPr>
          <w:b/>
        </w:rPr>
        <w:t>Ciarán</w:t>
      </w:r>
      <w:proofErr w:type="spellEnd"/>
      <w:r w:rsidRPr="006115B5">
        <w:rPr>
          <w:b/>
        </w:rPr>
        <w:t xml:space="preserve"> McQuillan (SF)</w:t>
      </w:r>
    </w:p>
    <w:p w14:paraId="2600DE6C" w14:textId="225CF09E" w:rsidR="00112704" w:rsidRDefault="00112704" w:rsidP="006D7308">
      <w:r>
        <w:t>Ballymoney</w:t>
      </w:r>
    </w:p>
    <w:p w14:paraId="59CE60D7" w14:textId="13042C7B" w:rsidR="00112704" w:rsidRDefault="00112704" w:rsidP="006D7308">
      <w:r>
        <w:t>M: 07512 014 473</w:t>
      </w:r>
    </w:p>
    <w:p w14:paraId="222B249B" w14:textId="6C281171" w:rsidR="00112704" w:rsidRDefault="00112704" w:rsidP="006D7308"/>
    <w:p w14:paraId="3CE20459" w14:textId="7ADCC7AD" w:rsidR="006115B5" w:rsidRDefault="006115B5" w:rsidP="006D7308">
      <w:r>
        <w:rPr>
          <w:noProof/>
        </w:rPr>
        <w:drawing>
          <wp:inline distT="0" distB="0" distL="0" distR="0" wp14:anchorId="02E52685" wp14:editId="5C7C575A">
            <wp:extent cx="1435100" cy="1435100"/>
            <wp:effectExtent l="0" t="0" r="0" b="0"/>
            <wp:docPr id="33" name="Picture 33" descr="Alan McLean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lan McLean (DU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583212A9" w14:textId="344E5A11" w:rsidR="00112704" w:rsidRPr="006115B5" w:rsidRDefault="00112704" w:rsidP="006D7308">
      <w:pPr>
        <w:rPr>
          <w:b/>
        </w:rPr>
      </w:pPr>
      <w:r w:rsidRPr="006115B5">
        <w:rPr>
          <w:b/>
        </w:rPr>
        <w:t>Alan McLean (DUP)</w:t>
      </w:r>
    </w:p>
    <w:p w14:paraId="592D3C86" w14:textId="25923EA9" w:rsidR="00112704" w:rsidRDefault="00112704" w:rsidP="006D7308">
      <w:r>
        <w:t>Ballymoney</w:t>
      </w:r>
    </w:p>
    <w:p w14:paraId="767AA9CA" w14:textId="2B1F1BC6" w:rsidR="00112704" w:rsidRDefault="00112704" w:rsidP="006D7308">
      <w:r>
        <w:t>M: 07885 109 104</w:t>
      </w:r>
    </w:p>
    <w:p w14:paraId="49B6330D" w14:textId="6DD148EB" w:rsidR="00E6388F" w:rsidRDefault="00E6388F" w:rsidP="006D7308"/>
    <w:p w14:paraId="4E89BD2D" w14:textId="37CF7BD8" w:rsidR="006115B5" w:rsidRDefault="006115B5" w:rsidP="006D7308">
      <w:r>
        <w:rPr>
          <w:noProof/>
        </w:rPr>
        <w:drawing>
          <wp:inline distT="0" distB="0" distL="0" distR="0" wp14:anchorId="2DCED1F4" wp14:editId="7BDC20E8">
            <wp:extent cx="1435100" cy="1435100"/>
            <wp:effectExtent l="0" t="0" r="0" b="0"/>
            <wp:docPr id="34" name="Picture 34" descr="Leanne Peacock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eanne Peacock (S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657BFA11" w14:textId="1D548547" w:rsidR="00112704" w:rsidRPr="006115B5" w:rsidRDefault="00112704" w:rsidP="006D7308">
      <w:pPr>
        <w:rPr>
          <w:b/>
        </w:rPr>
      </w:pPr>
      <w:r w:rsidRPr="006115B5">
        <w:rPr>
          <w:b/>
        </w:rPr>
        <w:t>Leanne Peacock (SF)</w:t>
      </w:r>
    </w:p>
    <w:p w14:paraId="7071F7DF" w14:textId="6C295F5F" w:rsidR="00112704" w:rsidRDefault="00112704" w:rsidP="006D7308">
      <w:r>
        <w:t>Ballymoney</w:t>
      </w:r>
    </w:p>
    <w:p w14:paraId="0A3CC14B" w14:textId="05E5527E" w:rsidR="00112704" w:rsidRDefault="00112704" w:rsidP="006D7308">
      <w:r>
        <w:t>M: 07511 132 057</w:t>
      </w:r>
    </w:p>
    <w:p w14:paraId="45942594" w14:textId="77777777" w:rsidR="006115B5" w:rsidRDefault="006115B5" w:rsidP="006D7308"/>
    <w:p w14:paraId="4E4903C9" w14:textId="742A535A" w:rsidR="006115B5" w:rsidRDefault="006115B5" w:rsidP="006D7308">
      <w:r>
        <w:rPr>
          <w:noProof/>
        </w:rPr>
        <w:drawing>
          <wp:inline distT="0" distB="0" distL="0" distR="0" wp14:anchorId="16CC9FDB" wp14:editId="1DDA9545">
            <wp:extent cx="1435100" cy="1435100"/>
            <wp:effectExtent l="0" t="0" r="0" b="0"/>
            <wp:docPr id="35" name="Picture 35" descr="Ivor Wallace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vor Wallace (DU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4496FB5" w14:textId="75580F1F" w:rsidR="00112704" w:rsidRPr="006115B5" w:rsidRDefault="00112704" w:rsidP="006D7308">
      <w:pPr>
        <w:rPr>
          <w:b/>
        </w:rPr>
      </w:pPr>
      <w:r w:rsidRPr="006115B5">
        <w:rPr>
          <w:b/>
        </w:rPr>
        <w:t>Ivor Wallace (DUP)</w:t>
      </w:r>
    </w:p>
    <w:p w14:paraId="022C9825" w14:textId="59A06A48" w:rsidR="00112704" w:rsidRDefault="00112704" w:rsidP="006D7308">
      <w:r>
        <w:t>Ballymoney</w:t>
      </w:r>
    </w:p>
    <w:p w14:paraId="7A1A2A7D" w14:textId="6DBD3961" w:rsidR="00112704" w:rsidRDefault="00112704" w:rsidP="006D7308">
      <w:r>
        <w:t>M: 07979 666 343</w:t>
      </w:r>
    </w:p>
    <w:p w14:paraId="0F4F2A5D" w14:textId="6B18E974" w:rsidR="00112704" w:rsidRDefault="00112704" w:rsidP="006D7308"/>
    <w:p w14:paraId="5975B3CB" w14:textId="77777777" w:rsidR="002C1C8C" w:rsidRDefault="002C1C8C" w:rsidP="006D7308">
      <w:pPr>
        <w:sectPr w:rsidR="002C1C8C" w:rsidSect="006115B5">
          <w:type w:val="continuous"/>
          <w:pgSz w:w="11907" w:h="16839" w:code="9"/>
          <w:pgMar w:top="1267" w:right="1339" w:bottom="1339" w:left="1339" w:header="720" w:footer="720" w:gutter="0"/>
          <w:cols w:num="2" w:space="720"/>
          <w:titlePg/>
          <w:docGrid w:linePitch="360"/>
        </w:sectPr>
      </w:pPr>
    </w:p>
    <w:p w14:paraId="6198983A" w14:textId="5A20C14B" w:rsidR="006115B5" w:rsidRDefault="006115B5" w:rsidP="006D7308">
      <w:r>
        <w:rPr>
          <w:noProof/>
        </w:rPr>
        <w:lastRenderedPageBreak/>
        <w:drawing>
          <wp:inline distT="0" distB="0" distL="0" distR="0" wp14:anchorId="35A431FD" wp14:editId="3AF4837E">
            <wp:extent cx="1435100" cy="1435100"/>
            <wp:effectExtent l="0" t="0" r="0" b="0"/>
            <wp:docPr id="36" name="Picture 36" descr="Darryl Wilson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arryl Wilson (UU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35C105C5" w14:textId="5F23203C" w:rsidR="00112704" w:rsidRPr="006115B5" w:rsidRDefault="00112704" w:rsidP="006D7308">
      <w:pPr>
        <w:rPr>
          <w:b/>
        </w:rPr>
      </w:pPr>
      <w:r w:rsidRPr="006115B5">
        <w:rPr>
          <w:b/>
        </w:rPr>
        <w:t>Darryl Wilson (UUP)</w:t>
      </w:r>
    </w:p>
    <w:p w14:paraId="3FCC5BE0" w14:textId="4C523F94" w:rsidR="00112704" w:rsidRDefault="00112704" w:rsidP="006D7308">
      <w:r>
        <w:t>Ballymoney</w:t>
      </w:r>
    </w:p>
    <w:p w14:paraId="2DCB4B87" w14:textId="5AC05075" w:rsidR="00E6388F" w:rsidRDefault="00112704" w:rsidP="00E6388F">
      <w:r>
        <w:t xml:space="preserve">M: </w:t>
      </w:r>
      <w:r w:rsidR="006115B5">
        <w:t>07412 630 814</w:t>
      </w:r>
    </w:p>
    <w:p w14:paraId="049ECA37" w14:textId="3863D016" w:rsidR="006115B5" w:rsidRDefault="00E6388F" w:rsidP="002C1C8C">
      <w:pPr>
        <w:spacing w:after="240"/>
        <w:sectPr w:rsidR="006115B5" w:rsidSect="002C1C8C">
          <w:type w:val="continuous"/>
          <w:pgSz w:w="11907" w:h="16839" w:code="9"/>
          <w:pgMar w:top="1267" w:right="1339" w:bottom="1339" w:left="1339" w:header="720" w:footer="720" w:gutter="0"/>
          <w:cols w:space="720"/>
          <w:docGrid w:linePitch="381"/>
        </w:sectPr>
      </w:pPr>
      <w:r>
        <w:br w:type="page"/>
      </w:r>
    </w:p>
    <w:p w14:paraId="2265057E" w14:textId="412805E9" w:rsidR="00644D36" w:rsidRDefault="006115B5" w:rsidP="006115B5">
      <w:pPr>
        <w:pStyle w:val="Heading2"/>
      </w:pPr>
      <w:proofErr w:type="spellStart"/>
      <w:r>
        <w:lastRenderedPageBreak/>
        <w:t>Benbradagh</w:t>
      </w:r>
      <w:proofErr w:type="spellEnd"/>
    </w:p>
    <w:p w14:paraId="2E0448B8" w14:textId="75668864" w:rsidR="006115B5" w:rsidRDefault="006115B5" w:rsidP="006115B5"/>
    <w:p w14:paraId="77632ED4" w14:textId="77777777" w:rsidR="006115B5" w:rsidRDefault="006115B5" w:rsidP="006115B5">
      <w:pPr>
        <w:sectPr w:rsidR="006115B5" w:rsidSect="002C1C8C">
          <w:type w:val="continuous"/>
          <w:pgSz w:w="11907" w:h="16839" w:code="9"/>
          <w:pgMar w:top="1267" w:right="1339" w:bottom="1339" w:left="1339" w:header="720" w:footer="720" w:gutter="0"/>
          <w:cols w:space="720"/>
          <w:docGrid w:linePitch="381"/>
        </w:sectPr>
      </w:pPr>
    </w:p>
    <w:p w14:paraId="75708DC6" w14:textId="4BA9C81A" w:rsidR="006115B5" w:rsidRDefault="006115B5" w:rsidP="006115B5">
      <w:r>
        <w:rPr>
          <w:noProof/>
        </w:rPr>
        <w:drawing>
          <wp:inline distT="0" distB="0" distL="0" distR="0" wp14:anchorId="4B6E7C90" wp14:editId="34BCA371">
            <wp:extent cx="1435100" cy="1435100"/>
            <wp:effectExtent l="0" t="0" r="0" b="0"/>
            <wp:docPr id="37" name="Picture 37" descr="Orla Beattie (S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rla Beattie (SDL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798B6474" w14:textId="6F3593B6" w:rsidR="006115B5" w:rsidRPr="006115B5" w:rsidRDefault="006115B5" w:rsidP="006115B5">
      <w:pPr>
        <w:rPr>
          <w:b/>
        </w:rPr>
      </w:pPr>
      <w:r w:rsidRPr="006115B5">
        <w:rPr>
          <w:b/>
        </w:rPr>
        <w:t>Orla Beattie (SDLP)</w:t>
      </w:r>
    </w:p>
    <w:p w14:paraId="37AB8E82" w14:textId="77777777" w:rsidR="006115B5" w:rsidRDefault="006115B5" w:rsidP="006115B5">
      <w:proofErr w:type="spellStart"/>
      <w:r>
        <w:t>Benbradagh</w:t>
      </w:r>
      <w:proofErr w:type="spellEnd"/>
    </w:p>
    <w:p w14:paraId="5C893218" w14:textId="5A15CDE5" w:rsidR="006115B5" w:rsidRDefault="006115B5" w:rsidP="006115B5">
      <w:r>
        <w:t>M: 07834 636038</w:t>
      </w:r>
    </w:p>
    <w:p w14:paraId="1188A130" w14:textId="419C5D7E" w:rsidR="006115B5" w:rsidRDefault="006115B5" w:rsidP="006115B5"/>
    <w:p w14:paraId="31E45CF8" w14:textId="4DCCFA9D" w:rsidR="006115B5" w:rsidRDefault="006115B5" w:rsidP="006115B5">
      <w:r>
        <w:rPr>
          <w:noProof/>
        </w:rPr>
        <w:drawing>
          <wp:inline distT="0" distB="0" distL="0" distR="0" wp14:anchorId="4BB72BE8" wp14:editId="34273F51">
            <wp:extent cx="1435100" cy="1435100"/>
            <wp:effectExtent l="0" t="0" r="0" b="0"/>
            <wp:docPr id="38" name="Picture 38" descr="Sean McGlinchey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ean McGlinchey (S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6BB8750" w14:textId="684B756A" w:rsidR="006115B5" w:rsidRPr="006115B5" w:rsidRDefault="006115B5" w:rsidP="006115B5">
      <w:pPr>
        <w:rPr>
          <w:b/>
        </w:rPr>
      </w:pPr>
      <w:r w:rsidRPr="006115B5">
        <w:rPr>
          <w:b/>
        </w:rPr>
        <w:t>Sean McGlinchey (SF)</w:t>
      </w:r>
    </w:p>
    <w:p w14:paraId="21E86F02" w14:textId="77777777" w:rsidR="006115B5" w:rsidRDefault="006115B5" w:rsidP="006115B5">
      <w:proofErr w:type="spellStart"/>
      <w:r>
        <w:t>Benbradagh</w:t>
      </w:r>
      <w:proofErr w:type="spellEnd"/>
    </w:p>
    <w:p w14:paraId="5B7700C4" w14:textId="66BDE91C" w:rsidR="006115B5" w:rsidRDefault="006115B5" w:rsidP="006115B5">
      <w:r>
        <w:t>M: 07889 352489</w:t>
      </w:r>
    </w:p>
    <w:p w14:paraId="1EA4BCC7" w14:textId="30EADD75" w:rsidR="00E6388F" w:rsidRDefault="00E6388F" w:rsidP="006115B5"/>
    <w:p w14:paraId="3D3EB010" w14:textId="28F5387F" w:rsidR="00E6388F" w:rsidRDefault="00E6388F" w:rsidP="006115B5"/>
    <w:p w14:paraId="4399AD67" w14:textId="799E1537" w:rsidR="00E6388F" w:rsidRDefault="00E6388F" w:rsidP="006115B5"/>
    <w:p w14:paraId="40A0E627" w14:textId="77AA33B7" w:rsidR="00E6388F" w:rsidRDefault="00E6388F" w:rsidP="006115B5"/>
    <w:p w14:paraId="578EF39B" w14:textId="77777777" w:rsidR="00E6388F" w:rsidRDefault="00E6388F" w:rsidP="006115B5"/>
    <w:p w14:paraId="478B0FAC" w14:textId="3CE51C64" w:rsidR="006115B5" w:rsidRDefault="006115B5" w:rsidP="006115B5"/>
    <w:p w14:paraId="1BE8FDA9" w14:textId="5062C41A" w:rsidR="006115B5" w:rsidRDefault="006115B5" w:rsidP="006115B5">
      <w:r>
        <w:rPr>
          <w:noProof/>
        </w:rPr>
        <w:drawing>
          <wp:inline distT="0" distB="0" distL="0" distR="0" wp14:anchorId="7809EB1D" wp14:editId="586E5768">
            <wp:extent cx="1435100" cy="1435100"/>
            <wp:effectExtent l="0" t="0" r="0" b="0"/>
            <wp:docPr id="39" name="Picture 39" descr="Kathleen McGurk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Kathleen McGurk (S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3C7F0790" w14:textId="5E5C745D" w:rsidR="006115B5" w:rsidRPr="006115B5" w:rsidRDefault="006115B5" w:rsidP="006115B5">
      <w:pPr>
        <w:rPr>
          <w:b/>
        </w:rPr>
      </w:pPr>
      <w:r w:rsidRPr="006115B5">
        <w:rPr>
          <w:b/>
        </w:rPr>
        <w:t>Kathleen McGurk (SF)</w:t>
      </w:r>
    </w:p>
    <w:p w14:paraId="6CF75659" w14:textId="77777777" w:rsidR="006115B5" w:rsidRDefault="006115B5" w:rsidP="006115B5">
      <w:proofErr w:type="spellStart"/>
      <w:r>
        <w:t>Benbradagh</w:t>
      </w:r>
      <w:proofErr w:type="spellEnd"/>
    </w:p>
    <w:p w14:paraId="1D9019C5" w14:textId="68ED13C2" w:rsidR="006115B5" w:rsidRDefault="006115B5" w:rsidP="006115B5">
      <w:r>
        <w:t>M: 07851098477</w:t>
      </w:r>
    </w:p>
    <w:p w14:paraId="6A1BF10F" w14:textId="4CFBC8C1" w:rsidR="006115B5" w:rsidRDefault="006115B5" w:rsidP="006115B5"/>
    <w:p w14:paraId="061BDB1B" w14:textId="2BA83421" w:rsidR="006115B5" w:rsidRDefault="006115B5" w:rsidP="006115B5">
      <w:r>
        <w:rPr>
          <w:noProof/>
        </w:rPr>
        <w:drawing>
          <wp:inline distT="0" distB="0" distL="0" distR="0" wp14:anchorId="6EE490F4" wp14:editId="5414AF61">
            <wp:extent cx="1435100" cy="1435100"/>
            <wp:effectExtent l="0" t="0" r="0" b="0"/>
            <wp:docPr id="40" name="Picture 40" descr="Dermot Nicholl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rmot Nicholl (S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6422622D" w14:textId="0BCE583D" w:rsidR="006115B5" w:rsidRPr="006115B5" w:rsidRDefault="006115B5" w:rsidP="006115B5">
      <w:pPr>
        <w:rPr>
          <w:b/>
        </w:rPr>
      </w:pPr>
      <w:r w:rsidRPr="006115B5">
        <w:rPr>
          <w:b/>
        </w:rPr>
        <w:t>Dermot Nicholl (SF)</w:t>
      </w:r>
    </w:p>
    <w:p w14:paraId="018D2638" w14:textId="161D4572" w:rsidR="006115B5" w:rsidRDefault="006115B5" w:rsidP="006115B5">
      <w:proofErr w:type="spellStart"/>
      <w:r>
        <w:t>Benbradagh</w:t>
      </w:r>
      <w:proofErr w:type="spellEnd"/>
    </w:p>
    <w:p w14:paraId="7BFDEBDF" w14:textId="20418CA4" w:rsidR="006115B5" w:rsidRDefault="006115B5" w:rsidP="006115B5">
      <w:r>
        <w:t>M: 07713 357 592</w:t>
      </w:r>
    </w:p>
    <w:p w14:paraId="0F9C7DA7" w14:textId="1EFFEED0" w:rsidR="006115B5" w:rsidRDefault="006115B5" w:rsidP="006115B5"/>
    <w:p w14:paraId="0240C88B" w14:textId="41CF6B0B" w:rsidR="006115B5" w:rsidRDefault="006115B5" w:rsidP="006115B5">
      <w:r>
        <w:rPr>
          <w:noProof/>
        </w:rPr>
        <w:drawing>
          <wp:inline distT="0" distB="0" distL="0" distR="0" wp14:anchorId="4D4A66D8" wp14:editId="34544EB5">
            <wp:extent cx="1435100" cy="1435100"/>
            <wp:effectExtent l="0" t="0" r="0" b="0"/>
            <wp:docPr id="41" name="Picture 41" descr="Edgar Scott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dgar Scott (DU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5B796B71" w14:textId="7A9005F0" w:rsidR="006115B5" w:rsidRPr="006115B5" w:rsidRDefault="006115B5" w:rsidP="006115B5">
      <w:pPr>
        <w:rPr>
          <w:b/>
        </w:rPr>
      </w:pPr>
      <w:r w:rsidRPr="006115B5">
        <w:rPr>
          <w:b/>
        </w:rPr>
        <w:t>Edgar Scott (DUP)</w:t>
      </w:r>
    </w:p>
    <w:p w14:paraId="72954F92" w14:textId="77777777" w:rsidR="006115B5" w:rsidRDefault="006115B5" w:rsidP="006115B5">
      <w:proofErr w:type="spellStart"/>
      <w:r>
        <w:t>Benbradagh</w:t>
      </w:r>
      <w:proofErr w:type="spellEnd"/>
    </w:p>
    <w:p w14:paraId="33088542" w14:textId="20D63999" w:rsidR="00E6388F" w:rsidRDefault="006115B5" w:rsidP="006115B5">
      <w:r>
        <w:t>M: 07841 355 040</w:t>
      </w:r>
    </w:p>
    <w:p w14:paraId="6B4A6A20" w14:textId="1DD7BCC5" w:rsidR="006115B5" w:rsidRDefault="00E6388F" w:rsidP="002C1C8C">
      <w:pPr>
        <w:spacing w:after="240"/>
        <w:sectPr w:rsidR="006115B5" w:rsidSect="006115B5">
          <w:type w:val="continuous"/>
          <w:pgSz w:w="11907" w:h="16839" w:code="9"/>
          <w:pgMar w:top="1267" w:right="1339" w:bottom="1339" w:left="1339" w:header="720" w:footer="720" w:gutter="0"/>
          <w:cols w:num="2" w:space="720"/>
          <w:titlePg/>
          <w:docGrid w:linePitch="360"/>
        </w:sectPr>
      </w:pPr>
      <w:r>
        <w:br w:type="page"/>
      </w:r>
    </w:p>
    <w:p w14:paraId="18F7DF2C" w14:textId="4531F183" w:rsidR="00C768AE" w:rsidRDefault="006115B5" w:rsidP="006115B5">
      <w:pPr>
        <w:pStyle w:val="Heading2"/>
      </w:pPr>
      <w:r w:rsidRPr="006115B5">
        <w:lastRenderedPageBreak/>
        <w:t>Causeway</w:t>
      </w:r>
    </w:p>
    <w:p w14:paraId="280B0FC6" w14:textId="4B68E8F5" w:rsidR="006115B5" w:rsidRDefault="006115B5" w:rsidP="006115B5"/>
    <w:p w14:paraId="34E3A911" w14:textId="77777777" w:rsidR="00790CEC" w:rsidRDefault="00790CEC" w:rsidP="00790CEC">
      <w:pPr>
        <w:sectPr w:rsidR="00790CEC" w:rsidSect="002C1C8C">
          <w:type w:val="continuous"/>
          <w:pgSz w:w="11907" w:h="16839" w:code="9"/>
          <w:pgMar w:top="1267" w:right="1339" w:bottom="1339" w:left="1339" w:header="720" w:footer="720" w:gutter="0"/>
          <w:cols w:space="720"/>
          <w:docGrid w:linePitch="381"/>
        </w:sectPr>
      </w:pPr>
    </w:p>
    <w:p w14:paraId="5150C498" w14:textId="78155A52" w:rsidR="00790CEC" w:rsidRDefault="00790CEC" w:rsidP="00790CEC">
      <w:r>
        <w:rPr>
          <w:noProof/>
        </w:rPr>
        <w:drawing>
          <wp:inline distT="0" distB="0" distL="0" distR="0" wp14:anchorId="66370488" wp14:editId="4A0946C9">
            <wp:extent cx="1435100" cy="1435100"/>
            <wp:effectExtent l="0" t="0" r="0" b="0"/>
            <wp:docPr id="42" name="Picture 42" descr="Mark Fielding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rk Fielding (DU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2BDEA87" w14:textId="6FF6275B" w:rsidR="006115B5" w:rsidRPr="00790CEC" w:rsidRDefault="00790CEC" w:rsidP="00790CEC">
      <w:pPr>
        <w:rPr>
          <w:b/>
        </w:rPr>
      </w:pPr>
      <w:r w:rsidRPr="00790CEC">
        <w:rPr>
          <w:b/>
        </w:rPr>
        <w:t>Mark Fielding (DUP)</w:t>
      </w:r>
    </w:p>
    <w:p w14:paraId="224038BF" w14:textId="30D07977" w:rsidR="00790CEC" w:rsidRDefault="00790CEC" w:rsidP="00790CEC">
      <w:r>
        <w:t>Causeway</w:t>
      </w:r>
    </w:p>
    <w:p w14:paraId="1A4A1C99" w14:textId="514381B3" w:rsidR="00790CEC" w:rsidRDefault="00790CEC" w:rsidP="00790CEC">
      <w:r>
        <w:t>M: 07971 059829</w:t>
      </w:r>
    </w:p>
    <w:p w14:paraId="25D39389" w14:textId="40CFAAA3" w:rsidR="00790CEC" w:rsidRDefault="00790CEC" w:rsidP="00790CEC"/>
    <w:p w14:paraId="6B739E0C" w14:textId="389750E2" w:rsidR="00790CEC" w:rsidRDefault="00790CEC" w:rsidP="00790CEC">
      <w:r>
        <w:rPr>
          <w:noProof/>
        </w:rPr>
        <w:drawing>
          <wp:inline distT="0" distB="0" distL="0" distR="0" wp14:anchorId="2006B0F1" wp14:editId="68F30872">
            <wp:extent cx="1435100" cy="1435100"/>
            <wp:effectExtent l="0" t="0" r="0" b="0"/>
            <wp:docPr id="43" name="Picture 43" descr="Norman Hillis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orman Hillis (UU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79D20E12" w14:textId="008E3AD5" w:rsidR="00790CEC" w:rsidRPr="00790CEC" w:rsidRDefault="00790CEC" w:rsidP="00790CEC">
      <w:pPr>
        <w:rPr>
          <w:b/>
        </w:rPr>
      </w:pPr>
      <w:r w:rsidRPr="00790CEC">
        <w:rPr>
          <w:b/>
        </w:rPr>
        <w:t>Norman Hillis (UUP)</w:t>
      </w:r>
    </w:p>
    <w:p w14:paraId="319D45A1" w14:textId="006C630E" w:rsidR="00790CEC" w:rsidRDefault="00790CEC" w:rsidP="00790CEC">
      <w:r>
        <w:t>Causeway</w:t>
      </w:r>
    </w:p>
    <w:p w14:paraId="0F0871E7" w14:textId="06BD1545" w:rsidR="00790CEC" w:rsidRDefault="00790CEC" w:rsidP="00790CEC">
      <w:r>
        <w:t>M: 02870 822692</w:t>
      </w:r>
    </w:p>
    <w:p w14:paraId="1EE5AC4B" w14:textId="388A9DDD" w:rsidR="00E6388F" w:rsidRDefault="00E6388F" w:rsidP="00790CEC"/>
    <w:p w14:paraId="27C0E36D" w14:textId="77777777" w:rsidR="00526FD3" w:rsidRDefault="00526FD3" w:rsidP="00526FD3">
      <w:r>
        <w:rPr>
          <w:noProof/>
        </w:rPr>
        <w:drawing>
          <wp:inline distT="0" distB="0" distL="0" distR="0" wp14:anchorId="55F46361" wp14:editId="1B957342">
            <wp:extent cx="1435100" cy="1435100"/>
            <wp:effectExtent l="0" t="0" r="0" b="0"/>
            <wp:docPr id="1" name="Picture 1" descr="Sandra Hunter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ndra Hunter (UU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DE185C5" w14:textId="77777777" w:rsidR="00526FD3" w:rsidRPr="00790CEC" w:rsidRDefault="00526FD3" w:rsidP="00526FD3">
      <w:pPr>
        <w:rPr>
          <w:b/>
        </w:rPr>
      </w:pPr>
      <w:r w:rsidRPr="00790CEC">
        <w:rPr>
          <w:b/>
        </w:rPr>
        <w:t>Sandra Hunter (UUP)</w:t>
      </w:r>
    </w:p>
    <w:p w14:paraId="3FD5A0BF" w14:textId="77777777" w:rsidR="00526FD3" w:rsidRDefault="00526FD3" w:rsidP="00526FD3">
      <w:r>
        <w:t>Causeway</w:t>
      </w:r>
    </w:p>
    <w:p w14:paraId="0184927D" w14:textId="77777777" w:rsidR="00526FD3" w:rsidRDefault="00526FD3" w:rsidP="00526FD3">
      <w:r>
        <w:t>M: 07850 884017</w:t>
      </w:r>
    </w:p>
    <w:p w14:paraId="38D6E94C" w14:textId="77777777" w:rsidR="00526FD3" w:rsidRDefault="00526FD3" w:rsidP="00790CEC"/>
    <w:p w14:paraId="430591BD" w14:textId="47B4DFA5" w:rsidR="00E6388F" w:rsidRDefault="00E6388F" w:rsidP="00790CEC"/>
    <w:p w14:paraId="6582A915" w14:textId="1396C513" w:rsidR="00790CEC" w:rsidRDefault="00790CEC" w:rsidP="00790CEC">
      <w:r>
        <w:rPr>
          <w:noProof/>
        </w:rPr>
        <w:drawing>
          <wp:inline distT="0" distB="0" distL="0" distR="0" wp14:anchorId="1A133343" wp14:editId="70BBD7EA">
            <wp:extent cx="1435100" cy="1435100"/>
            <wp:effectExtent l="0" t="0" r="0" b="0"/>
            <wp:docPr id="45" name="Picture 45" descr="John McAuley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John McAuley (DU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6141B53E" w14:textId="20B89D99" w:rsidR="00790CEC" w:rsidRPr="00790CEC" w:rsidRDefault="00790CEC" w:rsidP="00790CEC">
      <w:pPr>
        <w:rPr>
          <w:b/>
        </w:rPr>
      </w:pPr>
      <w:r w:rsidRPr="00790CEC">
        <w:rPr>
          <w:b/>
        </w:rPr>
        <w:t>John McAuley (DUP)</w:t>
      </w:r>
    </w:p>
    <w:p w14:paraId="566BDA79" w14:textId="77777777" w:rsidR="00790CEC" w:rsidRDefault="00790CEC" w:rsidP="00790CEC">
      <w:r>
        <w:t>Causeway</w:t>
      </w:r>
    </w:p>
    <w:p w14:paraId="1E6180FB" w14:textId="6B455F00" w:rsidR="00790CEC" w:rsidRDefault="00790CEC" w:rsidP="00790CEC">
      <w:r>
        <w:t>M: 07736 474 848</w:t>
      </w:r>
    </w:p>
    <w:p w14:paraId="257F5E30" w14:textId="224D0DEA" w:rsidR="00790CEC" w:rsidRDefault="00790CEC" w:rsidP="00790CEC"/>
    <w:p w14:paraId="5116A3E2" w14:textId="6BBD7F33" w:rsidR="00790CEC" w:rsidRDefault="00790CEC" w:rsidP="00790CEC">
      <w:r>
        <w:rPr>
          <w:noProof/>
        </w:rPr>
        <w:drawing>
          <wp:inline distT="0" distB="0" distL="0" distR="0" wp14:anchorId="5FC5B0F3" wp14:editId="19ADDA5E">
            <wp:extent cx="1435100" cy="1435100"/>
            <wp:effectExtent l="0" t="0" r="0" b="0"/>
            <wp:docPr id="46" name="Picture 46" descr="Chris McCaw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ris McCaw (ALL)"/>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011B7F83" w14:textId="2A7B23BC" w:rsidR="00790CEC" w:rsidRPr="00790CEC" w:rsidRDefault="00790CEC" w:rsidP="00790CEC">
      <w:pPr>
        <w:rPr>
          <w:b/>
        </w:rPr>
      </w:pPr>
      <w:r w:rsidRPr="00790CEC">
        <w:rPr>
          <w:b/>
        </w:rPr>
        <w:t>Chris McCaw (ALL)</w:t>
      </w:r>
    </w:p>
    <w:p w14:paraId="02A92555" w14:textId="77777777" w:rsidR="00790CEC" w:rsidRDefault="00790CEC" w:rsidP="00790CEC">
      <w:r>
        <w:t>Causeway</w:t>
      </w:r>
    </w:p>
    <w:p w14:paraId="49F6D479" w14:textId="1D41F768" w:rsidR="00E6388F" w:rsidRDefault="00790CEC" w:rsidP="00790CEC">
      <w:r>
        <w:t>M: 07769 831250</w:t>
      </w:r>
    </w:p>
    <w:p w14:paraId="7080E6FC" w14:textId="1C2A379A" w:rsidR="00790CEC" w:rsidRDefault="00790CEC" w:rsidP="00790CEC"/>
    <w:p w14:paraId="469748CC" w14:textId="430D48D3" w:rsidR="00790CEC" w:rsidRDefault="00790CEC" w:rsidP="00790CEC">
      <w:r>
        <w:rPr>
          <w:noProof/>
        </w:rPr>
        <w:drawing>
          <wp:inline distT="0" distB="0" distL="0" distR="0" wp14:anchorId="6FAFAB94" wp14:editId="2120355C">
            <wp:extent cx="1435100" cy="1435100"/>
            <wp:effectExtent l="0" t="0" r="0" b="0"/>
            <wp:docPr id="47" name="Picture 47" descr="Sharon McKillop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ron McKillop (DU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AA3D1B6" w14:textId="598E63CB" w:rsidR="00790CEC" w:rsidRPr="00790CEC" w:rsidRDefault="00790CEC" w:rsidP="00790CEC">
      <w:pPr>
        <w:rPr>
          <w:b/>
        </w:rPr>
      </w:pPr>
      <w:r w:rsidRPr="00790CEC">
        <w:rPr>
          <w:b/>
        </w:rPr>
        <w:t>Sharon McKillop (DUP)</w:t>
      </w:r>
    </w:p>
    <w:p w14:paraId="2E09EB65" w14:textId="77777777" w:rsidR="00790CEC" w:rsidRDefault="00790CEC" w:rsidP="00790CEC">
      <w:r>
        <w:t>Causeway</w:t>
      </w:r>
    </w:p>
    <w:p w14:paraId="0CA393E8" w14:textId="6C577B6C" w:rsidR="00790CEC" w:rsidRDefault="00790CEC" w:rsidP="00790CEC">
      <w:r>
        <w:t>M: 07793 678991</w:t>
      </w:r>
    </w:p>
    <w:p w14:paraId="7326C602" w14:textId="31872A99" w:rsidR="00790CEC" w:rsidRDefault="00790CEC" w:rsidP="00790CEC"/>
    <w:p w14:paraId="4F7362F3" w14:textId="77777777" w:rsidR="00526FD3" w:rsidRDefault="00526FD3" w:rsidP="00790CEC">
      <w:pPr>
        <w:sectPr w:rsidR="00526FD3" w:rsidSect="00790CEC">
          <w:type w:val="continuous"/>
          <w:pgSz w:w="11907" w:h="16839" w:code="9"/>
          <w:pgMar w:top="1267" w:right="1339" w:bottom="1339" w:left="1339" w:header="720" w:footer="720" w:gutter="0"/>
          <w:cols w:num="2" w:space="720"/>
          <w:titlePg/>
          <w:docGrid w:linePitch="360"/>
        </w:sectPr>
      </w:pPr>
    </w:p>
    <w:p w14:paraId="4B18F0A7" w14:textId="0917A3AF" w:rsidR="00790CEC" w:rsidRDefault="00790CEC" w:rsidP="00790CEC">
      <w:r>
        <w:rPr>
          <w:noProof/>
        </w:rPr>
        <w:lastRenderedPageBreak/>
        <w:drawing>
          <wp:inline distT="0" distB="0" distL="0" distR="0" wp14:anchorId="6AEF259F" wp14:editId="0249F6E0">
            <wp:extent cx="1435100" cy="1435100"/>
            <wp:effectExtent l="0" t="0" r="0" b="0"/>
            <wp:docPr id="48" name="Picture 48" descr="Angela Mulholland (S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gela Mulholland (SDL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979EA67" w14:textId="29E180DA" w:rsidR="00790CEC" w:rsidRPr="00790CEC" w:rsidRDefault="00790CEC" w:rsidP="00790CEC">
      <w:pPr>
        <w:rPr>
          <w:b/>
        </w:rPr>
      </w:pPr>
      <w:r w:rsidRPr="00790CEC">
        <w:rPr>
          <w:b/>
        </w:rPr>
        <w:t>Angela Mulholland (SDLP)</w:t>
      </w:r>
    </w:p>
    <w:p w14:paraId="4D986067" w14:textId="77777777" w:rsidR="00790CEC" w:rsidRDefault="00790CEC" w:rsidP="00790CEC">
      <w:r>
        <w:t>Causeway</w:t>
      </w:r>
    </w:p>
    <w:p w14:paraId="2049CACD" w14:textId="7FED8971" w:rsidR="00790CEC" w:rsidRDefault="00790CEC" w:rsidP="00790CEC">
      <w:r>
        <w:t>M: 07706 395856 / 07914048787</w:t>
      </w:r>
    </w:p>
    <w:p w14:paraId="1CD9D176" w14:textId="77777777" w:rsidR="00790CEC" w:rsidRDefault="00790CEC" w:rsidP="006115B5">
      <w:pPr>
        <w:sectPr w:rsidR="00790CEC" w:rsidSect="00526FD3">
          <w:type w:val="continuous"/>
          <w:pgSz w:w="11907" w:h="16839" w:code="9"/>
          <w:pgMar w:top="1267" w:right="1339" w:bottom="1339" w:left="1339" w:header="720" w:footer="720" w:gutter="0"/>
          <w:cols w:space="720"/>
          <w:titlePg/>
          <w:docGrid w:linePitch="360"/>
        </w:sectPr>
      </w:pPr>
    </w:p>
    <w:p w14:paraId="56BEC064" w14:textId="6EE79E68" w:rsidR="00790CEC" w:rsidRDefault="00790CEC" w:rsidP="006115B5"/>
    <w:p w14:paraId="46B4F311" w14:textId="7C1B2689" w:rsidR="00790CEC" w:rsidRDefault="00790CEC">
      <w:pPr>
        <w:spacing w:after="240"/>
      </w:pPr>
      <w:r>
        <w:br w:type="page"/>
      </w:r>
    </w:p>
    <w:p w14:paraId="18A7D20E" w14:textId="77777777" w:rsidR="00526FD3" w:rsidRDefault="00526FD3" w:rsidP="00790CEC">
      <w:pPr>
        <w:pStyle w:val="Heading2"/>
        <w:sectPr w:rsidR="00526FD3" w:rsidSect="00526FD3">
          <w:type w:val="continuous"/>
          <w:pgSz w:w="11907" w:h="16839" w:code="9"/>
          <w:pgMar w:top="1267" w:right="1339" w:bottom="1339" w:left="1339" w:header="720" w:footer="720" w:gutter="0"/>
          <w:cols w:space="720"/>
          <w:titlePg/>
          <w:docGrid w:linePitch="360"/>
        </w:sectPr>
      </w:pPr>
    </w:p>
    <w:p w14:paraId="38A258D2" w14:textId="1A88429B" w:rsidR="00790CEC" w:rsidRDefault="00790CEC" w:rsidP="00790CEC">
      <w:pPr>
        <w:pStyle w:val="Heading2"/>
      </w:pPr>
      <w:r w:rsidRPr="00790CEC">
        <w:lastRenderedPageBreak/>
        <w:t>Coleraine</w:t>
      </w:r>
    </w:p>
    <w:p w14:paraId="786FFB1D" w14:textId="77777777" w:rsidR="00790CEC" w:rsidRPr="00790CEC" w:rsidRDefault="00790CEC" w:rsidP="00790CEC"/>
    <w:p w14:paraId="5339A1D2" w14:textId="77777777" w:rsidR="008B2D7C" w:rsidRDefault="008B2D7C" w:rsidP="00790CEC">
      <w:pPr>
        <w:sectPr w:rsidR="008B2D7C" w:rsidSect="004C3AB5">
          <w:type w:val="continuous"/>
          <w:pgSz w:w="11907" w:h="16839" w:code="9"/>
          <w:pgMar w:top="1267" w:right="1339" w:bottom="1339" w:left="1339" w:header="720" w:footer="720" w:gutter="0"/>
          <w:cols w:space="720"/>
          <w:titlePg/>
          <w:docGrid w:linePitch="360"/>
        </w:sectPr>
      </w:pPr>
    </w:p>
    <w:p w14:paraId="5CA98B04" w14:textId="1205FF2F" w:rsidR="00790CEC" w:rsidRDefault="00790CEC" w:rsidP="00790CEC">
      <w:r>
        <w:rPr>
          <w:noProof/>
        </w:rPr>
        <w:drawing>
          <wp:inline distT="0" distB="0" distL="0" distR="0" wp14:anchorId="0B1B7915" wp14:editId="166378E6">
            <wp:extent cx="1435100" cy="1435100"/>
            <wp:effectExtent l="0" t="0" r="0" b="0"/>
            <wp:docPr id="49" name="Picture 49" descr="Philip Anderson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ilip Anderson (DU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76F3F47F" w14:textId="2DEC4897" w:rsidR="00790CEC" w:rsidRPr="008B2D7C" w:rsidRDefault="00790CEC" w:rsidP="00790CEC">
      <w:pPr>
        <w:rPr>
          <w:b/>
        </w:rPr>
      </w:pPr>
      <w:r w:rsidRPr="008B2D7C">
        <w:rPr>
          <w:b/>
        </w:rPr>
        <w:t>Philip Anderson (DUP)</w:t>
      </w:r>
    </w:p>
    <w:p w14:paraId="56B2068E" w14:textId="2C047C36" w:rsidR="00790CEC" w:rsidRDefault="00790CEC" w:rsidP="00790CEC">
      <w:r>
        <w:t>Coleraine</w:t>
      </w:r>
    </w:p>
    <w:p w14:paraId="02BEA67C" w14:textId="6B460782" w:rsidR="00790CEC" w:rsidRDefault="00790CEC" w:rsidP="00790CEC">
      <w:r>
        <w:t>M: 07772 272 479</w:t>
      </w:r>
    </w:p>
    <w:p w14:paraId="789AF45E" w14:textId="6B9DBAF3" w:rsidR="00790CEC" w:rsidRDefault="00790CEC" w:rsidP="00790CEC"/>
    <w:p w14:paraId="1D19DF69" w14:textId="3D4283C8" w:rsidR="00790CEC" w:rsidRDefault="008B2D7C" w:rsidP="00790CEC">
      <w:r>
        <w:rPr>
          <w:noProof/>
        </w:rPr>
        <w:drawing>
          <wp:inline distT="0" distB="0" distL="0" distR="0" wp14:anchorId="3BC65797" wp14:editId="399F19A4">
            <wp:extent cx="1435100" cy="1435100"/>
            <wp:effectExtent l="0" t="0" r="0" b="0"/>
            <wp:docPr id="50" name="Picture 50" descr="Yvonne Boyle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Yvonne Boyle (ALL)"/>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02B1FABF" w14:textId="10CCE607" w:rsidR="00790CEC" w:rsidRPr="008B2D7C" w:rsidRDefault="00790CEC" w:rsidP="00790CEC">
      <w:pPr>
        <w:rPr>
          <w:b/>
        </w:rPr>
      </w:pPr>
      <w:r w:rsidRPr="008B2D7C">
        <w:rPr>
          <w:b/>
        </w:rPr>
        <w:t>Yvonne Boyle (ALL)</w:t>
      </w:r>
    </w:p>
    <w:p w14:paraId="241688F6" w14:textId="77777777" w:rsidR="00790CEC" w:rsidRDefault="00790CEC" w:rsidP="00790CEC">
      <w:r>
        <w:t>Coleraine</w:t>
      </w:r>
    </w:p>
    <w:p w14:paraId="1FA1522E" w14:textId="61E675E4" w:rsidR="00790CEC" w:rsidRDefault="00790CEC" w:rsidP="00790CEC">
      <w:r>
        <w:t>M: 07761 979 251</w:t>
      </w:r>
    </w:p>
    <w:p w14:paraId="61459480" w14:textId="455EE930" w:rsidR="00790CEC" w:rsidRDefault="00790CEC" w:rsidP="00790CEC"/>
    <w:p w14:paraId="6524A57C" w14:textId="464810ED" w:rsidR="00790CEC" w:rsidRDefault="008B2D7C" w:rsidP="00790CEC">
      <w:r>
        <w:rPr>
          <w:noProof/>
        </w:rPr>
        <w:drawing>
          <wp:inline distT="0" distB="0" distL="0" distR="0" wp14:anchorId="55BE223F" wp14:editId="6CB15469">
            <wp:extent cx="1435100" cy="1435100"/>
            <wp:effectExtent l="0" t="0" r="0" b="0"/>
            <wp:docPr id="51" name="Picture 51" descr="George Duddy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eorge Duddy (DU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3624CF5E" w14:textId="48D8D8F0" w:rsidR="00790CEC" w:rsidRPr="008B2D7C" w:rsidRDefault="00790CEC" w:rsidP="00790CEC">
      <w:pPr>
        <w:rPr>
          <w:b/>
        </w:rPr>
      </w:pPr>
      <w:r w:rsidRPr="008B2D7C">
        <w:rPr>
          <w:b/>
        </w:rPr>
        <w:t>George Duddy (DUP)</w:t>
      </w:r>
    </w:p>
    <w:p w14:paraId="0F911DB6" w14:textId="77777777" w:rsidR="00790CEC" w:rsidRDefault="00790CEC" w:rsidP="00790CEC">
      <w:r>
        <w:t>Coleraine</w:t>
      </w:r>
    </w:p>
    <w:p w14:paraId="4207474E" w14:textId="438188D7" w:rsidR="00790CEC" w:rsidRDefault="00790CEC" w:rsidP="00790CEC">
      <w:r>
        <w:t>M: 07734 347 878</w:t>
      </w:r>
    </w:p>
    <w:p w14:paraId="5B6B74B3" w14:textId="4468D3A4" w:rsidR="00790CEC" w:rsidRDefault="00790CEC" w:rsidP="00790CEC"/>
    <w:p w14:paraId="048C018A" w14:textId="22758834" w:rsidR="00790CEC" w:rsidRDefault="008B2D7C" w:rsidP="00790CEC">
      <w:r>
        <w:rPr>
          <w:noProof/>
        </w:rPr>
        <w:drawing>
          <wp:inline distT="0" distB="0" distL="0" distR="0" wp14:anchorId="11F70A69" wp14:editId="3358CA3C">
            <wp:extent cx="1435100" cy="1435100"/>
            <wp:effectExtent l="0" t="0" r="0" b="0"/>
            <wp:docPr id="52" name="Picture 52" descr="William McCandless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illiam McCandless (UU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8685771" w14:textId="2544AFB8" w:rsidR="00790CEC" w:rsidRPr="008B2D7C" w:rsidRDefault="00790CEC" w:rsidP="00790CEC">
      <w:pPr>
        <w:rPr>
          <w:b/>
        </w:rPr>
      </w:pPr>
      <w:r w:rsidRPr="008B2D7C">
        <w:rPr>
          <w:b/>
        </w:rPr>
        <w:t>William McCandless (UUP)</w:t>
      </w:r>
    </w:p>
    <w:p w14:paraId="4D2D8883" w14:textId="77777777" w:rsidR="00790CEC" w:rsidRDefault="00790CEC" w:rsidP="00790CEC">
      <w:r>
        <w:t>Coleraine</w:t>
      </w:r>
    </w:p>
    <w:p w14:paraId="5715F052" w14:textId="73CE110C" w:rsidR="00790CEC" w:rsidRDefault="00790CEC" w:rsidP="00790CEC">
      <w:r>
        <w:t>M: 07719 097874</w:t>
      </w:r>
    </w:p>
    <w:p w14:paraId="4370E555" w14:textId="5D1ABDFA" w:rsidR="00790CEC" w:rsidRDefault="00790CEC" w:rsidP="00790CEC"/>
    <w:p w14:paraId="65F70053" w14:textId="6F118CF7" w:rsidR="00790CEC" w:rsidRDefault="008B2D7C" w:rsidP="00790CEC">
      <w:r>
        <w:rPr>
          <w:noProof/>
        </w:rPr>
        <w:drawing>
          <wp:inline distT="0" distB="0" distL="0" distR="0" wp14:anchorId="0F59CB42" wp14:editId="017387E8">
            <wp:extent cx="1435100" cy="1435100"/>
            <wp:effectExtent l="0" t="0" r="0" b="0"/>
            <wp:docPr id="53" name="Picture 53" descr="Stephanie Quigley (S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ephanie Quigley (SDL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3A227D6" w14:textId="76CE8791" w:rsidR="00790CEC" w:rsidRPr="008B2D7C" w:rsidRDefault="00790CEC" w:rsidP="00790CEC">
      <w:pPr>
        <w:rPr>
          <w:b/>
        </w:rPr>
      </w:pPr>
      <w:r w:rsidRPr="008B2D7C">
        <w:rPr>
          <w:b/>
        </w:rPr>
        <w:t>Stephanie Quigley (SDLP)</w:t>
      </w:r>
    </w:p>
    <w:p w14:paraId="66DAE8AC" w14:textId="77777777" w:rsidR="00790CEC" w:rsidRDefault="00790CEC" w:rsidP="00790CEC">
      <w:r>
        <w:t>Coleraine</w:t>
      </w:r>
    </w:p>
    <w:p w14:paraId="6C33CD4B" w14:textId="66BC51E5" w:rsidR="00790CEC" w:rsidRDefault="00790CEC" w:rsidP="00790CEC">
      <w:r>
        <w:t>M: 07746 208084</w:t>
      </w:r>
    </w:p>
    <w:p w14:paraId="619EBD58" w14:textId="21D2BC2D" w:rsidR="00790CEC" w:rsidRDefault="00790CEC" w:rsidP="00790CEC"/>
    <w:p w14:paraId="2C89D0B5" w14:textId="4FA73842" w:rsidR="00790CEC" w:rsidRDefault="008B2D7C" w:rsidP="00790CEC">
      <w:r>
        <w:rPr>
          <w:noProof/>
        </w:rPr>
        <w:drawing>
          <wp:inline distT="0" distB="0" distL="0" distR="0" wp14:anchorId="5D26289F" wp14:editId="19F71E5F">
            <wp:extent cx="1435100" cy="1435100"/>
            <wp:effectExtent l="0" t="0" r="0" b="0"/>
            <wp:docPr id="54" name="Picture 54" descr="Russell Watton (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Russell Watton (PU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4BDC9AFD" w14:textId="5A8E28C6" w:rsidR="00790CEC" w:rsidRPr="008B2D7C" w:rsidRDefault="00790CEC" w:rsidP="00790CEC">
      <w:pPr>
        <w:rPr>
          <w:b/>
        </w:rPr>
      </w:pPr>
      <w:r w:rsidRPr="008B2D7C">
        <w:rPr>
          <w:b/>
        </w:rPr>
        <w:t>Russell Watton (PUP)</w:t>
      </w:r>
    </w:p>
    <w:p w14:paraId="771CFB94" w14:textId="77777777" w:rsidR="00790CEC" w:rsidRDefault="00790CEC" w:rsidP="00790CEC">
      <w:r>
        <w:t>Coleraine</w:t>
      </w:r>
    </w:p>
    <w:p w14:paraId="01963AF4" w14:textId="78BFD8EE" w:rsidR="008B2D7C" w:rsidRDefault="00790CEC" w:rsidP="00790CEC">
      <w:r>
        <w:t>M: 07981 545952</w:t>
      </w:r>
    </w:p>
    <w:p w14:paraId="72F207E9" w14:textId="77777777" w:rsidR="008B2D7C" w:rsidRDefault="008B2D7C">
      <w:pPr>
        <w:spacing w:after="240"/>
      </w:pPr>
      <w:r>
        <w:br w:type="page"/>
      </w:r>
    </w:p>
    <w:p w14:paraId="1DEE6EFC" w14:textId="77777777" w:rsidR="008B2D7C" w:rsidRDefault="008B2D7C" w:rsidP="008B2D7C">
      <w:pPr>
        <w:pStyle w:val="Heading2"/>
        <w:sectPr w:rsidR="008B2D7C" w:rsidSect="008B2D7C">
          <w:type w:val="continuous"/>
          <w:pgSz w:w="11907" w:h="16839" w:code="9"/>
          <w:pgMar w:top="1267" w:right="1339" w:bottom="1339" w:left="1339" w:header="720" w:footer="720" w:gutter="0"/>
          <w:cols w:num="2" w:space="720"/>
          <w:titlePg/>
          <w:docGrid w:linePitch="360"/>
        </w:sectPr>
      </w:pPr>
    </w:p>
    <w:p w14:paraId="1DFC7276" w14:textId="39C5035A" w:rsidR="008B2D7C" w:rsidRDefault="008B2D7C" w:rsidP="008B2D7C">
      <w:pPr>
        <w:pStyle w:val="Heading2"/>
      </w:pPr>
      <w:r w:rsidRPr="008B2D7C">
        <w:lastRenderedPageBreak/>
        <w:t>Limavady</w:t>
      </w:r>
    </w:p>
    <w:p w14:paraId="561E60F2" w14:textId="667A082B" w:rsidR="008B2D7C" w:rsidRDefault="008B2D7C" w:rsidP="008B2D7C"/>
    <w:p w14:paraId="064201DE" w14:textId="77777777" w:rsidR="008B2D7C" w:rsidRDefault="008B2D7C" w:rsidP="008B2D7C">
      <w:pPr>
        <w:sectPr w:rsidR="008B2D7C" w:rsidSect="002C1C8C">
          <w:type w:val="continuous"/>
          <w:pgSz w:w="11907" w:h="16839" w:code="9"/>
          <w:pgMar w:top="1267" w:right="1339" w:bottom="1339" w:left="1339" w:header="720" w:footer="720" w:gutter="0"/>
          <w:cols w:space="720"/>
          <w:docGrid w:linePitch="381"/>
        </w:sectPr>
      </w:pPr>
    </w:p>
    <w:p w14:paraId="516F2B0C" w14:textId="32E794A6" w:rsidR="008B2D7C" w:rsidRDefault="008B2D7C" w:rsidP="008B2D7C">
      <w:r>
        <w:rPr>
          <w:noProof/>
        </w:rPr>
        <w:drawing>
          <wp:inline distT="0" distB="0" distL="0" distR="0" wp14:anchorId="793E8449" wp14:editId="4D355AB0">
            <wp:extent cx="1435100" cy="1435100"/>
            <wp:effectExtent l="0" t="0" r="0" b="0"/>
            <wp:docPr id="55" name="Picture 55" descr="Aaron Callan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aron Callan (DU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729834CE" w14:textId="2A992D64" w:rsidR="008B2D7C" w:rsidRPr="008B2D7C" w:rsidRDefault="008B2D7C" w:rsidP="008B2D7C">
      <w:pPr>
        <w:rPr>
          <w:b/>
        </w:rPr>
      </w:pPr>
      <w:r w:rsidRPr="008B2D7C">
        <w:rPr>
          <w:b/>
        </w:rPr>
        <w:t>Aaron Callan (DUP)</w:t>
      </w:r>
    </w:p>
    <w:p w14:paraId="5D199B98" w14:textId="3C2F87D9" w:rsidR="008B2D7C" w:rsidRDefault="008B2D7C" w:rsidP="008B2D7C">
      <w:r>
        <w:t>Limavady</w:t>
      </w:r>
    </w:p>
    <w:p w14:paraId="1C59F0AE" w14:textId="42651E20" w:rsidR="008B2D7C" w:rsidRDefault="008B2D7C" w:rsidP="008B2D7C">
      <w:r>
        <w:t>M: 07843 879 358</w:t>
      </w:r>
    </w:p>
    <w:p w14:paraId="3C418E03" w14:textId="39F1E182" w:rsidR="008B2D7C" w:rsidRDefault="008B2D7C" w:rsidP="008B2D7C"/>
    <w:p w14:paraId="0F64F898" w14:textId="1FF0BC49" w:rsidR="008B2D7C" w:rsidRDefault="008B2D7C" w:rsidP="008B2D7C">
      <w:r>
        <w:rPr>
          <w:noProof/>
        </w:rPr>
        <w:drawing>
          <wp:inline distT="0" distB="0" distL="0" distR="0" wp14:anchorId="7173F696" wp14:editId="4C6C47F1">
            <wp:extent cx="1435100" cy="1435100"/>
            <wp:effectExtent l="0" t="0" r="0" b="0"/>
            <wp:docPr id="56" name="Picture 56" descr="Brenda Chivers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renda Chivers (S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64B0A665" w14:textId="42A5678A" w:rsidR="008B2D7C" w:rsidRPr="008B2D7C" w:rsidRDefault="008B2D7C" w:rsidP="008B2D7C">
      <w:pPr>
        <w:rPr>
          <w:b/>
        </w:rPr>
      </w:pPr>
      <w:r w:rsidRPr="008B2D7C">
        <w:rPr>
          <w:b/>
        </w:rPr>
        <w:t xml:space="preserve">Brenda </w:t>
      </w:r>
      <w:proofErr w:type="spellStart"/>
      <w:r w:rsidRPr="008B2D7C">
        <w:rPr>
          <w:b/>
        </w:rPr>
        <w:t>Chivers</w:t>
      </w:r>
      <w:proofErr w:type="spellEnd"/>
      <w:r w:rsidRPr="008B2D7C">
        <w:rPr>
          <w:b/>
        </w:rPr>
        <w:t xml:space="preserve"> (SF)</w:t>
      </w:r>
    </w:p>
    <w:p w14:paraId="27F9787F" w14:textId="77777777" w:rsidR="008B2D7C" w:rsidRDefault="008B2D7C" w:rsidP="008B2D7C">
      <w:r>
        <w:t>Limavady</w:t>
      </w:r>
    </w:p>
    <w:p w14:paraId="5E81FDAF" w14:textId="15993A33" w:rsidR="008B2D7C" w:rsidRDefault="008B2D7C" w:rsidP="008B2D7C">
      <w:r>
        <w:t>M: 07730 495 794</w:t>
      </w:r>
    </w:p>
    <w:p w14:paraId="325A7458" w14:textId="60A96663" w:rsidR="008B2D7C" w:rsidRDefault="008B2D7C" w:rsidP="008B2D7C"/>
    <w:p w14:paraId="5DC9BCD4" w14:textId="1F5DFB31" w:rsidR="008E07C4" w:rsidRDefault="008E07C4" w:rsidP="008B2D7C"/>
    <w:p w14:paraId="737A4909" w14:textId="3550CDFD" w:rsidR="008E07C4" w:rsidRDefault="008E07C4" w:rsidP="008B2D7C"/>
    <w:p w14:paraId="77FB3627" w14:textId="7B596ECD" w:rsidR="008E07C4" w:rsidRDefault="008E07C4" w:rsidP="008B2D7C"/>
    <w:p w14:paraId="30FC9966" w14:textId="65959952" w:rsidR="008E07C4" w:rsidRDefault="008E07C4" w:rsidP="008B2D7C"/>
    <w:p w14:paraId="3727D2A1" w14:textId="77777777" w:rsidR="008E07C4" w:rsidRDefault="008E07C4" w:rsidP="008B2D7C"/>
    <w:p w14:paraId="2CC89992" w14:textId="141B297C" w:rsidR="008B2D7C" w:rsidRDefault="008B2D7C" w:rsidP="008B2D7C">
      <w:r>
        <w:rPr>
          <w:noProof/>
        </w:rPr>
        <w:drawing>
          <wp:inline distT="0" distB="0" distL="0" distR="0" wp14:anchorId="7113285A" wp14:editId="23A8324B">
            <wp:extent cx="1435100" cy="1435100"/>
            <wp:effectExtent l="0" t="0" r="0" b="0"/>
            <wp:docPr id="57" name="Picture 57" descr="James McCorkell (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James McCorkell (IN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081F5970" w14:textId="7DC52726" w:rsidR="008B2D7C" w:rsidRPr="008B2D7C" w:rsidRDefault="008B2D7C" w:rsidP="008B2D7C">
      <w:pPr>
        <w:rPr>
          <w:b/>
        </w:rPr>
      </w:pPr>
      <w:r w:rsidRPr="008B2D7C">
        <w:rPr>
          <w:b/>
        </w:rPr>
        <w:t xml:space="preserve">James </w:t>
      </w:r>
      <w:proofErr w:type="spellStart"/>
      <w:r w:rsidRPr="008B2D7C">
        <w:rPr>
          <w:b/>
        </w:rPr>
        <w:t>McCorkell</w:t>
      </w:r>
      <w:proofErr w:type="spellEnd"/>
      <w:r w:rsidRPr="008B2D7C">
        <w:rPr>
          <w:b/>
        </w:rPr>
        <w:t xml:space="preserve"> (IND)</w:t>
      </w:r>
    </w:p>
    <w:p w14:paraId="28905C61" w14:textId="77777777" w:rsidR="008B2D7C" w:rsidRDefault="008B2D7C" w:rsidP="008B2D7C">
      <w:r>
        <w:t>Limavady</w:t>
      </w:r>
    </w:p>
    <w:p w14:paraId="0F7BE8C7" w14:textId="5286C46C" w:rsidR="008B2D7C" w:rsidRDefault="008B2D7C" w:rsidP="008B2D7C">
      <w:r>
        <w:t>M: 07545 309970</w:t>
      </w:r>
    </w:p>
    <w:p w14:paraId="172A561A" w14:textId="4E35E861" w:rsidR="008B2D7C" w:rsidRDefault="008B2D7C" w:rsidP="008B2D7C"/>
    <w:p w14:paraId="0520AF47" w14:textId="43A7A6BE" w:rsidR="008B2D7C" w:rsidRDefault="008B2D7C" w:rsidP="008B2D7C">
      <w:r>
        <w:rPr>
          <w:noProof/>
        </w:rPr>
        <w:drawing>
          <wp:inline distT="0" distB="0" distL="0" distR="0" wp14:anchorId="11B4958D" wp14:editId="7D76849F">
            <wp:extent cx="1435100" cy="1435100"/>
            <wp:effectExtent l="0" t="0" r="0" b="0"/>
            <wp:docPr id="58" name="Picture 58" descr="Steven Callaghan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even Callaghan (DU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21BCD75" w14:textId="74F205D8" w:rsidR="008B2D7C" w:rsidRPr="008B2D7C" w:rsidRDefault="008B2D7C" w:rsidP="008B2D7C">
      <w:pPr>
        <w:rPr>
          <w:b/>
        </w:rPr>
      </w:pPr>
      <w:r w:rsidRPr="008B2D7C">
        <w:rPr>
          <w:b/>
        </w:rPr>
        <w:t>Steven Callaghan (DUP)</w:t>
      </w:r>
    </w:p>
    <w:p w14:paraId="4534D093" w14:textId="77777777" w:rsidR="008B2D7C" w:rsidRDefault="008B2D7C" w:rsidP="008B2D7C">
      <w:r>
        <w:t>Limavady</w:t>
      </w:r>
    </w:p>
    <w:p w14:paraId="03D735BF" w14:textId="61F86B3C" w:rsidR="008B2D7C" w:rsidRDefault="008B2D7C" w:rsidP="008B2D7C">
      <w:r>
        <w:t>M: 07824 365 219</w:t>
      </w:r>
    </w:p>
    <w:p w14:paraId="1236CADF" w14:textId="5B1179F8" w:rsidR="008B2D7C" w:rsidRDefault="008B2D7C" w:rsidP="008B2D7C"/>
    <w:p w14:paraId="4880F855" w14:textId="0341AAED" w:rsidR="008B2D7C" w:rsidRDefault="008B2D7C" w:rsidP="008B2D7C">
      <w:r>
        <w:rPr>
          <w:noProof/>
        </w:rPr>
        <w:drawing>
          <wp:inline distT="0" distB="0" distL="0" distR="0" wp14:anchorId="094701AB" wp14:editId="238E590B">
            <wp:extent cx="1435100" cy="1435100"/>
            <wp:effectExtent l="0" t="0" r="0" b="0"/>
            <wp:docPr id="59" name="Picture 59" descr="Ashleen Schenning (S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shleen Schenning (SDL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6DFE2466" w14:textId="7A32867F" w:rsidR="008B2D7C" w:rsidRPr="008B2D7C" w:rsidRDefault="008B2D7C" w:rsidP="008B2D7C">
      <w:pPr>
        <w:rPr>
          <w:b/>
        </w:rPr>
      </w:pPr>
      <w:proofErr w:type="spellStart"/>
      <w:r w:rsidRPr="008B2D7C">
        <w:rPr>
          <w:b/>
        </w:rPr>
        <w:t>Ashleen</w:t>
      </w:r>
      <w:proofErr w:type="spellEnd"/>
      <w:r w:rsidRPr="008B2D7C">
        <w:rPr>
          <w:b/>
        </w:rPr>
        <w:t xml:space="preserve"> </w:t>
      </w:r>
      <w:proofErr w:type="spellStart"/>
      <w:r w:rsidRPr="008B2D7C">
        <w:rPr>
          <w:b/>
        </w:rPr>
        <w:t>Schenning</w:t>
      </w:r>
      <w:proofErr w:type="spellEnd"/>
      <w:r w:rsidRPr="008B2D7C">
        <w:rPr>
          <w:b/>
        </w:rPr>
        <w:t xml:space="preserve"> (SDLP)</w:t>
      </w:r>
    </w:p>
    <w:p w14:paraId="1632815B" w14:textId="77777777" w:rsidR="008B2D7C" w:rsidRDefault="008B2D7C" w:rsidP="008B2D7C">
      <w:r>
        <w:t>Limavady</w:t>
      </w:r>
    </w:p>
    <w:p w14:paraId="7F5EB25D" w14:textId="07184025" w:rsidR="008B2D7C" w:rsidRDefault="008B2D7C" w:rsidP="008B2D7C">
      <w:r>
        <w:t>M: 07720 046 169</w:t>
      </w:r>
    </w:p>
    <w:p w14:paraId="48618237" w14:textId="77777777" w:rsidR="008B2D7C" w:rsidRDefault="008B2D7C">
      <w:pPr>
        <w:spacing w:after="240"/>
      </w:pPr>
      <w:r>
        <w:br w:type="page"/>
      </w:r>
    </w:p>
    <w:p w14:paraId="5C9C0390" w14:textId="77777777" w:rsidR="008B2D7C" w:rsidRDefault="008B2D7C" w:rsidP="008B2D7C">
      <w:pPr>
        <w:sectPr w:rsidR="008B2D7C" w:rsidSect="008B2D7C">
          <w:type w:val="continuous"/>
          <w:pgSz w:w="11907" w:h="16839" w:code="9"/>
          <w:pgMar w:top="1267" w:right="1339" w:bottom="1339" w:left="1339" w:header="720" w:footer="720" w:gutter="0"/>
          <w:cols w:num="2" w:space="720"/>
          <w:titlePg/>
          <w:docGrid w:linePitch="360"/>
        </w:sectPr>
      </w:pPr>
    </w:p>
    <w:p w14:paraId="7F610199" w14:textId="77777777" w:rsidR="008B2D7C" w:rsidRDefault="008B2D7C" w:rsidP="008B2D7C">
      <w:pPr>
        <w:pStyle w:val="Heading2"/>
      </w:pPr>
      <w:r>
        <w:lastRenderedPageBreak/>
        <w:t>The Glens</w:t>
      </w:r>
    </w:p>
    <w:p w14:paraId="34073D10" w14:textId="608CCF2B" w:rsidR="008B2D7C" w:rsidRDefault="008B2D7C" w:rsidP="008B2D7C"/>
    <w:p w14:paraId="02DC3B9B" w14:textId="77777777" w:rsidR="008E07C4" w:rsidRDefault="008E07C4" w:rsidP="008B2D7C">
      <w:pPr>
        <w:sectPr w:rsidR="008E07C4" w:rsidSect="002C1C8C">
          <w:type w:val="continuous"/>
          <w:pgSz w:w="11907" w:h="16839" w:code="9"/>
          <w:pgMar w:top="1267" w:right="1339" w:bottom="1339" w:left="1339" w:header="720" w:footer="720" w:gutter="0"/>
          <w:cols w:space="720"/>
          <w:docGrid w:linePitch="381"/>
        </w:sectPr>
      </w:pPr>
    </w:p>
    <w:p w14:paraId="0B42036A" w14:textId="5143792E" w:rsidR="008E07C4" w:rsidRDefault="008E07C4" w:rsidP="008B2D7C">
      <w:r>
        <w:rPr>
          <w:noProof/>
        </w:rPr>
        <w:drawing>
          <wp:inline distT="0" distB="0" distL="0" distR="0" wp14:anchorId="248CC310" wp14:editId="4335F3BC">
            <wp:extent cx="1435100" cy="1435100"/>
            <wp:effectExtent l="0" t="0" r="0" b="0"/>
            <wp:docPr id="60" name="Picture 60" descr="Joan Baird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Joan Baird (UU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3FED1742" w14:textId="7E89C2EF" w:rsidR="008B2D7C" w:rsidRPr="008E07C4" w:rsidRDefault="008B2D7C" w:rsidP="008B2D7C">
      <w:pPr>
        <w:rPr>
          <w:b/>
        </w:rPr>
      </w:pPr>
      <w:r w:rsidRPr="008E07C4">
        <w:rPr>
          <w:b/>
        </w:rPr>
        <w:t>Joan Baird (UUP)</w:t>
      </w:r>
    </w:p>
    <w:p w14:paraId="06084B55" w14:textId="1E9D0A94" w:rsidR="008E07C4" w:rsidRDefault="008E07C4" w:rsidP="008B2D7C">
      <w:r>
        <w:t>The Glens</w:t>
      </w:r>
    </w:p>
    <w:p w14:paraId="185B843B" w14:textId="0953AE78" w:rsidR="008B2D7C" w:rsidRDefault="008B2D7C" w:rsidP="008B2D7C">
      <w:r>
        <w:t>M: 07732 855807</w:t>
      </w:r>
    </w:p>
    <w:p w14:paraId="6A58E24B" w14:textId="6EEE59FE" w:rsidR="008B2D7C" w:rsidRDefault="008B2D7C" w:rsidP="008B2D7C"/>
    <w:p w14:paraId="48FF640D" w14:textId="34310112" w:rsidR="008B2D7C" w:rsidRDefault="008E07C4" w:rsidP="008B2D7C">
      <w:r>
        <w:rPr>
          <w:noProof/>
        </w:rPr>
        <w:drawing>
          <wp:inline distT="0" distB="0" distL="0" distR="0" wp14:anchorId="5702F01F" wp14:editId="0816516D">
            <wp:extent cx="1435100" cy="1435100"/>
            <wp:effectExtent l="0" t="0" r="0" b="0"/>
            <wp:docPr id="61" name="Picture 61" descr="Margaret Anne McKillop (S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rgaret Anne McKillop (SDL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D126FBE" w14:textId="1D0ECE3A" w:rsidR="008B2D7C" w:rsidRPr="008E07C4" w:rsidRDefault="008B2D7C" w:rsidP="008B2D7C">
      <w:pPr>
        <w:rPr>
          <w:b/>
        </w:rPr>
      </w:pPr>
      <w:r w:rsidRPr="008E07C4">
        <w:rPr>
          <w:b/>
        </w:rPr>
        <w:t>Margaret Anne McKillop (SDLP)</w:t>
      </w:r>
    </w:p>
    <w:p w14:paraId="1105FBA3" w14:textId="77777777" w:rsidR="008E07C4" w:rsidRDefault="008E07C4" w:rsidP="008E07C4">
      <w:r>
        <w:t>The Glens</w:t>
      </w:r>
    </w:p>
    <w:p w14:paraId="5C0A50E0" w14:textId="55E75CB5" w:rsidR="008B2D7C" w:rsidRDefault="008B2D7C" w:rsidP="008B2D7C">
      <w:r>
        <w:t>M: 07850 883716</w:t>
      </w:r>
    </w:p>
    <w:p w14:paraId="27DC7CD3" w14:textId="50AD78CD" w:rsidR="008E07C4" w:rsidRDefault="008E07C4" w:rsidP="008B2D7C"/>
    <w:p w14:paraId="2A003B9F" w14:textId="65FC12DC" w:rsidR="008E07C4" w:rsidRDefault="008E07C4" w:rsidP="008B2D7C"/>
    <w:p w14:paraId="126C626F" w14:textId="6308EE00" w:rsidR="008E07C4" w:rsidRDefault="008E07C4" w:rsidP="008B2D7C"/>
    <w:p w14:paraId="689F603F" w14:textId="77777777" w:rsidR="008E07C4" w:rsidRDefault="008E07C4" w:rsidP="008B2D7C"/>
    <w:p w14:paraId="441BAB39" w14:textId="74847DA9" w:rsidR="008B2D7C" w:rsidRDefault="008B2D7C" w:rsidP="008B2D7C"/>
    <w:p w14:paraId="19D5BDB9" w14:textId="43EDF402" w:rsidR="008B2D7C" w:rsidRDefault="008E07C4" w:rsidP="008B2D7C">
      <w:r>
        <w:rPr>
          <w:noProof/>
        </w:rPr>
        <w:drawing>
          <wp:inline distT="0" distB="0" distL="0" distR="0" wp14:anchorId="1AB6D80E" wp14:editId="0C8F9EF2">
            <wp:extent cx="1435100" cy="1435100"/>
            <wp:effectExtent l="0" t="0" r="0" b="0"/>
            <wp:docPr id="62" name="Picture 62" descr="Cara McShane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ara McShane (S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42F8A1B" w14:textId="096F8B52" w:rsidR="008B2D7C" w:rsidRPr="008E07C4" w:rsidRDefault="008B2D7C" w:rsidP="008B2D7C">
      <w:pPr>
        <w:rPr>
          <w:b/>
        </w:rPr>
      </w:pPr>
      <w:r w:rsidRPr="008E07C4">
        <w:rPr>
          <w:b/>
        </w:rPr>
        <w:t>Cara McShane (SF)</w:t>
      </w:r>
    </w:p>
    <w:p w14:paraId="2D9354F0" w14:textId="77777777" w:rsidR="008E07C4" w:rsidRDefault="008E07C4" w:rsidP="008E07C4">
      <w:r>
        <w:t>The Glens</w:t>
      </w:r>
    </w:p>
    <w:p w14:paraId="17407F1D" w14:textId="45021E06" w:rsidR="008B2D7C" w:rsidRDefault="008B2D7C" w:rsidP="008B2D7C">
      <w:r>
        <w:t>M: 07752 417316</w:t>
      </w:r>
    </w:p>
    <w:p w14:paraId="7D46A4AB" w14:textId="1A2821D2" w:rsidR="008B2D7C" w:rsidRDefault="008B2D7C" w:rsidP="008B2D7C"/>
    <w:p w14:paraId="10A625C5" w14:textId="4F29E027" w:rsidR="008B2D7C" w:rsidRDefault="008E07C4" w:rsidP="008B2D7C">
      <w:r>
        <w:rPr>
          <w:noProof/>
        </w:rPr>
        <w:drawing>
          <wp:inline distT="0" distB="0" distL="0" distR="0" wp14:anchorId="14892185" wp14:editId="567FD633">
            <wp:extent cx="1435100" cy="1435100"/>
            <wp:effectExtent l="0" t="0" r="0" b="0"/>
            <wp:docPr id="63" name="Picture 63" descr="Padraig McShane (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adraig McShane (IN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79EB724" w14:textId="2B015CC4" w:rsidR="008B2D7C" w:rsidRPr="008E07C4" w:rsidRDefault="008E07C4" w:rsidP="008B2D7C">
      <w:pPr>
        <w:rPr>
          <w:b/>
        </w:rPr>
      </w:pPr>
      <w:r w:rsidRPr="008E07C4">
        <w:rPr>
          <w:b/>
        </w:rPr>
        <w:t>Padraig McShane (IND)</w:t>
      </w:r>
    </w:p>
    <w:p w14:paraId="082E41EC" w14:textId="77777777" w:rsidR="008E07C4" w:rsidRDefault="008E07C4" w:rsidP="008E07C4">
      <w:r>
        <w:t>The Glens</w:t>
      </w:r>
    </w:p>
    <w:p w14:paraId="6E508964" w14:textId="40022E88" w:rsidR="008E07C4" w:rsidRDefault="008E07C4" w:rsidP="008B2D7C">
      <w:r>
        <w:t>M: 07828 112129</w:t>
      </w:r>
    </w:p>
    <w:p w14:paraId="2EBFFE6F" w14:textId="1690B8CD" w:rsidR="008E07C4" w:rsidRDefault="008E07C4" w:rsidP="008B2D7C"/>
    <w:p w14:paraId="490E4718" w14:textId="562703FD" w:rsidR="008E07C4" w:rsidRDefault="008E07C4" w:rsidP="008B2D7C">
      <w:r>
        <w:rPr>
          <w:noProof/>
        </w:rPr>
        <w:drawing>
          <wp:inline distT="0" distB="0" distL="0" distR="0" wp14:anchorId="31D0F37A" wp14:editId="149D5C24">
            <wp:extent cx="1435100" cy="1435100"/>
            <wp:effectExtent l="0" t="0" r="0" b="0"/>
            <wp:docPr id="64" name="Picture 64" descr="Oliver McMullan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Oliver McMullan (S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430CAD13" w14:textId="0813A178" w:rsidR="008E07C4" w:rsidRPr="008E07C4" w:rsidRDefault="008E07C4" w:rsidP="008B2D7C">
      <w:pPr>
        <w:rPr>
          <w:b/>
        </w:rPr>
      </w:pPr>
      <w:r w:rsidRPr="008E07C4">
        <w:rPr>
          <w:b/>
        </w:rPr>
        <w:t>Oliver McMullan (SF)</w:t>
      </w:r>
    </w:p>
    <w:p w14:paraId="71A3C031" w14:textId="77777777" w:rsidR="008E07C4" w:rsidRDefault="008E07C4" w:rsidP="008E07C4">
      <w:r>
        <w:t>The Glens</w:t>
      </w:r>
    </w:p>
    <w:p w14:paraId="74261C1B" w14:textId="6124E1AA" w:rsidR="008E07C4" w:rsidRDefault="008E07C4" w:rsidP="008B2D7C">
      <w:r>
        <w:t>M: 07803 505 081</w:t>
      </w:r>
    </w:p>
    <w:p w14:paraId="572B65C9" w14:textId="77777777" w:rsidR="008E07C4" w:rsidRDefault="008E07C4" w:rsidP="008B2D7C">
      <w:pPr>
        <w:sectPr w:rsidR="008E07C4" w:rsidSect="008E07C4">
          <w:type w:val="continuous"/>
          <w:pgSz w:w="11907" w:h="16839" w:code="9"/>
          <w:pgMar w:top="1267" w:right="1339" w:bottom="1339" w:left="1339" w:header="720" w:footer="720" w:gutter="0"/>
          <w:cols w:num="2" w:space="720"/>
          <w:titlePg/>
          <w:docGrid w:linePitch="360"/>
        </w:sectPr>
      </w:pPr>
    </w:p>
    <w:p w14:paraId="35924758" w14:textId="09204723" w:rsidR="008E07C4" w:rsidRDefault="008E07C4">
      <w:pPr>
        <w:spacing w:after="240"/>
      </w:pPr>
      <w:r>
        <w:br w:type="page"/>
      </w:r>
    </w:p>
    <w:p w14:paraId="05F09E3F" w14:textId="77777777" w:rsidR="008E07C4" w:rsidRDefault="008E07C4" w:rsidP="008B2D7C">
      <w:pPr>
        <w:sectPr w:rsidR="008E07C4" w:rsidSect="008B2D7C">
          <w:type w:val="continuous"/>
          <w:pgSz w:w="11907" w:h="16839" w:code="9"/>
          <w:pgMar w:top="1267" w:right="1339" w:bottom="1339" w:left="1339" w:header="720" w:footer="720" w:gutter="0"/>
          <w:cols w:num="2" w:space="720"/>
          <w:titlePg/>
          <w:docGrid w:linePitch="360"/>
        </w:sectPr>
      </w:pPr>
    </w:p>
    <w:p w14:paraId="3655B76C" w14:textId="0CF34060" w:rsidR="008E07C4" w:rsidRPr="008E07C4" w:rsidRDefault="008E07C4" w:rsidP="008E07C4">
      <w:pPr>
        <w:pStyle w:val="Heading2"/>
      </w:pPr>
      <w:r w:rsidRPr="008E07C4">
        <w:lastRenderedPageBreak/>
        <w:t>Bann</w:t>
      </w:r>
    </w:p>
    <w:p w14:paraId="6AF94916" w14:textId="7875C341" w:rsidR="008E07C4" w:rsidRDefault="008E07C4" w:rsidP="008B2D7C"/>
    <w:p w14:paraId="5EEDB79A" w14:textId="77777777" w:rsidR="008E07C4" w:rsidRDefault="008E07C4" w:rsidP="008B2D7C">
      <w:pPr>
        <w:sectPr w:rsidR="008E07C4" w:rsidSect="002C1C8C">
          <w:type w:val="continuous"/>
          <w:pgSz w:w="11907" w:h="16839" w:code="9"/>
          <w:pgMar w:top="1267" w:right="1339" w:bottom="1339" w:left="1339" w:header="720" w:footer="720" w:gutter="0"/>
          <w:cols w:space="720"/>
          <w:docGrid w:linePitch="381"/>
        </w:sectPr>
      </w:pPr>
    </w:p>
    <w:p w14:paraId="58D094F7" w14:textId="5D5181F4" w:rsidR="008E07C4" w:rsidRDefault="008E07C4" w:rsidP="008B2D7C">
      <w:r>
        <w:rPr>
          <w:noProof/>
        </w:rPr>
        <w:drawing>
          <wp:inline distT="0" distB="0" distL="0" distR="0" wp14:anchorId="1AF34B87" wp14:editId="2FDE55E6">
            <wp:extent cx="1435100" cy="1435100"/>
            <wp:effectExtent l="0" t="0" r="0" b="0"/>
            <wp:docPr id="65" name="Picture 65" descr="Sean Bateson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ean Bateson (S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08F665A1" w14:textId="5E1C781C" w:rsidR="008E07C4" w:rsidRPr="008E07C4" w:rsidRDefault="008E07C4" w:rsidP="008B2D7C">
      <w:pPr>
        <w:rPr>
          <w:b/>
        </w:rPr>
      </w:pPr>
      <w:r w:rsidRPr="008E07C4">
        <w:rPr>
          <w:b/>
        </w:rPr>
        <w:t>Sean Bateson (SF)</w:t>
      </w:r>
    </w:p>
    <w:p w14:paraId="0538BF97" w14:textId="7EA7E1CE" w:rsidR="008E07C4" w:rsidRDefault="008E07C4" w:rsidP="008B2D7C">
      <w:r>
        <w:t>Bann</w:t>
      </w:r>
    </w:p>
    <w:p w14:paraId="6C45E39C" w14:textId="7BDFF06B" w:rsidR="008E07C4" w:rsidRDefault="008E07C4" w:rsidP="008B2D7C">
      <w:r>
        <w:t>M: 07417 688 160</w:t>
      </w:r>
    </w:p>
    <w:p w14:paraId="59173E18" w14:textId="6BB5F70F" w:rsidR="008E07C4" w:rsidRDefault="008E07C4" w:rsidP="008B2D7C"/>
    <w:p w14:paraId="3ED3DA35" w14:textId="4DA0B0E5" w:rsidR="008E07C4" w:rsidRDefault="008E07C4" w:rsidP="008B2D7C">
      <w:r>
        <w:rPr>
          <w:noProof/>
        </w:rPr>
        <w:drawing>
          <wp:inline distT="0" distB="0" distL="0" distR="0" wp14:anchorId="28AF3050" wp14:editId="23174EBA">
            <wp:extent cx="1435100" cy="1435100"/>
            <wp:effectExtent l="0" t="0" r="0" b="0"/>
            <wp:docPr id="66" name="Picture 66" descr="Richard Holmes (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Richard Holmes (UU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6AD74A14" w14:textId="27EB1F61" w:rsidR="008E07C4" w:rsidRPr="008E07C4" w:rsidRDefault="008E07C4" w:rsidP="008B2D7C">
      <w:pPr>
        <w:rPr>
          <w:b/>
        </w:rPr>
      </w:pPr>
      <w:r w:rsidRPr="008E07C4">
        <w:rPr>
          <w:b/>
        </w:rPr>
        <w:t>Richard Holmes (UUP)</w:t>
      </w:r>
    </w:p>
    <w:p w14:paraId="2BDED998" w14:textId="77777777" w:rsidR="008E07C4" w:rsidRDefault="008E07C4" w:rsidP="008E07C4">
      <w:r>
        <w:t>Bann</w:t>
      </w:r>
    </w:p>
    <w:p w14:paraId="021F9AEB" w14:textId="1C538636" w:rsidR="008E07C4" w:rsidRDefault="008E07C4" w:rsidP="008B2D7C">
      <w:r>
        <w:t>M: 07884 303 639</w:t>
      </w:r>
    </w:p>
    <w:p w14:paraId="4B509963" w14:textId="3C75F19F" w:rsidR="008E07C4" w:rsidRDefault="008E07C4" w:rsidP="008B2D7C"/>
    <w:p w14:paraId="13C32C84" w14:textId="418F8FEE" w:rsidR="00B41F55" w:rsidRDefault="00B41F55" w:rsidP="008B2D7C"/>
    <w:p w14:paraId="3B917E58" w14:textId="5ECFA95D" w:rsidR="00B41F55" w:rsidRDefault="00B41F55" w:rsidP="008B2D7C"/>
    <w:p w14:paraId="5FA1410E" w14:textId="77777777" w:rsidR="002C1C8C" w:rsidRDefault="002C1C8C" w:rsidP="008B2D7C"/>
    <w:p w14:paraId="016CF30F" w14:textId="77777777" w:rsidR="00B41F55" w:rsidRDefault="00B41F55" w:rsidP="008B2D7C"/>
    <w:p w14:paraId="5ADE9F98" w14:textId="630A63ED" w:rsidR="008E07C4" w:rsidRDefault="008E07C4" w:rsidP="008B2D7C">
      <w:r>
        <w:rPr>
          <w:noProof/>
        </w:rPr>
        <w:drawing>
          <wp:inline distT="0" distB="0" distL="0" distR="0" wp14:anchorId="20A85E3B" wp14:editId="58963382">
            <wp:extent cx="1435100" cy="1435100"/>
            <wp:effectExtent l="0" t="0" r="0" b="0"/>
            <wp:docPr id="67" name="Picture 67" descr="Helena Dallat O’Driscoll (SD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Helena Dallat O’Driscoll (SDLP)"/>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158A6B55" w14:textId="37920F62" w:rsidR="008E07C4" w:rsidRPr="008E07C4" w:rsidRDefault="008E07C4" w:rsidP="008B2D7C">
      <w:pPr>
        <w:rPr>
          <w:b/>
        </w:rPr>
      </w:pPr>
      <w:r w:rsidRPr="008E07C4">
        <w:rPr>
          <w:b/>
        </w:rPr>
        <w:t xml:space="preserve">Helena </w:t>
      </w:r>
      <w:proofErr w:type="spellStart"/>
      <w:r w:rsidRPr="008E07C4">
        <w:rPr>
          <w:b/>
        </w:rPr>
        <w:t>Dallat</w:t>
      </w:r>
      <w:proofErr w:type="spellEnd"/>
      <w:r w:rsidRPr="008E07C4">
        <w:rPr>
          <w:b/>
        </w:rPr>
        <w:t xml:space="preserve"> O’Driscoll (SDLP)</w:t>
      </w:r>
    </w:p>
    <w:p w14:paraId="1F4E74B6" w14:textId="77777777" w:rsidR="008E07C4" w:rsidRDefault="008E07C4" w:rsidP="008E07C4">
      <w:r>
        <w:t>Bann</w:t>
      </w:r>
    </w:p>
    <w:p w14:paraId="602C21A2" w14:textId="1813311A" w:rsidR="00C21DBB" w:rsidRDefault="008E07C4" w:rsidP="008B2D7C">
      <w:r>
        <w:t>M: 07890 562 573</w:t>
      </w:r>
    </w:p>
    <w:p w14:paraId="217F5B82" w14:textId="277ACCAB" w:rsidR="008E07C4" w:rsidRDefault="008E07C4" w:rsidP="008B2D7C">
      <w:r>
        <w:rPr>
          <w:noProof/>
        </w:rPr>
        <w:drawing>
          <wp:inline distT="0" distB="0" distL="0" distR="0" wp14:anchorId="2D0A7C90" wp14:editId="6EB31AFC">
            <wp:extent cx="1435100" cy="1435100"/>
            <wp:effectExtent l="0" t="0" r="0" b="0"/>
            <wp:docPr id="68" name="Picture 68" descr="Michelle Knight-McQuillan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ichelle Knight-McQuillan (DU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77103A95" w14:textId="28699526" w:rsidR="008E07C4" w:rsidRPr="008E07C4" w:rsidRDefault="008E07C4" w:rsidP="008B2D7C">
      <w:pPr>
        <w:rPr>
          <w:b/>
        </w:rPr>
      </w:pPr>
      <w:r w:rsidRPr="008E07C4">
        <w:rPr>
          <w:b/>
        </w:rPr>
        <w:t>Michelle Knight-McQuillan (DUP)</w:t>
      </w:r>
    </w:p>
    <w:p w14:paraId="1FE03174" w14:textId="77777777" w:rsidR="008E07C4" w:rsidRDefault="008E07C4" w:rsidP="008E07C4">
      <w:r>
        <w:t>Bann</w:t>
      </w:r>
    </w:p>
    <w:p w14:paraId="758B8D65" w14:textId="6877703F" w:rsidR="008E07C4" w:rsidRDefault="008E07C4" w:rsidP="008B2D7C">
      <w:r>
        <w:t>M: 07793 544 264</w:t>
      </w:r>
    </w:p>
    <w:p w14:paraId="491A1ADF" w14:textId="0985ABC4" w:rsidR="008E07C4" w:rsidRDefault="008E07C4" w:rsidP="008B2D7C"/>
    <w:p w14:paraId="681B2E01" w14:textId="3522D3E1" w:rsidR="008E07C4" w:rsidRDefault="008E07C4" w:rsidP="008B2D7C">
      <w:r>
        <w:rPr>
          <w:noProof/>
        </w:rPr>
        <w:drawing>
          <wp:inline distT="0" distB="0" distL="0" distR="0" wp14:anchorId="142736EF" wp14:editId="1D6C5A51">
            <wp:extent cx="1435100" cy="1435100"/>
            <wp:effectExtent l="0" t="0" r="0" b="0"/>
            <wp:docPr id="69" name="Picture 69" descr="Adrian McQuillan (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drian McQuillan (DU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0233BFDA" w14:textId="5AB7F2F7" w:rsidR="008E07C4" w:rsidRPr="008E07C4" w:rsidRDefault="008E07C4" w:rsidP="008B2D7C">
      <w:pPr>
        <w:rPr>
          <w:b/>
        </w:rPr>
      </w:pPr>
      <w:r w:rsidRPr="008E07C4">
        <w:rPr>
          <w:b/>
        </w:rPr>
        <w:t>Adrian McQuillan (DUP)</w:t>
      </w:r>
    </w:p>
    <w:p w14:paraId="76D5DF9E" w14:textId="77777777" w:rsidR="008E07C4" w:rsidRDefault="008E07C4" w:rsidP="008E07C4">
      <w:r>
        <w:t>Bann</w:t>
      </w:r>
    </w:p>
    <w:p w14:paraId="5DF0D5E1" w14:textId="070EAB88" w:rsidR="00C21DBB" w:rsidRDefault="008E07C4" w:rsidP="008B2D7C">
      <w:r>
        <w:t>M: 07792 804 925</w:t>
      </w:r>
      <w:r w:rsidR="00C21DBB">
        <w:br w:type="page"/>
      </w:r>
    </w:p>
    <w:p w14:paraId="2DE41FD7" w14:textId="77777777" w:rsidR="00C21DBB" w:rsidRDefault="00C21DBB" w:rsidP="00C21DBB">
      <w:pPr>
        <w:pStyle w:val="Heading1"/>
        <w:sectPr w:rsidR="00C21DBB" w:rsidSect="008E07C4">
          <w:type w:val="continuous"/>
          <w:pgSz w:w="11907" w:h="16839" w:code="9"/>
          <w:pgMar w:top="1267" w:right="1339" w:bottom="1339" w:left="1339" w:header="720" w:footer="720" w:gutter="0"/>
          <w:cols w:num="2" w:space="720"/>
          <w:titlePg/>
          <w:docGrid w:linePitch="360"/>
        </w:sectPr>
      </w:pPr>
    </w:p>
    <w:p w14:paraId="58D73C93" w14:textId="2773C3E3" w:rsidR="008E07C4" w:rsidRDefault="00C21DBB" w:rsidP="00C21DBB">
      <w:pPr>
        <w:pStyle w:val="Heading1"/>
      </w:pPr>
      <w:r>
        <w:lastRenderedPageBreak/>
        <w:t>Visit us online:</w:t>
      </w:r>
    </w:p>
    <w:p w14:paraId="299C8547" w14:textId="74B1B7A0" w:rsidR="00C21DBB" w:rsidRDefault="00C21DBB" w:rsidP="00C21DBB"/>
    <w:p w14:paraId="5826C650" w14:textId="77777777" w:rsidR="00C21DBB" w:rsidRDefault="00C21DBB" w:rsidP="00C21DBB">
      <w:pPr>
        <w:rPr>
          <w:sz w:val="40"/>
          <w:szCs w:val="40"/>
        </w:rPr>
        <w:sectPr w:rsidR="00C21DBB" w:rsidSect="002C1C8C">
          <w:type w:val="continuous"/>
          <w:pgSz w:w="11907" w:h="16839" w:code="9"/>
          <w:pgMar w:top="1267" w:right="1339" w:bottom="1339" w:left="1339" w:header="720" w:footer="720" w:gutter="0"/>
          <w:cols w:space="720"/>
          <w:docGrid w:linePitch="381"/>
        </w:sectPr>
      </w:pPr>
    </w:p>
    <w:p w14:paraId="34EBD455" w14:textId="77777777" w:rsidR="00C21DBB" w:rsidRDefault="00C21DBB" w:rsidP="00C21DBB">
      <w:pPr>
        <w:rPr>
          <w:sz w:val="36"/>
          <w:szCs w:val="36"/>
        </w:rPr>
      </w:pPr>
      <w:r w:rsidRPr="00C21DBB">
        <w:rPr>
          <w:sz w:val="36"/>
          <w:szCs w:val="36"/>
        </w:rPr>
        <w:t xml:space="preserve">Website: </w:t>
      </w:r>
    </w:p>
    <w:p w14:paraId="4261C4F5" w14:textId="4EC735CB" w:rsidR="00C21DBB" w:rsidRPr="00C21DBB" w:rsidRDefault="00000000" w:rsidP="00C21DBB">
      <w:pPr>
        <w:rPr>
          <w:sz w:val="36"/>
          <w:szCs w:val="36"/>
        </w:rPr>
      </w:pPr>
      <w:hyperlink r:id="rId99" w:history="1">
        <w:proofErr w:type="spellStart"/>
        <w:r w:rsidR="007C4B81">
          <w:rPr>
            <w:rStyle w:val="Hyperlink"/>
            <w:sz w:val="36"/>
            <w:szCs w:val="36"/>
          </w:rPr>
          <w:t>Casueway</w:t>
        </w:r>
        <w:proofErr w:type="spellEnd"/>
        <w:r w:rsidR="007C4B81">
          <w:rPr>
            <w:rStyle w:val="Hyperlink"/>
            <w:sz w:val="36"/>
            <w:szCs w:val="36"/>
          </w:rPr>
          <w:t xml:space="preserve"> Coast and Glens Website</w:t>
        </w:r>
      </w:hyperlink>
      <w:r w:rsidR="00C21DBB" w:rsidRPr="00C21DBB">
        <w:rPr>
          <w:sz w:val="36"/>
          <w:szCs w:val="36"/>
        </w:rPr>
        <w:t xml:space="preserve"> </w:t>
      </w:r>
    </w:p>
    <w:p w14:paraId="478B5346" w14:textId="3BCDBCFA" w:rsidR="00C21DBB" w:rsidRPr="00C21DBB" w:rsidRDefault="00C21DBB" w:rsidP="00C21DBB">
      <w:pPr>
        <w:rPr>
          <w:sz w:val="36"/>
          <w:szCs w:val="36"/>
        </w:rPr>
      </w:pPr>
    </w:p>
    <w:p w14:paraId="061A8F93" w14:textId="77777777" w:rsidR="007C4B81" w:rsidRDefault="00C21DBB" w:rsidP="00C21DBB">
      <w:pPr>
        <w:rPr>
          <w:sz w:val="36"/>
          <w:szCs w:val="36"/>
        </w:rPr>
      </w:pPr>
      <w:r w:rsidRPr="00C21DBB">
        <w:rPr>
          <w:sz w:val="36"/>
          <w:szCs w:val="36"/>
        </w:rPr>
        <w:t xml:space="preserve">Facebook: </w:t>
      </w:r>
    </w:p>
    <w:p w14:paraId="60DE763A" w14:textId="0E3687AD" w:rsidR="00C21DBB" w:rsidRPr="00C21DBB" w:rsidRDefault="00000000" w:rsidP="00C21DBB">
      <w:pPr>
        <w:rPr>
          <w:sz w:val="36"/>
          <w:szCs w:val="36"/>
        </w:rPr>
      </w:pPr>
      <w:hyperlink r:id="rId100" w:history="1">
        <w:r w:rsidR="007C4B81">
          <w:rPr>
            <w:rStyle w:val="Hyperlink"/>
            <w:sz w:val="36"/>
            <w:szCs w:val="36"/>
          </w:rPr>
          <w:t>Causeway Coast and Glens Facebook</w:t>
        </w:r>
      </w:hyperlink>
    </w:p>
    <w:p w14:paraId="47155C37" w14:textId="0EECD20F" w:rsidR="00C21DBB" w:rsidRPr="00C21DBB" w:rsidRDefault="00C21DBB" w:rsidP="00C21DBB">
      <w:pPr>
        <w:rPr>
          <w:sz w:val="36"/>
          <w:szCs w:val="36"/>
        </w:rPr>
      </w:pPr>
    </w:p>
    <w:p w14:paraId="02FAEF78" w14:textId="77777777" w:rsidR="00C21DBB" w:rsidRDefault="00C21DBB" w:rsidP="00C21DBB">
      <w:pPr>
        <w:rPr>
          <w:sz w:val="36"/>
          <w:szCs w:val="36"/>
        </w:rPr>
      </w:pPr>
      <w:r w:rsidRPr="00C21DBB">
        <w:rPr>
          <w:sz w:val="36"/>
          <w:szCs w:val="36"/>
        </w:rPr>
        <w:t>Twitter:</w:t>
      </w:r>
    </w:p>
    <w:p w14:paraId="2E4348B1" w14:textId="4402BE10" w:rsidR="00C21DBB" w:rsidRDefault="00000000" w:rsidP="00C21DBB">
      <w:pPr>
        <w:rPr>
          <w:sz w:val="36"/>
          <w:szCs w:val="36"/>
        </w:rPr>
      </w:pPr>
      <w:hyperlink r:id="rId101" w:history="1">
        <w:r w:rsidR="007C4B81">
          <w:rPr>
            <w:rStyle w:val="Hyperlink"/>
            <w:sz w:val="36"/>
            <w:szCs w:val="36"/>
          </w:rPr>
          <w:t>Causeway Coast and Glens Twitter</w:t>
        </w:r>
      </w:hyperlink>
      <w:r w:rsidR="00C21DBB" w:rsidRPr="00C21DBB">
        <w:rPr>
          <w:sz w:val="36"/>
          <w:szCs w:val="36"/>
        </w:rPr>
        <w:t xml:space="preserve"> </w:t>
      </w:r>
    </w:p>
    <w:p w14:paraId="5173710A" w14:textId="54C47CA6" w:rsidR="00C21DBB" w:rsidRDefault="00C21DBB" w:rsidP="00C21DBB">
      <w:pPr>
        <w:rPr>
          <w:sz w:val="36"/>
          <w:szCs w:val="36"/>
        </w:rPr>
      </w:pPr>
    </w:p>
    <w:p w14:paraId="10EEDB5A" w14:textId="3661C684" w:rsidR="00C21DBB" w:rsidRPr="00C21DBB" w:rsidRDefault="00C21DBB" w:rsidP="00C21DBB">
      <w:pPr>
        <w:rPr>
          <w:sz w:val="36"/>
          <w:szCs w:val="36"/>
        </w:rPr>
      </w:pPr>
      <w:r>
        <w:rPr>
          <w:noProof/>
        </w:rPr>
        <w:drawing>
          <wp:inline distT="0" distB="0" distL="0" distR="0" wp14:anchorId="60097FFB" wp14:editId="07D9EA51">
            <wp:extent cx="5537200" cy="1790935"/>
            <wp:effectExtent l="0" t="0" r="0" b="0"/>
            <wp:docPr id="70" name="Picture 70" descr="Causeway Coast and Glens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useway Coast and Glens Borough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967" cy="1805091"/>
                    </a:xfrm>
                    <a:prstGeom prst="rect">
                      <a:avLst/>
                    </a:prstGeom>
                  </pic:spPr>
                </pic:pic>
              </a:graphicData>
            </a:graphic>
          </wp:inline>
        </w:drawing>
      </w:r>
    </w:p>
    <w:sectPr w:rsidR="00C21DBB" w:rsidRPr="00C21DBB" w:rsidSect="00C21DBB">
      <w:type w:val="continuous"/>
      <w:pgSz w:w="11907" w:h="16839" w:code="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5C86B" w14:textId="77777777" w:rsidR="00B6097D" w:rsidRDefault="00B6097D" w:rsidP="00455235">
      <w:r>
        <w:separator/>
      </w:r>
    </w:p>
    <w:p w14:paraId="05B6A4CA" w14:textId="77777777" w:rsidR="00B6097D" w:rsidRDefault="00B6097D" w:rsidP="00455235"/>
    <w:p w14:paraId="4ADC8CC9" w14:textId="77777777" w:rsidR="00B6097D" w:rsidRDefault="00B6097D" w:rsidP="00455235"/>
  </w:endnote>
  <w:endnote w:type="continuationSeparator" w:id="0">
    <w:p w14:paraId="66DB27B7" w14:textId="77777777" w:rsidR="00B6097D" w:rsidRDefault="00B6097D" w:rsidP="00455235">
      <w:r>
        <w:continuationSeparator/>
      </w:r>
    </w:p>
    <w:p w14:paraId="008F8BB3" w14:textId="77777777" w:rsidR="00B6097D" w:rsidRDefault="00B6097D" w:rsidP="00455235"/>
    <w:p w14:paraId="1DEEFAF1" w14:textId="77777777" w:rsidR="00B6097D" w:rsidRDefault="00B6097D" w:rsidP="00455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5325976"/>
      <w:docPartObj>
        <w:docPartGallery w:val="Page Numbers (Bottom of Page)"/>
        <w:docPartUnique/>
      </w:docPartObj>
    </w:sdtPr>
    <w:sdtContent>
      <w:p w14:paraId="447CB2D2" w14:textId="1C5C87E8" w:rsidR="005D3E5E" w:rsidRDefault="005D3E5E" w:rsidP="002140F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75925D" w14:textId="77777777" w:rsidR="005D3E5E" w:rsidRDefault="005D3E5E" w:rsidP="005D3E5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951786"/>
      <w:docPartObj>
        <w:docPartGallery w:val="Page Numbers (Bottom of Page)"/>
        <w:docPartUnique/>
      </w:docPartObj>
    </w:sdtPr>
    <w:sdtContent>
      <w:p w14:paraId="106E0A64" w14:textId="191D4B4C" w:rsidR="005D3E5E" w:rsidRDefault="005D3E5E" w:rsidP="002140F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29D67E" w14:textId="69DA895F" w:rsidR="008D672A" w:rsidRPr="007A14D0" w:rsidRDefault="005D3E5E" w:rsidP="008D672A">
    <w:pPr>
      <w:pStyle w:val="Footer"/>
      <w:ind w:firstLine="360"/>
    </w:pPr>
    <w:r>
      <w:t xml:space="preserve">| </w:t>
    </w:r>
    <w:r w:rsidR="007A14D0" w:rsidRPr="00D47D9E">
      <w:t xml:space="preserve">Edition 8, </w:t>
    </w:r>
    <w:r w:rsidRPr="00D47D9E">
      <w:t>January 2023</w:t>
    </w:r>
    <w:r w:rsidR="007A14D0">
      <w:tab/>
    </w:r>
    <w:r w:rsidR="007A14D0">
      <w:tab/>
    </w:r>
    <w:hyperlink r:id="rId1" w:history="1">
      <w:r w:rsidR="007D2837">
        <w:rPr>
          <w:rStyle w:val="Hyperlink"/>
        </w:rPr>
        <w:t>Causeway Coast and Glens Website</w:t>
      </w:r>
    </w:hyperlink>
    <w:r w:rsidR="007D283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461F" w14:textId="7CF96CED" w:rsidR="00D47D9E" w:rsidRDefault="007A14D0" w:rsidP="00455235">
    <w:pPr>
      <w:pStyle w:val="Footer"/>
    </w:pPr>
    <w:r>
      <w:t xml:space="preserve">1 | </w:t>
    </w:r>
    <w:r w:rsidR="00D47D9E" w:rsidRPr="00D47D9E">
      <w:t xml:space="preserve">Edition 8, </w:t>
    </w:r>
    <w:r w:rsidR="005D3E5E" w:rsidRPr="00D47D9E">
      <w:t>January 2023</w:t>
    </w:r>
    <w:r w:rsidR="00D47D9E">
      <w:tab/>
    </w:r>
    <w:r w:rsidR="00D47D9E">
      <w:tab/>
    </w:r>
    <w:r w:rsidR="00D47D9E">
      <w:tab/>
    </w:r>
    <w:r w:rsidR="005D3E5E">
      <w:tab/>
    </w:r>
    <w:hyperlink r:id="rId1" w:history="1">
      <w:r w:rsidR="007D2837">
        <w:rPr>
          <w:rStyle w:val="Hyperlink"/>
        </w:rPr>
        <w:t>Causeway Coast and Glens Website</w:t>
      </w:r>
    </w:hyperlink>
    <w:r w:rsidR="00D47D9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47932" w14:textId="77777777" w:rsidR="00B6097D" w:rsidRDefault="00B6097D" w:rsidP="00455235">
      <w:r>
        <w:separator/>
      </w:r>
    </w:p>
    <w:p w14:paraId="385A4F40" w14:textId="77777777" w:rsidR="00B6097D" w:rsidRDefault="00B6097D" w:rsidP="00455235"/>
    <w:p w14:paraId="7B9F2D27" w14:textId="77777777" w:rsidR="00B6097D" w:rsidRDefault="00B6097D" w:rsidP="00455235"/>
  </w:footnote>
  <w:footnote w:type="continuationSeparator" w:id="0">
    <w:p w14:paraId="62DDEAC7" w14:textId="77777777" w:rsidR="00B6097D" w:rsidRDefault="00B6097D" w:rsidP="00455235">
      <w:r>
        <w:continuationSeparator/>
      </w:r>
    </w:p>
    <w:p w14:paraId="7684B074" w14:textId="77777777" w:rsidR="00B6097D" w:rsidRDefault="00B6097D" w:rsidP="00455235"/>
    <w:p w14:paraId="5B723C03" w14:textId="77777777" w:rsidR="00B6097D" w:rsidRDefault="00B6097D" w:rsidP="004552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5A946D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30A30"/>
    <w:multiLevelType w:val="hybridMultilevel"/>
    <w:tmpl w:val="6966F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35F22"/>
    <w:multiLevelType w:val="multilevel"/>
    <w:tmpl w:val="B094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36518"/>
    <w:multiLevelType w:val="hybridMultilevel"/>
    <w:tmpl w:val="074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D629D8"/>
    <w:multiLevelType w:val="hybridMultilevel"/>
    <w:tmpl w:val="04F2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83510"/>
    <w:multiLevelType w:val="hybridMultilevel"/>
    <w:tmpl w:val="BE6E19F6"/>
    <w:lvl w:ilvl="0" w:tplc="A50A105A">
      <w:start w:val="1"/>
      <w:numFmt w:val="bullet"/>
      <w:pStyle w:val="ListBullet"/>
      <w:lvlText w:val=""/>
      <w:lvlJc w:val="left"/>
      <w:pPr>
        <w:tabs>
          <w:tab w:val="num" w:pos="542"/>
        </w:tabs>
        <w:ind w:left="542"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32F2F"/>
    <w:multiLevelType w:val="multilevel"/>
    <w:tmpl w:val="B66C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2796E"/>
    <w:multiLevelType w:val="hybridMultilevel"/>
    <w:tmpl w:val="659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1B6E62"/>
    <w:multiLevelType w:val="hybridMultilevel"/>
    <w:tmpl w:val="0E86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243177">
    <w:abstractNumId w:val="9"/>
  </w:num>
  <w:num w:numId="2" w16cid:durableId="2091543020">
    <w:abstractNumId w:val="14"/>
  </w:num>
  <w:num w:numId="3" w16cid:durableId="134372597">
    <w:abstractNumId w:val="19"/>
  </w:num>
  <w:num w:numId="4" w16cid:durableId="1708292320">
    <w:abstractNumId w:val="15"/>
  </w:num>
  <w:num w:numId="5" w16cid:durableId="510066862">
    <w:abstractNumId w:val="13"/>
  </w:num>
  <w:num w:numId="6" w16cid:durableId="1950814659">
    <w:abstractNumId w:val="7"/>
  </w:num>
  <w:num w:numId="7" w16cid:durableId="1793328627">
    <w:abstractNumId w:val="6"/>
  </w:num>
  <w:num w:numId="8" w16cid:durableId="2009820712">
    <w:abstractNumId w:val="5"/>
  </w:num>
  <w:num w:numId="9" w16cid:durableId="786389938">
    <w:abstractNumId w:val="4"/>
  </w:num>
  <w:num w:numId="10" w16cid:durableId="1362970161">
    <w:abstractNumId w:val="8"/>
  </w:num>
  <w:num w:numId="11" w16cid:durableId="1717005314">
    <w:abstractNumId w:val="3"/>
  </w:num>
  <w:num w:numId="12" w16cid:durableId="452095358">
    <w:abstractNumId w:val="2"/>
  </w:num>
  <w:num w:numId="13" w16cid:durableId="2032024434">
    <w:abstractNumId w:val="1"/>
  </w:num>
  <w:num w:numId="14" w16cid:durableId="998726219">
    <w:abstractNumId w:val="0"/>
  </w:num>
  <w:num w:numId="15" w16cid:durableId="324670189">
    <w:abstractNumId w:val="17"/>
  </w:num>
  <w:num w:numId="16" w16cid:durableId="1220360317">
    <w:abstractNumId w:val="21"/>
  </w:num>
  <w:num w:numId="17" w16cid:durableId="1041788974">
    <w:abstractNumId w:val="18"/>
  </w:num>
  <w:num w:numId="18" w16cid:durableId="756512651">
    <w:abstractNumId w:val="22"/>
  </w:num>
  <w:num w:numId="19" w16cid:durableId="1399282436">
    <w:abstractNumId w:val="20"/>
  </w:num>
  <w:num w:numId="20" w16cid:durableId="2055036975">
    <w:abstractNumId w:val="16"/>
  </w:num>
  <w:num w:numId="21" w16cid:durableId="1760249356">
    <w:abstractNumId w:val="11"/>
  </w:num>
  <w:num w:numId="22" w16cid:durableId="2016684033">
    <w:abstractNumId w:val="12"/>
  </w:num>
  <w:num w:numId="23" w16cid:durableId="19569094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F7"/>
    <w:rsid w:val="00074961"/>
    <w:rsid w:val="000807C6"/>
    <w:rsid w:val="0008593A"/>
    <w:rsid w:val="00092C4E"/>
    <w:rsid w:val="00112704"/>
    <w:rsid w:val="001D1FD5"/>
    <w:rsid w:val="001E5E35"/>
    <w:rsid w:val="002A2310"/>
    <w:rsid w:val="002C1C8C"/>
    <w:rsid w:val="0042744C"/>
    <w:rsid w:val="00455235"/>
    <w:rsid w:val="004C3AB5"/>
    <w:rsid w:val="00526FD3"/>
    <w:rsid w:val="0054706B"/>
    <w:rsid w:val="005A1EF4"/>
    <w:rsid w:val="005D3E5E"/>
    <w:rsid w:val="006115B5"/>
    <w:rsid w:val="00644D36"/>
    <w:rsid w:val="006D7308"/>
    <w:rsid w:val="007557D0"/>
    <w:rsid w:val="00777DFE"/>
    <w:rsid w:val="00790CEC"/>
    <w:rsid w:val="007A14D0"/>
    <w:rsid w:val="007C4B81"/>
    <w:rsid w:val="007D2837"/>
    <w:rsid w:val="008116BF"/>
    <w:rsid w:val="008B2D7C"/>
    <w:rsid w:val="008D574F"/>
    <w:rsid w:val="008D672A"/>
    <w:rsid w:val="008E07C4"/>
    <w:rsid w:val="00934B98"/>
    <w:rsid w:val="00940559"/>
    <w:rsid w:val="009746F3"/>
    <w:rsid w:val="00AB6795"/>
    <w:rsid w:val="00B41F55"/>
    <w:rsid w:val="00B6097D"/>
    <w:rsid w:val="00C21DBB"/>
    <w:rsid w:val="00C768AE"/>
    <w:rsid w:val="00CC5106"/>
    <w:rsid w:val="00D16BAD"/>
    <w:rsid w:val="00D47D9E"/>
    <w:rsid w:val="00E412B2"/>
    <w:rsid w:val="00E53D1D"/>
    <w:rsid w:val="00E6388F"/>
    <w:rsid w:val="00F228A9"/>
    <w:rsid w:val="00F251B2"/>
    <w:rsid w:val="00FB18F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38D6D"/>
  <w15:chartTrackingRefBased/>
  <w15:docId w15:val="{A1227AB3-42DF-9146-A1D9-ECAFA68E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C8C"/>
    <w:pPr>
      <w:spacing w:after="0"/>
    </w:pPr>
    <w:rPr>
      <w:rFonts w:ascii="Arial" w:hAnsi="Arial"/>
      <w:sz w:val="28"/>
    </w:rPr>
  </w:style>
  <w:style w:type="paragraph" w:styleId="Heading1">
    <w:name w:val="heading 1"/>
    <w:basedOn w:val="Normal"/>
    <w:next w:val="Normal"/>
    <w:link w:val="Heading1Char"/>
    <w:uiPriority w:val="9"/>
    <w:qFormat/>
    <w:rsid w:val="00644D36"/>
    <w:pPr>
      <w:keepNext/>
      <w:keepLines/>
      <w:spacing w:before="520" w:after="120" w:line="240" w:lineRule="auto"/>
      <w:contextualSpacing/>
      <w:outlineLvl w:val="0"/>
    </w:pPr>
    <w:rPr>
      <w:rFonts w:eastAsiaTheme="majorEastAsia" w:cstheme="majorBidi"/>
      <w:b/>
      <w:color w:val="7030A0"/>
      <w:sz w:val="48"/>
      <w:szCs w:val="32"/>
    </w:rPr>
  </w:style>
  <w:style w:type="paragraph" w:styleId="Heading2">
    <w:name w:val="heading 2"/>
    <w:basedOn w:val="Normal"/>
    <w:next w:val="Normal"/>
    <w:link w:val="Heading2Char"/>
    <w:uiPriority w:val="9"/>
    <w:unhideWhenUsed/>
    <w:qFormat/>
    <w:rsid w:val="00644D36"/>
    <w:pPr>
      <w:keepNext/>
      <w:keepLines/>
      <w:spacing w:before="120" w:after="120" w:line="240" w:lineRule="auto"/>
      <w:outlineLvl w:val="1"/>
    </w:pPr>
    <w:rPr>
      <w:rFonts w:eastAsiaTheme="majorEastAsia" w:cstheme="majorBidi"/>
      <w:color w:val="984F8B"/>
      <w:sz w:val="40"/>
      <w:szCs w:val="26"/>
    </w:rPr>
  </w:style>
  <w:style w:type="paragraph" w:styleId="Heading3">
    <w:name w:val="heading 3"/>
    <w:basedOn w:val="Normal"/>
    <w:next w:val="Normal"/>
    <w:link w:val="Heading3Char"/>
    <w:uiPriority w:val="9"/>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rsid w:val="00D47D9E"/>
    <w:pPr>
      <w:spacing w:line="240" w:lineRule="auto"/>
      <w:contextualSpacing/>
    </w:pPr>
    <w:rPr>
      <w:rFonts w:eastAsiaTheme="majorEastAsia" w:cstheme="majorBidi"/>
      <w:b/>
      <w:color w:val="7030A0"/>
      <w:kern w:val="28"/>
      <w:sz w:val="56"/>
      <w:szCs w:val="56"/>
    </w:rPr>
  </w:style>
  <w:style w:type="character" w:customStyle="1" w:styleId="TitleChar">
    <w:name w:val="Title Char"/>
    <w:basedOn w:val="DefaultParagraphFont"/>
    <w:link w:val="Title"/>
    <w:uiPriority w:val="1"/>
    <w:rsid w:val="00D47D9E"/>
    <w:rPr>
      <w:rFonts w:ascii="Arial" w:eastAsiaTheme="majorEastAsia" w:hAnsi="Arial" w:cstheme="majorBidi"/>
      <w:b/>
      <w:color w:val="7030A0"/>
      <w:kern w:val="28"/>
      <w:sz w:val="56"/>
      <w:szCs w:val="56"/>
    </w:rPr>
  </w:style>
  <w:style w:type="character" w:customStyle="1" w:styleId="Heading1Char">
    <w:name w:val="Heading 1 Char"/>
    <w:basedOn w:val="DefaultParagraphFont"/>
    <w:link w:val="Heading1"/>
    <w:uiPriority w:val="9"/>
    <w:rsid w:val="00644D36"/>
    <w:rPr>
      <w:rFonts w:ascii="Arial" w:eastAsiaTheme="majorEastAsia" w:hAnsi="Arial" w:cstheme="majorBidi"/>
      <w:b/>
      <w:color w:val="7030A0"/>
      <w:sz w:val="48"/>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sid w:val="00644D36"/>
    <w:rPr>
      <w:rFonts w:ascii="Arial" w:eastAsiaTheme="majorEastAsia" w:hAnsi="Arial" w:cstheme="majorBidi"/>
      <w:color w:val="984F8B"/>
      <w:sz w:val="40"/>
      <w:szCs w:val="26"/>
    </w:rPr>
  </w:style>
  <w:style w:type="paragraph" w:styleId="Header">
    <w:name w:val="header"/>
    <w:basedOn w:val="Normal"/>
    <w:link w:val="HeaderChar"/>
    <w:uiPriority w:val="99"/>
    <w:qFormat/>
    <w:pPr>
      <w:spacing w:line="240" w:lineRule="auto"/>
    </w:pPr>
  </w:style>
  <w:style w:type="character" w:customStyle="1" w:styleId="Heading3Char">
    <w:name w:val="Heading 3 Char"/>
    <w:basedOn w:val="DefaultParagraphFont"/>
    <w:link w:val="Heading3"/>
    <w:uiPriority w:val="9"/>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character" w:styleId="Hyperlink">
    <w:name w:val="Hyperlink"/>
    <w:basedOn w:val="DefaultParagraphFont"/>
    <w:uiPriority w:val="99"/>
    <w:unhideWhenUsed/>
    <w:rsid w:val="00D47D9E"/>
    <w:rPr>
      <w:rFonts w:ascii="Arial" w:hAnsi="Arial"/>
      <w:color w:val="7030A0"/>
      <w:u w:val="single"/>
    </w:rPr>
  </w:style>
  <w:style w:type="character" w:styleId="UnresolvedMention">
    <w:name w:val="Unresolved Mention"/>
    <w:basedOn w:val="DefaultParagraphFont"/>
    <w:uiPriority w:val="99"/>
    <w:semiHidden/>
    <w:unhideWhenUsed/>
    <w:rsid w:val="00D47D9E"/>
    <w:rPr>
      <w:color w:val="605E5C"/>
      <w:shd w:val="clear" w:color="auto" w:fill="E1DFDD"/>
    </w:rPr>
  </w:style>
  <w:style w:type="paragraph" w:customStyle="1" w:styleId="Caption2">
    <w:name w:val="Caption2"/>
    <w:basedOn w:val="Quote"/>
    <w:qFormat/>
    <w:rsid w:val="008D574F"/>
    <w:pPr>
      <w:ind w:left="0"/>
    </w:pPr>
  </w:style>
  <w:style w:type="character" w:styleId="PageNumber">
    <w:name w:val="page number"/>
    <w:basedOn w:val="DefaultParagraphFont"/>
    <w:uiPriority w:val="99"/>
    <w:semiHidden/>
    <w:unhideWhenUsed/>
    <w:rsid w:val="005D3E5E"/>
    <w:rPr>
      <w:rFonts w:ascii="Arial" w:hAnsi="Arial"/>
    </w:rPr>
  </w:style>
  <w:style w:type="character" w:styleId="FollowedHyperlink">
    <w:name w:val="FollowedHyperlink"/>
    <w:basedOn w:val="DefaultParagraphFont"/>
    <w:uiPriority w:val="99"/>
    <w:semiHidden/>
    <w:unhideWhenUsed/>
    <w:rsid w:val="005D3E5E"/>
    <w:rPr>
      <w:color w:val="7A4561" w:themeColor="followedHyperlink"/>
      <w:u w:val="single"/>
    </w:rPr>
  </w:style>
  <w:style w:type="paragraph" w:styleId="NormalWeb">
    <w:name w:val="Normal (Web)"/>
    <w:basedOn w:val="Normal"/>
    <w:uiPriority w:val="99"/>
    <w:unhideWhenUsed/>
    <w:rsid w:val="00E412B2"/>
    <w:pPr>
      <w:spacing w:before="100" w:beforeAutospacing="1" w:after="100" w:afterAutospacing="1" w:line="240" w:lineRule="auto"/>
    </w:pPr>
    <w:rPr>
      <w:rFonts w:ascii="Times New Roman" w:eastAsia="Times New Roman" w:hAnsi="Times New Roman" w:cs="Times New Roman"/>
      <w:color w:val="auto"/>
      <w:lang w:val="en-GB" w:eastAsia="en-GB"/>
    </w:rPr>
  </w:style>
  <w:style w:type="paragraph" w:styleId="ListParagraph">
    <w:name w:val="List Paragraph"/>
    <w:basedOn w:val="Normal"/>
    <w:uiPriority w:val="34"/>
    <w:qFormat/>
    <w:rsid w:val="008116BF"/>
    <w:pPr>
      <w:spacing w:line="240" w:lineRule="auto"/>
      <w:ind w:left="720"/>
      <w:contextualSpacing/>
    </w:pPr>
    <w:rPr>
      <w:rFonts w:ascii="Times New Roman" w:eastAsia="Times New Roman" w:hAnsi="Times New Roman" w:cs="Times New Roman"/>
      <w:color w:val="auto"/>
      <w:lang w:val="en-GB" w:eastAsia="en-GB"/>
    </w:rPr>
  </w:style>
  <w:style w:type="paragraph" w:customStyle="1" w:styleId="xmsonormal">
    <w:name w:val="x_msonormal"/>
    <w:basedOn w:val="Normal"/>
    <w:rsid w:val="008116BF"/>
    <w:pPr>
      <w:spacing w:line="240" w:lineRule="auto"/>
    </w:pPr>
    <w:rPr>
      <w:rFonts w:ascii="Calibri" w:hAnsi="Calibri" w:cs="Calibri"/>
      <w:color w:val="auto"/>
      <w:sz w:val="22"/>
      <w:szCs w:val="22"/>
      <w:lang w:val="en-GB" w:eastAsia="en-GB"/>
    </w:rPr>
  </w:style>
  <w:style w:type="paragraph" w:customStyle="1" w:styleId="Default">
    <w:name w:val="Default"/>
    <w:basedOn w:val="Normal"/>
    <w:rsid w:val="00940559"/>
    <w:pPr>
      <w:autoSpaceDE w:val="0"/>
      <w:autoSpaceDN w:val="0"/>
      <w:spacing w:line="240" w:lineRule="auto"/>
    </w:pPr>
    <w:rPr>
      <w:rFonts w:eastAsia="SimSun" w:cs="Arial"/>
      <w:color w:val="000000"/>
      <w:lang w:val="en-GB" w:eastAsia="en-US"/>
    </w:rPr>
  </w:style>
  <w:style w:type="paragraph" w:customStyle="1" w:styleId="BasicParagraph">
    <w:name w:val="[Basic Paragraph]"/>
    <w:basedOn w:val="Normal"/>
    <w:uiPriority w:val="99"/>
    <w:rsid w:val="0042744C"/>
    <w:pPr>
      <w:autoSpaceDE w:val="0"/>
      <w:autoSpaceDN w:val="0"/>
      <w:adjustRightInd w:val="0"/>
      <w:spacing w:line="288" w:lineRule="auto"/>
      <w:textAlignment w:val="center"/>
    </w:pPr>
    <w:rPr>
      <w:rFonts w:ascii="Minion Pro" w:hAnsi="Minion Pro" w:cs="Minion Pro"/>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768">
      <w:bodyDiv w:val="1"/>
      <w:marLeft w:val="0"/>
      <w:marRight w:val="0"/>
      <w:marTop w:val="0"/>
      <w:marBottom w:val="0"/>
      <w:divBdr>
        <w:top w:val="none" w:sz="0" w:space="0" w:color="auto"/>
        <w:left w:val="none" w:sz="0" w:space="0" w:color="auto"/>
        <w:bottom w:val="none" w:sz="0" w:space="0" w:color="auto"/>
        <w:right w:val="none" w:sz="0" w:space="0" w:color="auto"/>
      </w:divBdr>
      <w:divsChild>
        <w:div w:id="637228258">
          <w:marLeft w:val="0"/>
          <w:marRight w:val="0"/>
          <w:marTop w:val="0"/>
          <w:marBottom w:val="0"/>
          <w:divBdr>
            <w:top w:val="none" w:sz="0" w:space="0" w:color="auto"/>
            <w:left w:val="none" w:sz="0" w:space="0" w:color="auto"/>
            <w:bottom w:val="none" w:sz="0" w:space="0" w:color="auto"/>
            <w:right w:val="none" w:sz="0" w:space="0" w:color="auto"/>
          </w:divBdr>
          <w:divsChild>
            <w:div w:id="1796898712">
              <w:marLeft w:val="0"/>
              <w:marRight w:val="0"/>
              <w:marTop w:val="0"/>
              <w:marBottom w:val="0"/>
              <w:divBdr>
                <w:top w:val="none" w:sz="0" w:space="0" w:color="auto"/>
                <w:left w:val="none" w:sz="0" w:space="0" w:color="auto"/>
                <w:bottom w:val="none" w:sz="0" w:space="0" w:color="auto"/>
                <w:right w:val="none" w:sz="0" w:space="0" w:color="auto"/>
              </w:divBdr>
              <w:divsChild>
                <w:div w:id="1471240017">
                  <w:marLeft w:val="0"/>
                  <w:marRight w:val="0"/>
                  <w:marTop w:val="0"/>
                  <w:marBottom w:val="0"/>
                  <w:divBdr>
                    <w:top w:val="none" w:sz="0" w:space="0" w:color="auto"/>
                    <w:left w:val="none" w:sz="0" w:space="0" w:color="auto"/>
                    <w:bottom w:val="none" w:sz="0" w:space="0" w:color="auto"/>
                    <w:right w:val="none" w:sz="0" w:space="0" w:color="auto"/>
                  </w:divBdr>
                  <w:divsChild>
                    <w:div w:id="3261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87950">
      <w:bodyDiv w:val="1"/>
      <w:marLeft w:val="0"/>
      <w:marRight w:val="0"/>
      <w:marTop w:val="0"/>
      <w:marBottom w:val="0"/>
      <w:divBdr>
        <w:top w:val="none" w:sz="0" w:space="0" w:color="auto"/>
        <w:left w:val="none" w:sz="0" w:space="0" w:color="auto"/>
        <w:bottom w:val="none" w:sz="0" w:space="0" w:color="auto"/>
        <w:right w:val="none" w:sz="0" w:space="0" w:color="auto"/>
      </w:divBdr>
      <w:divsChild>
        <w:div w:id="849759889">
          <w:marLeft w:val="0"/>
          <w:marRight w:val="0"/>
          <w:marTop w:val="0"/>
          <w:marBottom w:val="0"/>
          <w:divBdr>
            <w:top w:val="none" w:sz="0" w:space="0" w:color="auto"/>
            <w:left w:val="none" w:sz="0" w:space="0" w:color="auto"/>
            <w:bottom w:val="none" w:sz="0" w:space="0" w:color="auto"/>
            <w:right w:val="none" w:sz="0" w:space="0" w:color="auto"/>
          </w:divBdr>
          <w:divsChild>
            <w:div w:id="269314400">
              <w:marLeft w:val="0"/>
              <w:marRight w:val="0"/>
              <w:marTop w:val="0"/>
              <w:marBottom w:val="0"/>
              <w:divBdr>
                <w:top w:val="none" w:sz="0" w:space="0" w:color="auto"/>
                <w:left w:val="none" w:sz="0" w:space="0" w:color="auto"/>
                <w:bottom w:val="none" w:sz="0" w:space="0" w:color="auto"/>
                <w:right w:val="none" w:sz="0" w:space="0" w:color="auto"/>
              </w:divBdr>
              <w:divsChild>
                <w:div w:id="1254052600">
                  <w:marLeft w:val="0"/>
                  <w:marRight w:val="0"/>
                  <w:marTop w:val="0"/>
                  <w:marBottom w:val="0"/>
                  <w:divBdr>
                    <w:top w:val="none" w:sz="0" w:space="0" w:color="auto"/>
                    <w:left w:val="none" w:sz="0" w:space="0" w:color="auto"/>
                    <w:bottom w:val="none" w:sz="0" w:space="0" w:color="auto"/>
                    <w:right w:val="none" w:sz="0" w:space="0" w:color="auto"/>
                  </w:divBdr>
                  <w:divsChild>
                    <w:div w:id="19839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92591">
      <w:bodyDiv w:val="1"/>
      <w:marLeft w:val="0"/>
      <w:marRight w:val="0"/>
      <w:marTop w:val="0"/>
      <w:marBottom w:val="0"/>
      <w:divBdr>
        <w:top w:val="none" w:sz="0" w:space="0" w:color="auto"/>
        <w:left w:val="none" w:sz="0" w:space="0" w:color="auto"/>
        <w:bottom w:val="none" w:sz="0" w:space="0" w:color="auto"/>
        <w:right w:val="none" w:sz="0" w:space="0" w:color="auto"/>
      </w:divBdr>
      <w:divsChild>
        <w:div w:id="793137102">
          <w:marLeft w:val="0"/>
          <w:marRight w:val="0"/>
          <w:marTop w:val="0"/>
          <w:marBottom w:val="0"/>
          <w:divBdr>
            <w:top w:val="none" w:sz="0" w:space="0" w:color="auto"/>
            <w:left w:val="none" w:sz="0" w:space="0" w:color="auto"/>
            <w:bottom w:val="none" w:sz="0" w:space="0" w:color="auto"/>
            <w:right w:val="none" w:sz="0" w:space="0" w:color="auto"/>
          </w:divBdr>
          <w:divsChild>
            <w:div w:id="1207525110">
              <w:marLeft w:val="0"/>
              <w:marRight w:val="0"/>
              <w:marTop w:val="0"/>
              <w:marBottom w:val="0"/>
              <w:divBdr>
                <w:top w:val="none" w:sz="0" w:space="0" w:color="auto"/>
                <w:left w:val="none" w:sz="0" w:space="0" w:color="auto"/>
                <w:bottom w:val="none" w:sz="0" w:space="0" w:color="auto"/>
                <w:right w:val="none" w:sz="0" w:space="0" w:color="auto"/>
              </w:divBdr>
              <w:divsChild>
                <w:div w:id="1657415364">
                  <w:marLeft w:val="0"/>
                  <w:marRight w:val="0"/>
                  <w:marTop w:val="0"/>
                  <w:marBottom w:val="0"/>
                  <w:divBdr>
                    <w:top w:val="none" w:sz="0" w:space="0" w:color="auto"/>
                    <w:left w:val="none" w:sz="0" w:space="0" w:color="auto"/>
                    <w:bottom w:val="none" w:sz="0" w:space="0" w:color="auto"/>
                    <w:right w:val="none" w:sz="0" w:space="0" w:color="auto"/>
                  </w:divBdr>
                  <w:divsChild>
                    <w:div w:id="6022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50329">
      <w:bodyDiv w:val="1"/>
      <w:marLeft w:val="0"/>
      <w:marRight w:val="0"/>
      <w:marTop w:val="0"/>
      <w:marBottom w:val="0"/>
      <w:divBdr>
        <w:top w:val="none" w:sz="0" w:space="0" w:color="auto"/>
        <w:left w:val="none" w:sz="0" w:space="0" w:color="auto"/>
        <w:bottom w:val="none" w:sz="0" w:space="0" w:color="auto"/>
        <w:right w:val="none" w:sz="0" w:space="0" w:color="auto"/>
      </w:divBdr>
      <w:divsChild>
        <w:div w:id="1719015160">
          <w:marLeft w:val="0"/>
          <w:marRight w:val="0"/>
          <w:marTop w:val="0"/>
          <w:marBottom w:val="0"/>
          <w:divBdr>
            <w:top w:val="none" w:sz="0" w:space="0" w:color="auto"/>
            <w:left w:val="none" w:sz="0" w:space="0" w:color="auto"/>
            <w:bottom w:val="none" w:sz="0" w:space="0" w:color="auto"/>
            <w:right w:val="none" w:sz="0" w:space="0" w:color="auto"/>
          </w:divBdr>
          <w:divsChild>
            <w:div w:id="664892243">
              <w:marLeft w:val="0"/>
              <w:marRight w:val="0"/>
              <w:marTop w:val="0"/>
              <w:marBottom w:val="0"/>
              <w:divBdr>
                <w:top w:val="none" w:sz="0" w:space="0" w:color="auto"/>
                <w:left w:val="none" w:sz="0" w:space="0" w:color="auto"/>
                <w:bottom w:val="none" w:sz="0" w:space="0" w:color="auto"/>
                <w:right w:val="none" w:sz="0" w:space="0" w:color="auto"/>
              </w:divBdr>
              <w:divsChild>
                <w:div w:id="1044251706">
                  <w:marLeft w:val="0"/>
                  <w:marRight w:val="0"/>
                  <w:marTop w:val="0"/>
                  <w:marBottom w:val="0"/>
                  <w:divBdr>
                    <w:top w:val="none" w:sz="0" w:space="0" w:color="auto"/>
                    <w:left w:val="none" w:sz="0" w:space="0" w:color="auto"/>
                    <w:bottom w:val="none" w:sz="0" w:space="0" w:color="auto"/>
                    <w:right w:val="none" w:sz="0" w:space="0" w:color="auto"/>
                  </w:divBdr>
                  <w:divsChild>
                    <w:div w:id="5286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58781">
      <w:bodyDiv w:val="1"/>
      <w:marLeft w:val="0"/>
      <w:marRight w:val="0"/>
      <w:marTop w:val="0"/>
      <w:marBottom w:val="0"/>
      <w:divBdr>
        <w:top w:val="none" w:sz="0" w:space="0" w:color="auto"/>
        <w:left w:val="none" w:sz="0" w:space="0" w:color="auto"/>
        <w:bottom w:val="none" w:sz="0" w:space="0" w:color="auto"/>
        <w:right w:val="none" w:sz="0" w:space="0" w:color="auto"/>
      </w:divBdr>
      <w:divsChild>
        <w:div w:id="762141074">
          <w:marLeft w:val="0"/>
          <w:marRight w:val="0"/>
          <w:marTop w:val="0"/>
          <w:marBottom w:val="0"/>
          <w:divBdr>
            <w:top w:val="none" w:sz="0" w:space="0" w:color="auto"/>
            <w:left w:val="none" w:sz="0" w:space="0" w:color="auto"/>
            <w:bottom w:val="none" w:sz="0" w:space="0" w:color="auto"/>
            <w:right w:val="none" w:sz="0" w:space="0" w:color="auto"/>
          </w:divBdr>
          <w:divsChild>
            <w:div w:id="445776604">
              <w:marLeft w:val="0"/>
              <w:marRight w:val="0"/>
              <w:marTop w:val="0"/>
              <w:marBottom w:val="0"/>
              <w:divBdr>
                <w:top w:val="none" w:sz="0" w:space="0" w:color="auto"/>
                <w:left w:val="none" w:sz="0" w:space="0" w:color="auto"/>
                <w:bottom w:val="none" w:sz="0" w:space="0" w:color="auto"/>
                <w:right w:val="none" w:sz="0" w:space="0" w:color="auto"/>
              </w:divBdr>
              <w:divsChild>
                <w:div w:id="209071875">
                  <w:marLeft w:val="0"/>
                  <w:marRight w:val="0"/>
                  <w:marTop w:val="0"/>
                  <w:marBottom w:val="0"/>
                  <w:divBdr>
                    <w:top w:val="none" w:sz="0" w:space="0" w:color="auto"/>
                    <w:left w:val="none" w:sz="0" w:space="0" w:color="auto"/>
                    <w:bottom w:val="none" w:sz="0" w:space="0" w:color="auto"/>
                    <w:right w:val="none" w:sz="0" w:space="0" w:color="auto"/>
                  </w:divBdr>
                  <w:divsChild>
                    <w:div w:id="5110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531564">
      <w:bodyDiv w:val="1"/>
      <w:marLeft w:val="0"/>
      <w:marRight w:val="0"/>
      <w:marTop w:val="0"/>
      <w:marBottom w:val="0"/>
      <w:divBdr>
        <w:top w:val="none" w:sz="0" w:space="0" w:color="auto"/>
        <w:left w:val="none" w:sz="0" w:space="0" w:color="auto"/>
        <w:bottom w:val="none" w:sz="0" w:space="0" w:color="auto"/>
        <w:right w:val="none" w:sz="0" w:space="0" w:color="auto"/>
      </w:divBdr>
      <w:divsChild>
        <w:div w:id="52511468">
          <w:marLeft w:val="0"/>
          <w:marRight w:val="0"/>
          <w:marTop w:val="0"/>
          <w:marBottom w:val="0"/>
          <w:divBdr>
            <w:top w:val="none" w:sz="0" w:space="0" w:color="auto"/>
            <w:left w:val="none" w:sz="0" w:space="0" w:color="auto"/>
            <w:bottom w:val="none" w:sz="0" w:space="0" w:color="auto"/>
            <w:right w:val="none" w:sz="0" w:space="0" w:color="auto"/>
          </w:divBdr>
          <w:divsChild>
            <w:div w:id="74597804">
              <w:marLeft w:val="0"/>
              <w:marRight w:val="0"/>
              <w:marTop w:val="0"/>
              <w:marBottom w:val="0"/>
              <w:divBdr>
                <w:top w:val="none" w:sz="0" w:space="0" w:color="auto"/>
                <w:left w:val="none" w:sz="0" w:space="0" w:color="auto"/>
                <w:bottom w:val="none" w:sz="0" w:space="0" w:color="auto"/>
                <w:right w:val="none" w:sz="0" w:space="0" w:color="auto"/>
              </w:divBdr>
              <w:divsChild>
                <w:div w:id="1821576066">
                  <w:marLeft w:val="0"/>
                  <w:marRight w:val="0"/>
                  <w:marTop w:val="0"/>
                  <w:marBottom w:val="0"/>
                  <w:divBdr>
                    <w:top w:val="none" w:sz="0" w:space="0" w:color="auto"/>
                    <w:left w:val="none" w:sz="0" w:space="0" w:color="auto"/>
                    <w:bottom w:val="none" w:sz="0" w:space="0" w:color="auto"/>
                    <w:right w:val="none" w:sz="0" w:space="0" w:color="auto"/>
                  </w:divBdr>
                  <w:divsChild>
                    <w:div w:id="18916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96189">
      <w:bodyDiv w:val="1"/>
      <w:marLeft w:val="0"/>
      <w:marRight w:val="0"/>
      <w:marTop w:val="0"/>
      <w:marBottom w:val="0"/>
      <w:divBdr>
        <w:top w:val="none" w:sz="0" w:space="0" w:color="auto"/>
        <w:left w:val="none" w:sz="0" w:space="0" w:color="auto"/>
        <w:bottom w:val="none" w:sz="0" w:space="0" w:color="auto"/>
        <w:right w:val="none" w:sz="0" w:space="0" w:color="auto"/>
      </w:divBdr>
      <w:divsChild>
        <w:div w:id="1742604248">
          <w:marLeft w:val="0"/>
          <w:marRight w:val="0"/>
          <w:marTop w:val="0"/>
          <w:marBottom w:val="0"/>
          <w:divBdr>
            <w:top w:val="none" w:sz="0" w:space="0" w:color="auto"/>
            <w:left w:val="none" w:sz="0" w:space="0" w:color="auto"/>
            <w:bottom w:val="none" w:sz="0" w:space="0" w:color="auto"/>
            <w:right w:val="none" w:sz="0" w:space="0" w:color="auto"/>
          </w:divBdr>
          <w:divsChild>
            <w:div w:id="2001735046">
              <w:marLeft w:val="0"/>
              <w:marRight w:val="0"/>
              <w:marTop w:val="0"/>
              <w:marBottom w:val="0"/>
              <w:divBdr>
                <w:top w:val="none" w:sz="0" w:space="0" w:color="auto"/>
                <w:left w:val="none" w:sz="0" w:space="0" w:color="auto"/>
                <w:bottom w:val="none" w:sz="0" w:space="0" w:color="auto"/>
                <w:right w:val="none" w:sz="0" w:space="0" w:color="auto"/>
              </w:divBdr>
              <w:divsChild>
                <w:div w:id="125584569">
                  <w:marLeft w:val="0"/>
                  <w:marRight w:val="0"/>
                  <w:marTop w:val="0"/>
                  <w:marBottom w:val="0"/>
                  <w:divBdr>
                    <w:top w:val="none" w:sz="0" w:space="0" w:color="auto"/>
                    <w:left w:val="none" w:sz="0" w:space="0" w:color="auto"/>
                    <w:bottom w:val="none" w:sz="0" w:space="0" w:color="auto"/>
                    <w:right w:val="none" w:sz="0" w:space="0" w:color="auto"/>
                  </w:divBdr>
                  <w:divsChild>
                    <w:div w:id="12736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9935">
      <w:bodyDiv w:val="1"/>
      <w:marLeft w:val="0"/>
      <w:marRight w:val="0"/>
      <w:marTop w:val="0"/>
      <w:marBottom w:val="0"/>
      <w:divBdr>
        <w:top w:val="none" w:sz="0" w:space="0" w:color="auto"/>
        <w:left w:val="none" w:sz="0" w:space="0" w:color="auto"/>
        <w:bottom w:val="none" w:sz="0" w:space="0" w:color="auto"/>
        <w:right w:val="none" w:sz="0" w:space="0" w:color="auto"/>
      </w:divBdr>
      <w:divsChild>
        <w:div w:id="870874454">
          <w:marLeft w:val="0"/>
          <w:marRight w:val="0"/>
          <w:marTop w:val="0"/>
          <w:marBottom w:val="0"/>
          <w:divBdr>
            <w:top w:val="none" w:sz="0" w:space="0" w:color="auto"/>
            <w:left w:val="none" w:sz="0" w:space="0" w:color="auto"/>
            <w:bottom w:val="none" w:sz="0" w:space="0" w:color="auto"/>
            <w:right w:val="none" w:sz="0" w:space="0" w:color="auto"/>
          </w:divBdr>
          <w:divsChild>
            <w:div w:id="6489380">
              <w:marLeft w:val="0"/>
              <w:marRight w:val="0"/>
              <w:marTop w:val="0"/>
              <w:marBottom w:val="0"/>
              <w:divBdr>
                <w:top w:val="none" w:sz="0" w:space="0" w:color="auto"/>
                <w:left w:val="none" w:sz="0" w:space="0" w:color="auto"/>
                <w:bottom w:val="none" w:sz="0" w:space="0" w:color="auto"/>
                <w:right w:val="none" w:sz="0" w:space="0" w:color="auto"/>
              </w:divBdr>
              <w:divsChild>
                <w:div w:id="796066846">
                  <w:marLeft w:val="0"/>
                  <w:marRight w:val="0"/>
                  <w:marTop w:val="0"/>
                  <w:marBottom w:val="0"/>
                  <w:divBdr>
                    <w:top w:val="none" w:sz="0" w:space="0" w:color="auto"/>
                    <w:left w:val="none" w:sz="0" w:space="0" w:color="auto"/>
                    <w:bottom w:val="none" w:sz="0" w:space="0" w:color="auto"/>
                    <w:right w:val="none" w:sz="0" w:space="0" w:color="auto"/>
                  </w:divBdr>
                  <w:divsChild>
                    <w:div w:id="18790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oevalleyfoodbank.com/" TargetMode="External"/><Relationship Id="rId21" Type="http://schemas.openxmlformats.org/officeDocument/2006/relationships/image" Target="media/image8.jpg"/><Relationship Id="rId42" Type="http://schemas.openxmlformats.org/officeDocument/2006/relationships/footer" Target="footer3.xml"/><Relationship Id="rId47" Type="http://schemas.openxmlformats.org/officeDocument/2006/relationships/image" Target="media/image18.jpg"/><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8.jpeg"/><Relationship Id="rId89" Type="http://schemas.openxmlformats.org/officeDocument/2006/relationships/image" Target="media/image53.jpeg"/><Relationship Id="rId16" Type="http://schemas.openxmlformats.org/officeDocument/2006/relationships/hyperlink" Target="mailto:advice@advicecauseway.com" TargetMode="External"/><Relationship Id="rId11" Type="http://schemas.openxmlformats.org/officeDocument/2006/relationships/image" Target="media/image4.jpg"/><Relationship Id="rId32" Type="http://schemas.openxmlformats.org/officeDocument/2006/relationships/image" Target="media/image11.png"/><Relationship Id="rId37" Type="http://schemas.openxmlformats.org/officeDocument/2006/relationships/image" Target="media/image15.jpeg"/><Relationship Id="rId53" Type="http://schemas.openxmlformats.org/officeDocument/2006/relationships/hyperlink" Target="mailto:leisure.membership@causewaycoastandglens.gov.uk" TargetMode="External"/><Relationship Id="rId58" Type="http://schemas.openxmlformats.org/officeDocument/2006/relationships/image" Target="media/image22.jpeg"/><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9.jpeg"/><Relationship Id="rId22" Type="http://schemas.openxmlformats.org/officeDocument/2006/relationships/hyperlink" Target="http://www.svp.ie/get-help/request-help-online.aspx" TargetMode="External"/><Relationship Id="rId27" Type="http://schemas.openxmlformats.org/officeDocument/2006/relationships/hyperlink" Target="https://www.nidirect.gov.uk/campaigns/cost-living" TargetMode="External"/><Relationship Id="rId43" Type="http://schemas.openxmlformats.org/officeDocument/2006/relationships/hyperlink" Target="http://www.causewayalchemy.com/" TargetMode="External"/><Relationship Id="rId48" Type="http://schemas.openxmlformats.org/officeDocument/2006/relationships/hyperlink" Target="https://www.causewaycoastandglens.gov.uk/live/planning/development-plan" TargetMode="External"/><Relationship Id="rId64" Type="http://schemas.openxmlformats.org/officeDocument/2006/relationships/image" Target="media/image28.jpeg"/><Relationship Id="rId69" Type="http://schemas.openxmlformats.org/officeDocument/2006/relationships/image" Target="media/image33.jpeg"/><Relationship Id="rId80" Type="http://schemas.openxmlformats.org/officeDocument/2006/relationships/image" Target="media/image44.jpeg"/><Relationship Id="rId85" Type="http://schemas.openxmlformats.org/officeDocument/2006/relationships/image" Target="media/image49.jpeg"/><Relationship Id="rId12" Type="http://schemas.openxmlformats.org/officeDocument/2006/relationships/hyperlink" Target="mailto:patrick.mcgettigan@causewaycoastandglens.gov.uk" TargetMode="External"/><Relationship Id="rId17" Type="http://schemas.openxmlformats.org/officeDocument/2006/relationships/image" Target="media/image7.jpg"/><Relationship Id="rId25" Type="http://schemas.openxmlformats.org/officeDocument/2006/relationships/hyperlink" Target="http://www.vineyardcompassion.co.uk/reset" TargetMode="External"/><Relationship Id="rId33" Type="http://schemas.openxmlformats.org/officeDocument/2006/relationships/hyperlink" Target="mailto:recycle@causewaycoastandglens.gov.uk" TargetMode="External"/><Relationship Id="rId38" Type="http://schemas.openxmlformats.org/officeDocument/2006/relationships/hyperlink" Target="http://www.causewaycoastandglens.gov.uk/recycle" TargetMode="External"/><Relationship Id="rId46" Type="http://schemas.openxmlformats.org/officeDocument/2006/relationships/image" Target="media/image17.png"/><Relationship Id="rId59" Type="http://schemas.openxmlformats.org/officeDocument/2006/relationships/image" Target="media/image23.jpeg"/><Relationship Id="rId67" Type="http://schemas.openxmlformats.org/officeDocument/2006/relationships/image" Target="media/image31.jpeg"/><Relationship Id="rId103" Type="http://schemas.openxmlformats.org/officeDocument/2006/relationships/theme" Target="theme/theme1.xml"/><Relationship Id="rId20" Type="http://schemas.openxmlformats.org/officeDocument/2006/relationships/hyperlink" Target="http://www.causewaycoastandglens.gov.uk/live/advice-services/community-food-cupboards-community-fridges" TargetMode="External"/><Relationship Id="rId41" Type="http://schemas.openxmlformats.org/officeDocument/2006/relationships/footer" Target="footer2.xml"/><Relationship Id="rId54" Type="http://schemas.openxmlformats.org/officeDocument/2006/relationships/image" Target="media/image20.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yperlink" Target="mailto:ballymoney@salvationarmy.org.uk" TargetMode="External"/><Relationship Id="rId28" Type="http://schemas.openxmlformats.org/officeDocument/2006/relationships/hyperlink" Target="http://cypsp.hscni.net/cost-of-living-resource" TargetMode="External"/><Relationship Id="rId36" Type="http://schemas.openxmlformats.org/officeDocument/2006/relationships/image" Target="media/image14.jpeg"/><Relationship Id="rId49" Type="http://schemas.openxmlformats.org/officeDocument/2006/relationships/hyperlink" Target="http://www.causewaycoastandglens.gov.uk/" TargetMode="External"/><Relationship Id="rId57" Type="http://schemas.openxmlformats.org/officeDocument/2006/relationships/hyperlink" Target="mailto:equality@causewaycoastandglens.gov.uk" TargetMode="External"/><Relationship Id="rId10" Type="http://schemas.openxmlformats.org/officeDocument/2006/relationships/image" Target="media/image3.jpeg"/><Relationship Id="rId31" Type="http://schemas.openxmlformats.org/officeDocument/2006/relationships/image" Target="media/image10.jpg"/><Relationship Id="rId44" Type="http://schemas.openxmlformats.org/officeDocument/2006/relationships/hyperlink" Target="mailto:business@causewaycoastandglens.gov.uk" TargetMode="External"/><Relationship Id="rId52" Type="http://schemas.openxmlformats.org/officeDocument/2006/relationships/image" Target="media/image19.jp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hyperlink" Target="http://www.causewaycoastandglens.gov.uk/" TargetMode="External"/><Relationship Id="rId101" Type="http://schemas.openxmlformats.org/officeDocument/2006/relationships/hyperlink" Target="http://www.twitter.com/CausewayCouncil" TargetMode="External"/><Relationship Id="rId4" Type="http://schemas.openxmlformats.org/officeDocument/2006/relationships/webSettings" Target="webSettings.xml"/><Relationship Id="rId9" Type="http://schemas.openxmlformats.org/officeDocument/2006/relationships/hyperlink" Target="mailto:citizensnewsletter@causewaycoastandglens.gov.uk" TargetMode="External"/><Relationship Id="rId13" Type="http://schemas.openxmlformats.org/officeDocument/2006/relationships/hyperlink" Target="mailto:rachael.wauchope@causewaycoastandglens.gov.uk" TargetMode="External"/><Relationship Id="rId18" Type="http://schemas.openxmlformats.org/officeDocument/2006/relationships/hyperlink" Target="mailto:info@vineyardcompassion.co.uk" TargetMode="External"/><Relationship Id="rId39" Type="http://schemas.openxmlformats.org/officeDocument/2006/relationships/image" Target="media/image16.jpeg"/><Relationship Id="rId34" Type="http://schemas.openxmlformats.org/officeDocument/2006/relationships/image" Target="media/image12.jpeg"/><Relationship Id="rId50" Type="http://schemas.openxmlformats.org/officeDocument/2006/relationships/hyperlink" Target="mailto:development.plan@causewaycoastandglens.gov.uk" TargetMode="External"/><Relationship Id="rId55" Type="http://schemas.openxmlformats.org/officeDocument/2006/relationships/hyperlink" Target="http://www.causewaycoastandglens.gov.uk/council/community-planning/news" TargetMode="External"/><Relationship Id="rId76" Type="http://schemas.openxmlformats.org/officeDocument/2006/relationships/image" Target="media/image40.jpeg"/><Relationship Id="rId97"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hyperlink" Target="mailto:makethecall@dfcni.gov.uk" TargetMode="External"/><Relationship Id="rId24" Type="http://schemas.openxmlformats.org/officeDocument/2006/relationships/hyperlink" Target="http://www.capuk.org/" TargetMode="External"/><Relationship Id="rId40" Type="http://schemas.openxmlformats.org/officeDocument/2006/relationships/footer" Target="footer1.xml"/><Relationship Id="rId45" Type="http://schemas.openxmlformats.org/officeDocument/2006/relationships/hyperlink" Target="http://www.causewaycoastandglens.gov.uk/business" TargetMode="External"/><Relationship Id="rId66" Type="http://schemas.openxmlformats.org/officeDocument/2006/relationships/image" Target="media/image30.jpeg"/><Relationship Id="rId87" Type="http://schemas.openxmlformats.org/officeDocument/2006/relationships/image" Target="media/image51.jpeg"/><Relationship Id="rId61" Type="http://schemas.openxmlformats.org/officeDocument/2006/relationships/image" Target="media/image25.jpeg"/><Relationship Id="rId82" Type="http://schemas.openxmlformats.org/officeDocument/2006/relationships/image" Target="media/image46.jpeg"/><Relationship Id="rId19" Type="http://schemas.openxmlformats.org/officeDocument/2006/relationships/hyperlink" Target="mailto:manager@lcdi.co.uk" TargetMode="External"/><Relationship Id="rId14" Type="http://schemas.openxmlformats.org/officeDocument/2006/relationships/image" Target="media/image5.emf"/><Relationship Id="rId30" Type="http://schemas.openxmlformats.org/officeDocument/2006/relationships/image" Target="media/image9.jpg"/><Relationship Id="rId35" Type="http://schemas.openxmlformats.org/officeDocument/2006/relationships/image" Target="media/image13.jpg"/><Relationship Id="rId56" Type="http://schemas.openxmlformats.org/officeDocument/2006/relationships/image" Target="media/image21.jpg"/><Relationship Id="rId77" Type="http://schemas.openxmlformats.org/officeDocument/2006/relationships/image" Target="media/image41.jpeg"/><Relationship Id="rId100" Type="http://schemas.openxmlformats.org/officeDocument/2006/relationships/hyperlink" Target="file:///Users/platformmedia/Desktop/Causeway%20Coast%20and%20Glens%20Facebook" TargetMode="External"/><Relationship Id="rId8" Type="http://schemas.openxmlformats.org/officeDocument/2006/relationships/image" Target="media/image2.png"/><Relationship Id="rId51" Type="http://schemas.openxmlformats.org/officeDocument/2006/relationships/hyperlink" Target="https://www.causewaycoastandglens.gov.uk/live/planning/development-plan" TargetMode="External"/><Relationship Id="rId72" Type="http://schemas.openxmlformats.org/officeDocument/2006/relationships/image" Target="media/image36.jpe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causewaycoastandglens.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ausewaycoastandglen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latformmedia/Library/Containers/com.microsoft.Word/Data/Library/Application%20Support/Microsoft/Office/16.0/DTS/en-GB%7b69F5BCBF-2629-B54A-9332-1BD5EB2724AC%7d/%7b3AC02C5B-AB9E-ED4F-A72B-75A8F3BB65BB%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{3AC02C5B-AB9E-ED4F-A72B-75A8F3BB65BB}tf10002081.dotx</Template>
  <TotalTime>23</TotalTime>
  <Pages>51</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2023-01-13T12:15:00Z</dcterms:created>
  <dcterms:modified xsi:type="dcterms:W3CDTF">2023-01-16T09:51:00Z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